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A31BC" w14:textId="77777777" w:rsidR="00C543C6" w:rsidRPr="00194115" w:rsidRDefault="00C543C6" w:rsidP="00C543C6">
      <w:pPr>
        <w:rPr>
          <w:b/>
        </w:rPr>
      </w:pPr>
      <w:bookmarkStart w:id="0" w:name="_GoBack"/>
      <w:bookmarkEnd w:id="0"/>
    </w:p>
    <w:p w14:paraId="1CF8C030" w14:textId="2BEFE6F0" w:rsidR="00C543C6" w:rsidRPr="00C543C6" w:rsidRDefault="00C543C6" w:rsidP="00C543C6">
      <w:pPr>
        <w:rPr>
          <w:sz w:val="16"/>
          <w:szCs w:val="16"/>
        </w:rPr>
      </w:pPr>
      <w:r w:rsidRPr="00C543C6">
        <w:rPr>
          <w:sz w:val="16"/>
          <w:szCs w:val="16"/>
        </w:rPr>
        <w:t xml:space="preserve">                                        </w:t>
      </w:r>
    </w:p>
    <w:p w14:paraId="622DF1D3" w14:textId="3D456EC4" w:rsidR="00C543C6" w:rsidRPr="00C543C6" w:rsidRDefault="00395706" w:rsidP="00C543C6">
      <w:pPr>
        <w:rPr>
          <w:sz w:val="16"/>
          <w:szCs w:val="16"/>
        </w:rPr>
      </w:pPr>
      <w:r>
        <w:rPr>
          <w:b/>
          <w:noProof/>
        </w:rPr>
        <w:drawing>
          <wp:anchor distT="0" distB="0" distL="114300" distR="114300" simplePos="0" relativeHeight="251659264" behindDoc="0" locked="0" layoutInCell="1" allowOverlap="1" wp14:anchorId="2BB72980" wp14:editId="2CBFD43D">
            <wp:simplePos x="0" y="0"/>
            <wp:positionH relativeFrom="column">
              <wp:posOffset>0</wp:posOffset>
            </wp:positionH>
            <wp:positionV relativeFrom="paragraph">
              <wp:posOffset>-121285</wp:posOffset>
            </wp:positionV>
            <wp:extent cx="8912225" cy="4939030"/>
            <wp:effectExtent l="0" t="0" r="3175" b="0"/>
            <wp:wrapThrough wrapText="bothSides">
              <wp:wrapPolygon edited="0">
                <wp:start x="0" y="0"/>
                <wp:lineTo x="0" y="21494"/>
                <wp:lineTo x="21562" y="21494"/>
                <wp:lineTo x="2156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06085121_00001.jpg"/>
                    <pic:cNvPicPr/>
                  </pic:nvPicPr>
                  <pic:blipFill rotWithShape="1">
                    <a:blip r:embed="rId8">
                      <a:extLst>
                        <a:ext uri="{28A0092B-C50C-407E-A947-70E740481C1C}">
                          <a14:useLocalDpi xmlns:a14="http://schemas.microsoft.com/office/drawing/2010/main" val="0"/>
                        </a:ext>
                      </a:extLst>
                    </a:blip>
                    <a:srcRect t="21633"/>
                    <a:stretch/>
                  </pic:blipFill>
                  <pic:spPr bwMode="auto">
                    <a:xfrm>
                      <a:off x="0" y="0"/>
                      <a:ext cx="8912225" cy="493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CellMar>
          <w:left w:w="70" w:type="dxa"/>
          <w:right w:w="70" w:type="dxa"/>
        </w:tblCellMar>
        <w:tblLook w:val="04A0" w:firstRow="1" w:lastRow="0" w:firstColumn="1" w:lastColumn="0" w:noHBand="0" w:noVBand="1"/>
      </w:tblPr>
      <w:tblGrid>
        <w:gridCol w:w="14742"/>
      </w:tblGrid>
      <w:tr w:rsidR="00C543C6" w:rsidRPr="00C543C6" w14:paraId="47F7DBD8" w14:textId="77777777" w:rsidTr="003E6CA7">
        <w:trPr>
          <w:trHeight w:val="70"/>
        </w:trPr>
        <w:tc>
          <w:tcPr>
            <w:tcW w:w="14742" w:type="dxa"/>
            <w:shd w:val="clear" w:color="auto" w:fill="DBE5F1"/>
          </w:tcPr>
          <w:p w14:paraId="6915AAE5" w14:textId="409F2099" w:rsidR="00C543C6" w:rsidRPr="00C543C6" w:rsidRDefault="00C543C6" w:rsidP="00C543C6">
            <w:pPr>
              <w:jc w:val="center"/>
              <w:rPr>
                <w:sz w:val="8"/>
                <w:szCs w:val="8"/>
              </w:rPr>
            </w:pPr>
            <w:r w:rsidRPr="00C543C6">
              <w:rPr>
                <w:sz w:val="16"/>
                <w:szCs w:val="16"/>
              </w:rPr>
              <w:lastRenderedPageBreak/>
              <w:br w:type="page"/>
            </w:r>
          </w:p>
          <w:p w14:paraId="7F49F425" w14:textId="77777777" w:rsidR="00C543C6" w:rsidRPr="00C543C6" w:rsidRDefault="00C543C6" w:rsidP="00C543C6">
            <w:pPr>
              <w:jc w:val="center"/>
              <w:rPr>
                <w:sz w:val="28"/>
                <w:szCs w:val="28"/>
              </w:rPr>
            </w:pPr>
            <w:r w:rsidRPr="00C543C6">
              <w:rPr>
                <w:sz w:val="28"/>
                <w:szCs w:val="28"/>
              </w:rPr>
              <w:t xml:space="preserve">Inleiding </w:t>
            </w:r>
            <w:r w:rsidR="00736C22">
              <w:rPr>
                <w:sz w:val="28"/>
                <w:szCs w:val="28"/>
              </w:rPr>
              <w:t xml:space="preserve">IKC </w:t>
            </w:r>
            <w:r>
              <w:rPr>
                <w:sz w:val="28"/>
                <w:szCs w:val="28"/>
              </w:rPr>
              <w:t>jaarplan 2017 - 2018</w:t>
            </w:r>
          </w:p>
          <w:p w14:paraId="5328314B" w14:textId="77777777" w:rsidR="00C543C6" w:rsidRPr="00C543C6" w:rsidRDefault="00C543C6" w:rsidP="00C543C6">
            <w:pPr>
              <w:jc w:val="center"/>
              <w:rPr>
                <w:sz w:val="8"/>
                <w:szCs w:val="8"/>
              </w:rPr>
            </w:pPr>
          </w:p>
        </w:tc>
      </w:tr>
    </w:tbl>
    <w:p w14:paraId="0AB9BFE5" w14:textId="77777777" w:rsidR="00C543C6" w:rsidRPr="00C543C6" w:rsidRDefault="00C543C6" w:rsidP="00C543C6">
      <w:pPr>
        <w:rPr>
          <w:sz w:val="8"/>
          <w:szCs w:val="8"/>
        </w:rPr>
      </w:pPr>
    </w:p>
    <w:p w14:paraId="1303602D" w14:textId="77777777" w:rsidR="00C543C6" w:rsidRPr="00C543C6" w:rsidRDefault="00C543C6" w:rsidP="00C543C6">
      <w:pPr>
        <w:rPr>
          <w:sz w:val="8"/>
          <w:szCs w:val="8"/>
        </w:rPr>
      </w:pPr>
    </w:p>
    <w:p w14:paraId="038D69BB" w14:textId="11B7ED74" w:rsidR="006A7573" w:rsidRDefault="0068447A" w:rsidP="00EC296E">
      <w:pPr>
        <w:pStyle w:val="Lijstalinea"/>
        <w:spacing w:line="276" w:lineRule="auto"/>
        <w:rPr>
          <w:b/>
          <w:bCs/>
          <w:color w:val="000000"/>
          <w:szCs w:val="20"/>
        </w:rPr>
      </w:pPr>
      <w:r>
        <w:rPr>
          <w:b/>
          <w:bCs/>
          <w:color w:val="000000"/>
          <w:szCs w:val="20"/>
        </w:rPr>
        <w:t>Het MT van de Olingertil heeft bij het vaststellen van dit document een ongelijk standpunt over de te vormen managementstructuur. Het onderwijs wil zo snel mogelijk inzetten om tot een éénhoofdige leiding te komen, terwijl de opvang eerst een besluit van de besturen wil zien om tot een éénhoofdige leiding over te gaan.</w:t>
      </w:r>
      <w:r w:rsidR="00154920">
        <w:rPr>
          <w:b/>
          <w:bCs/>
          <w:color w:val="000000"/>
          <w:szCs w:val="20"/>
        </w:rPr>
        <w:t xml:space="preserve"> </w:t>
      </w:r>
    </w:p>
    <w:p w14:paraId="40E777D7" w14:textId="77777777" w:rsidR="0068447A" w:rsidRPr="006A7573" w:rsidRDefault="0068447A" w:rsidP="00EC296E">
      <w:pPr>
        <w:pStyle w:val="Lijstalinea"/>
        <w:spacing w:line="276" w:lineRule="auto"/>
        <w:rPr>
          <w:b/>
          <w:bCs/>
          <w:color w:val="000000"/>
          <w:szCs w:val="20"/>
        </w:rPr>
      </w:pPr>
    </w:p>
    <w:p w14:paraId="631DD411" w14:textId="0EBF2045" w:rsidR="006A7573" w:rsidRDefault="00874D0C" w:rsidP="00EC296E">
      <w:pPr>
        <w:pStyle w:val="Lijstalinea"/>
        <w:numPr>
          <w:ilvl w:val="0"/>
          <w:numId w:val="11"/>
        </w:numPr>
        <w:spacing w:line="276" w:lineRule="auto"/>
        <w:rPr>
          <w:b/>
          <w:bCs/>
          <w:color w:val="000000"/>
          <w:szCs w:val="20"/>
        </w:rPr>
      </w:pPr>
      <w:r w:rsidRPr="00874D0C">
        <w:rPr>
          <w:b/>
          <w:bCs/>
          <w:color w:val="000000"/>
          <w:szCs w:val="20"/>
        </w:rPr>
        <w:t>Aanleiding</w:t>
      </w:r>
      <w:r w:rsidR="003E6CA7">
        <w:rPr>
          <w:b/>
          <w:bCs/>
          <w:color w:val="000000"/>
          <w:szCs w:val="20"/>
        </w:rPr>
        <w:t>.</w:t>
      </w:r>
    </w:p>
    <w:p w14:paraId="489ABEE3" w14:textId="73AFB8CF" w:rsidR="00406FD7" w:rsidRPr="00406FD7" w:rsidRDefault="00406FD7" w:rsidP="00406FD7">
      <w:pPr>
        <w:pStyle w:val="Lijstalinea"/>
        <w:spacing w:line="276" w:lineRule="auto"/>
        <w:rPr>
          <w:bCs/>
          <w:color w:val="000000"/>
          <w:szCs w:val="20"/>
        </w:rPr>
      </w:pPr>
      <w:r>
        <w:rPr>
          <w:bCs/>
          <w:color w:val="000000"/>
          <w:szCs w:val="20"/>
        </w:rPr>
        <w:t>Dit is het eerste ja</w:t>
      </w:r>
      <w:r w:rsidR="0036105B">
        <w:rPr>
          <w:bCs/>
          <w:color w:val="000000"/>
          <w:szCs w:val="20"/>
        </w:rPr>
        <w:t xml:space="preserve">arplan voor IKC </w:t>
      </w:r>
      <w:r w:rsidR="0036105B" w:rsidRPr="00847ED8">
        <w:rPr>
          <w:bCs/>
          <w:color w:val="222A35" w:themeColor="text2" w:themeShade="80"/>
          <w:szCs w:val="20"/>
        </w:rPr>
        <w:t>de</w:t>
      </w:r>
      <w:r w:rsidR="00291638" w:rsidRPr="00847ED8">
        <w:rPr>
          <w:bCs/>
          <w:color w:val="222A35" w:themeColor="text2" w:themeShade="80"/>
          <w:szCs w:val="20"/>
        </w:rPr>
        <w:t xml:space="preserve"> </w:t>
      </w:r>
      <w:r w:rsidR="00847ED8" w:rsidRPr="00847ED8">
        <w:rPr>
          <w:bCs/>
          <w:color w:val="222A35" w:themeColor="text2" w:themeShade="80"/>
          <w:szCs w:val="20"/>
        </w:rPr>
        <w:t>Olingertil</w:t>
      </w:r>
      <w:r w:rsidRPr="00847ED8">
        <w:rPr>
          <w:bCs/>
          <w:color w:val="222A35" w:themeColor="text2" w:themeShade="80"/>
          <w:szCs w:val="20"/>
        </w:rPr>
        <w:t>. Het MT wil in dit plan de gezamenlijkheid aangeven die zij voelt met betrekking tot ontwikkel</w:t>
      </w:r>
      <w:r w:rsidR="0036105B" w:rsidRPr="00847ED8">
        <w:rPr>
          <w:bCs/>
          <w:color w:val="222A35" w:themeColor="text2" w:themeShade="80"/>
          <w:szCs w:val="20"/>
        </w:rPr>
        <w:t>ing van het IKC de Olingertil</w:t>
      </w:r>
      <w:r w:rsidRPr="00847ED8">
        <w:rPr>
          <w:bCs/>
          <w:color w:val="222A35" w:themeColor="text2" w:themeShade="80"/>
          <w:szCs w:val="20"/>
        </w:rPr>
        <w:t xml:space="preserve"> </w:t>
      </w:r>
      <w:r>
        <w:rPr>
          <w:bCs/>
          <w:color w:val="000000"/>
          <w:szCs w:val="20"/>
        </w:rPr>
        <w:t>tot een volwaardig Integraal Kind Centrum, waar gebruikers, werknemers, bestuurders, gasten en andere betrokkenen zich altijd inzetten een zo hoog mogelijke kwaliteit te beiden aan de k</w:t>
      </w:r>
      <w:r w:rsidR="00454AAA">
        <w:rPr>
          <w:bCs/>
          <w:color w:val="000000"/>
          <w:szCs w:val="20"/>
        </w:rPr>
        <w:t>inderen die IKC de Olingertil</w:t>
      </w:r>
      <w:r>
        <w:rPr>
          <w:bCs/>
          <w:color w:val="000000"/>
          <w:szCs w:val="20"/>
        </w:rPr>
        <w:t xml:space="preserve"> bezoeken. </w:t>
      </w:r>
    </w:p>
    <w:p w14:paraId="0A5D85AB" w14:textId="77777777" w:rsidR="00260E16" w:rsidRDefault="00260E16" w:rsidP="00EC296E">
      <w:pPr>
        <w:pStyle w:val="Lijstalinea"/>
        <w:spacing w:line="276" w:lineRule="auto"/>
        <w:rPr>
          <w:b/>
          <w:bCs/>
          <w:color w:val="000000"/>
          <w:szCs w:val="20"/>
        </w:rPr>
      </w:pPr>
    </w:p>
    <w:p w14:paraId="40DD9D67" w14:textId="77777777" w:rsidR="009102E2" w:rsidRDefault="009102E2" w:rsidP="00EC296E">
      <w:pPr>
        <w:spacing w:line="276" w:lineRule="auto"/>
        <w:rPr>
          <w:b/>
          <w:bCs/>
          <w:color w:val="000000"/>
          <w:szCs w:val="20"/>
        </w:rPr>
      </w:pPr>
    </w:p>
    <w:p w14:paraId="10EC5FAC" w14:textId="77777777" w:rsidR="009102E2" w:rsidRPr="00260E16" w:rsidRDefault="009102E2" w:rsidP="00EC296E">
      <w:pPr>
        <w:pStyle w:val="Lijstalinea"/>
        <w:numPr>
          <w:ilvl w:val="0"/>
          <w:numId w:val="11"/>
        </w:numPr>
        <w:spacing w:line="276" w:lineRule="auto"/>
        <w:rPr>
          <w:b/>
          <w:bCs/>
          <w:szCs w:val="20"/>
        </w:rPr>
      </w:pPr>
      <w:r w:rsidRPr="00260E16">
        <w:rPr>
          <w:b/>
          <w:bCs/>
          <w:szCs w:val="20"/>
        </w:rPr>
        <w:t>Visie en ambitie.</w:t>
      </w:r>
    </w:p>
    <w:p w14:paraId="571F087F" w14:textId="77777777" w:rsidR="009102E2" w:rsidRDefault="009102E2" w:rsidP="00EC296E">
      <w:pPr>
        <w:pStyle w:val="Lijstalinea"/>
        <w:spacing w:line="276" w:lineRule="auto"/>
        <w:rPr>
          <w:b/>
          <w:bCs/>
          <w:szCs w:val="20"/>
        </w:rPr>
      </w:pPr>
    </w:p>
    <w:p w14:paraId="4078E069" w14:textId="21A1A090" w:rsidR="00840F4C" w:rsidRPr="00840F4C" w:rsidRDefault="00840F4C" w:rsidP="00394921">
      <w:pPr>
        <w:pStyle w:val="Geenafstand"/>
        <w:ind w:left="708"/>
        <w:rPr>
          <w:rFonts w:ascii="Verdana" w:hAnsi="Verdana"/>
          <w:sz w:val="20"/>
          <w:szCs w:val="20"/>
        </w:rPr>
      </w:pPr>
      <w:r>
        <w:rPr>
          <w:rFonts w:ascii="Verdana" w:hAnsi="Verdana"/>
          <w:sz w:val="20"/>
          <w:szCs w:val="20"/>
          <w:lang w:bidi="hi-IN"/>
        </w:rPr>
        <w:t>Integraal Kind Centrum De Olingertil</w:t>
      </w:r>
      <w:r w:rsidRPr="00840F4C">
        <w:rPr>
          <w:rFonts w:ascii="Verdana" w:hAnsi="Verdana"/>
          <w:sz w:val="20"/>
          <w:szCs w:val="20"/>
          <w:lang w:bidi="hi-IN"/>
        </w:rPr>
        <w:t xml:space="preserve"> is een plek voor alles wat we belangrijk vinden voor de optimale</w:t>
      </w:r>
      <w:r w:rsidR="00847ED8">
        <w:rPr>
          <w:rFonts w:ascii="Verdana" w:hAnsi="Verdana"/>
          <w:sz w:val="20"/>
          <w:szCs w:val="20"/>
          <w:lang w:bidi="hi-IN"/>
        </w:rPr>
        <w:t xml:space="preserve"> ontwikkeling van kinderen van </w:t>
      </w:r>
      <w:r w:rsidRPr="00840F4C">
        <w:rPr>
          <w:rFonts w:ascii="Verdana" w:hAnsi="Verdana"/>
          <w:sz w:val="20"/>
          <w:szCs w:val="20"/>
          <w:lang w:bidi="hi-IN"/>
        </w:rPr>
        <w:t xml:space="preserve"> </w:t>
      </w:r>
      <w:r w:rsidR="00291638" w:rsidRPr="00847ED8">
        <w:rPr>
          <w:rFonts w:ascii="Verdana" w:hAnsi="Verdana"/>
          <w:color w:val="222A35" w:themeColor="text2" w:themeShade="80"/>
          <w:sz w:val="20"/>
          <w:szCs w:val="20"/>
          <w:lang w:bidi="hi-IN"/>
        </w:rPr>
        <w:t>van 2</w:t>
      </w:r>
      <w:r w:rsidR="00291638">
        <w:rPr>
          <w:rFonts w:ascii="Verdana" w:hAnsi="Verdana"/>
          <w:color w:val="0070C0"/>
          <w:sz w:val="20"/>
          <w:szCs w:val="20"/>
          <w:lang w:bidi="hi-IN"/>
        </w:rPr>
        <w:t xml:space="preserve"> </w:t>
      </w:r>
      <w:r w:rsidRPr="00840F4C">
        <w:rPr>
          <w:rFonts w:ascii="Verdana" w:hAnsi="Verdana"/>
          <w:sz w:val="20"/>
          <w:szCs w:val="20"/>
          <w:lang w:bidi="hi-IN"/>
        </w:rPr>
        <w:t>tot 12 jaar. We bieden een geïntegreerd aanbod van leren, spelen en ontdekken.</w:t>
      </w:r>
      <w:r w:rsidR="00394921">
        <w:rPr>
          <w:rFonts w:ascii="Verdana" w:hAnsi="Verdana"/>
          <w:sz w:val="20"/>
          <w:szCs w:val="20"/>
          <w:lang w:bidi="hi-IN"/>
        </w:rPr>
        <w:t xml:space="preserve"> </w:t>
      </w:r>
      <w:r w:rsidR="00291638">
        <w:rPr>
          <w:rFonts w:ascii="Verdana" w:hAnsi="Verdana"/>
          <w:sz w:val="20"/>
          <w:szCs w:val="20"/>
        </w:rPr>
        <w:t xml:space="preserve">Kinderen bij ons </w:t>
      </w:r>
      <w:r w:rsidRPr="00840F4C">
        <w:rPr>
          <w:rFonts w:ascii="Verdana" w:hAnsi="Verdana"/>
          <w:sz w:val="20"/>
          <w:szCs w:val="20"/>
        </w:rPr>
        <w:t xml:space="preserve">moeten opgroeien tot zelfstandige </w:t>
      </w:r>
      <w:r w:rsidRPr="004D50B8">
        <w:rPr>
          <w:rFonts w:ascii="Verdana" w:hAnsi="Verdana"/>
          <w:sz w:val="20"/>
          <w:szCs w:val="20"/>
        </w:rPr>
        <w:t>volwassen</w:t>
      </w:r>
      <w:r w:rsidR="00291638" w:rsidRPr="004D50B8">
        <w:rPr>
          <w:rFonts w:ascii="Verdana" w:hAnsi="Verdana"/>
          <w:sz w:val="20"/>
          <w:szCs w:val="20"/>
        </w:rPr>
        <w:t>en</w:t>
      </w:r>
      <w:r w:rsidRPr="004D50B8">
        <w:rPr>
          <w:rFonts w:ascii="Verdana" w:hAnsi="Verdana"/>
          <w:sz w:val="20"/>
          <w:szCs w:val="20"/>
        </w:rPr>
        <w:t xml:space="preserve"> </w:t>
      </w:r>
      <w:r w:rsidRPr="00840F4C">
        <w:rPr>
          <w:rFonts w:ascii="Verdana" w:hAnsi="Verdana"/>
          <w:sz w:val="20"/>
          <w:szCs w:val="20"/>
        </w:rPr>
        <w:t>die weten dat ze er toe doen. Wij</w:t>
      </w:r>
      <w:r w:rsidR="00394921">
        <w:rPr>
          <w:rFonts w:ascii="Verdana" w:hAnsi="Verdana"/>
          <w:sz w:val="20"/>
          <w:szCs w:val="20"/>
        </w:rPr>
        <w:t xml:space="preserve"> bieden hun een omgeving</w:t>
      </w:r>
      <w:r w:rsidRPr="00840F4C">
        <w:rPr>
          <w:rFonts w:ascii="Verdana" w:hAnsi="Verdana"/>
          <w:sz w:val="20"/>
          <w:szCs w:val="20"/>
        </w:rPr>
        <w:t xml:space="preserve"> waar de waarden harmonie, ruimte en nieuwsgierigheid centraal staan.</w:t>
      </w:r>
    </w:p>
    <w:p w14:paraId="7845FADA" w14:textId="77777777" w:rsidR="00840F4C" w:rsidRPr="00840F4C" w:rsidRDefault="00840F4C" w:rsidP="00840F4C">
      <w:pPr>
        <w:pStyle w:val="Geenafstand"/>
        <w:ind w:left="720"/>
        <w:rPr>
          <w:rFonts w:ascii="Verdana" w:hAnsi="Verdana"/>
          <w:i/>
          <w:iCs/>
          <w:sz w:val="20"/>
          <w:szCs w:val="20"/>
          <w:lang w:bidi="hi-IN"/>
        </w:rPr>
      </w:pPr>
    </w:p>
    <w:p w14:paraId="2FB56DD0" w14:textId="77777777" w:rsidR="00840F4C" w:rsidRPr="00840F4C" w:rsidRDefault="00840F4C" w:rsidP="00840F4C">
      <w:pPr>
        <w:pStyle w:val="Geenafstand"/>
        <w:ind w:left="720"/>
        <w:rPr>
          <w:rFonts w:ascii="Verdana" w:hAnsi="Verdana"/>
          <w:i/>
          <w:iCs/>
          <w:sz w:val="20"/>
          <w:szCs w:val="20"/>
          <w:lang w:bidi="hi-IN"/>
        </w:rPr>
      </w:pPr>
      <w:r w:rsidRPr="00840F4C">
        <w:rPr>
          <w:rFonts w:ascii="Verdana" w:hAnsi="Verdana"/>
          <w:i/>
          <w:iCs/>
          <w:sz w:val="20"/>
          <w:szCs w:val="20"/>
          <w:lang w:bidi="hi-IN"/>
        </w:rPr>
        <w:t xml:space="preserve">Harmonie </w:t>
      </w:r>
      <w:r w:rsidRPr="00840F4C">
        <w:rPr>
          <w:rFonts w:ascii="Verdana" w:hAnsi="Verdana"/>
          <w:i/>
          <w:iCs/>
          <w:sz w:val="20"/>
          <w:szCs w:val="20"/>
          <w:lang w:bidi="hi-IN"/>
        </w:rPr>
        <w:tab/>
      </w:r>
    </w:p>
    <w:p w14:paraId="5E429EB3" w14:textId="77777777" w:rsidR="00840F4C" w:rsidRPr="00840F4C" w:rsidRDefault="00840F4C" w:rsidP="00840F4C">
      <w:pPr>
        <w:pStyle w:val="Geenafstand"/>
        <w:ind w:left="720"/>
        <w:rPr>
          <w:rFonts w:ascii="Verdana" w:hAnsi="Verdana"/>
          <w:sz w:val="20"/>
          <w:szCs w:val="20"/>
          <w:lang w:bidi="hi-IN"/>
        </w:rPr>
      </w:pPr>
      <w:r w:rsidRPr="00840F4C">
        <w:rPr>
          <w:rFonts w:ascii="Verdana" w:hAnsi="Verdana"/>
          <w:sz w:val="20"/>
          <w:szCs w:val="20"/>
          <w:lang w:bidi="hi-IN"/>
        </w:rPr>
        <w:t>Betekent respect, verdraagzaamheid en het waarderen van de verschillen. In harmonie zit ook plezier en muziek. Harmonie geeft ruimte voor elkaars verschillen.</w:t>
      </w:r>
    </w:p>
    <w:p w14:paraId="3CCF2693" w14:textId="77777777" w:rsidR="00840F4C" w:rsidRPr="00840F4C" w:rsidRDefault="00840F4C" w:rsidP="004D50B8">
      <w:pPr>
        <w:pStyle w:val="Geenafstand"/>
        <w:rPr>
          <w:rFonts w:ascii="Verdana" w:hAnsi="Verdana"/>
          <w:sz w:val="20"/>
          <w:szCs w:val="20"/>
          <w:lang w:bidi="hi-IN"/>
        </w:rPr>
      </w:pPr>
    </w:p>
    <w:p w14:paraId="72079E4E" w14:textId="77777777" w:rsidR="00840F4C" w:rsidRPr="00840F4C" w:rsidRDefault="00840F4C" w:rsidP="00840F4C">
      <w:pPr>
        <w:pStyle w:val="Geenafstand"/>
        <w:ind w:left="720"/>
        <w:rPr>
          <w:rFonts w:ascii="Verdana" w:hAnsi="Verdana"/>
          <w:i/>
          <w:iCs/>
          <w:sz w:val="20"/>
          <w:szCs w:val="20"/>
          <w:lang w:bidi="hi-IN"/>
        </w:rPr>
      </w:pPr>
      <w:r w:rsidRPr="00840F4C">
        <w:rPr>
          <w:rFonts w:ascii="Verdana" w:hAnsi="Verdana"/>
          <w:i/>
          <w:iCs/>
          <w:sz w:val="20"/>
          <w:szCs w:val="20"/>
          <w:lang w:bidi="hi-IN"/>
        </w:rPr>
        <w:t xml:space="preserve">Ruimte </w:t>
      </w:r>
      <w:r w:rsidRPr="00840F4C">
        <w:rPr>
          <w:rFonts w:ascii="Verdana" w:hAnsi="Verdana"/>
          <w:i/>
          <w:iCs/>
          <w:sz w:val="20"/>
          <w:szCs w:val="20"/>
          <w:lang w:bidi="hi-IN"/>
        </w:rPr>
        <w:tab/>
      </w:r>
    </w:p>
    <w:p w14:paraId="29510C6D" w14:textId="77777777" w:rsidR="00840F4C" w:rsidRPr="00840F4C" w:rsidRDefault="00840F4C" w:rsidP="00840F4C">
      <w:pPr>
        <w:pStyle w:val="Geenafstand"/>
        <w:ind w:left="720"/>
        <w:rPr>
          <w:rFonts w:ascii="Verdana" w:hAnsi="Verdana"/>
          <w:sz w:val="20"/>
          <w:szCs w:val="20"/>
          <w:lang w:bidi="hi-IN"/>
        </w:rPr>
      </w:pPr>
      <w:r w:rsidRPr="00840F4C">
        <w:rPr>
          <w:rFonts w:ascii="Verdana" w:hAnsi="Verdana"/>
          <w:sz w:val="20"/>
          <w:szCs w:val="20"/>
          <w:lang w:bidi="hi-IN"/>
        </w:rPr>
        <w:t>Betekent ruimte om te ontwikkelen, ruimte om te groeien en heeft ook een letterlijke</w:t>
      </w:r>
    </w:p>
    <w:p w14:paraId="25566F44" w14:textId="77777777" w:rsidR="00840F4C" w:rsidRPr="00840F4C" w:rsidRDefault="00840F4C" w:rsidP="00840F4C">
      <w:pPr>
        <w:pStyle w:val="Geenafstand"/>
        <w:ind w:left="720"/>
        <w:rPr>
          <w:rFonts w:ascii="Verdana" w:hAnsi="Verdana"/>
          <w:sz w:val="20"/>
          <w:szCs w:val="20"/>
        </w:rPr>
      </w:pPr>
      <w:r w:rsidRPr="00840F4C">
        <w:rPr>
          <w:rFonts w:ascii="Verdana" w:hAnsi="Verdana"/>
          <w:sz w:val="20"/>
          <w:szCs w:val="20"/>
        </w:rPr>
        <w:t>betekenis met de ruimte die in Noord Groningen zo mooi herkenbaar is in het landschap.</w:t>
      </w:r>
    </w:p>
    <w:p w14:paraId="7FF749FB" w14:textId="77777777" w:rsidR="00840F4C" w:rsidRDefault="00840F4C" w:rsidP="00840F4C">
      <w:pPr>
        <w:pStyle w:val="Geenafstand"/>
        <w:ind w:left="720"/>
        <w:rPr>
          <w:rFonts w:ascii="Verdana" w:hAnsi="Verdana"/>
          <w:sz w:val="20"/>
          <w:szCs w:val="20"/>
        </w:rPr>
      </w:pPr>
    </w:p>
    <w:p w14:paraId="4DAF959B" w14:textId="7204B21D" w:rsidR="004415D6" w:rsidRDefault="004415D6" w:rsidP="00840F4C">
      <w:pPr>
        <w:pStyle w:val="Geenafstand"/>
        <w:ind w:left="720"/>
        <w:rPr>
          <w:rFonts w:ascii="Verdana" w:hAnsi="Verdana"/>
          <w:sz w:val="20"/>
          <w:szCs w:val="20"/>
        </w:rPr>
      </w:pPr>
    </w:p>
    <w:p w14:paraId="563DFF9A" w14:textId="77777777" w:rsidR="00395706" w:rsidRDefault="00395706" w:rsidP="00840F4C">
      <w:pPr>
        <w:pStyle w:val="Geenafstand"/>
        <w:ind w:left="720"/>
        <w:rPr>
          <w:rFonts w:ascii="Verdana" w:hAnsi="Verdana"/>
          <w:sz w:val="20"/>
          <w:szCs w:val="20"/>
        </w:rPr>
      </w:pPr>
    </w:p>
    <w:p w14:paraId="318C64D3" w14:textId="77777777" w:rsidR="004415D6" w:rsidRPr="00840F4C" w:rsidRDefault="004415D6" w:rsidP="00840F4C">
      <w:pPr>
        <w:pStyle w:val="Geenafstand"/>
        <w:ind w:left="720"/>
        <w:rPr>
          <w:rFonts w:ascii="Verdana" w:hAnsi="Verdana"/>
          <w:sz w:val="20"/>
          <w:szCs w:val="20"/>
        </w:rPr>
      </w:pPr>
    </w:p>
    <w:p w14:paraId="4CDE30EC" w14:textId="77777777" w:rsidR="00840F4C" w:rsidRPr="00840F4C" w:rsidRDefault="00840F4C" w:rsidP="00840F4C">
      <w:pPr>
        <w:pStyle w:val="Geenafstand"/>
        <w:ind w:left="720"/>
        <w:rPr>
          <w:rFonts w:ascii="Verdana" w:hAnsi="Verdana"/>
          <w:i/>
          <w:iCs/>
          <w:sz w:val="20"/>
          <w:szCs w:val="20"/>
        </w:rPr>
      </w:pPr>
      <w:r w:rsidRPr="00840F4C">
        <w:rPr>
          <w:rFonts w:ascii="Verdana" w:hAnsi="Verdana"/>
          <w:i/>
          <w:iCs/>
          <w:sz w:val="20"/>
          <w:szCs w:val="20"/>
        </w:rPr>
        <w:lastRenderedPageBreak/>
        <w:t xml:space="preserve">Nieuwsgierigheid </w:t>
      </w:r>
      <w:r w:rsidRPr="00840F4C">
        <w:rPr>
          <w:rFonts w:ascii="Verdana" w:hAnsi="Verdana"/>
          <w:i/>
          <w:iCs/>
          <w:sz w:val="20"/>
          <w:szCs w:val="20"/>
        </w:rPr>
        <w:tab/>
      </w:r>
    </w:p>
    <w:p w14:paraId="0307A8A0" w14:textId="77777777" w:rsidR="00840F4C" w:rsidRPr="00840F4C" w:rsidRDefault="00840F4C" w:rsidP="00840F4C">
      <w:pPr>
        <w:pStyle w:val="Geenafstand"/>
        <w:ind w:left="720"/>
        <w:rPr>
          <w:rFonts w:ascii="Verdana" w:hAnsi="Verdana"/>
          <w:sz w:val="20"/>
          <w:szCs w:val="20"/>
        </w:rPr>
      </w:pPr>
      <w:r w:rsidRPr="00840F4C">
        <w:rPr>
          <w:rFonts w:ascii="Verdana" w:hAnsi="Verdana"/>
          <w:sz w:val="20"/>
          <w:szCs w:val="20"/>
        </w:rPr>
        <w:t>Staat voor een houding die niet uitgaat van vanzelfsprekendheid maar vanuit verwondering. Ontwikkeling begint met nieuwsgierigheid, het avontuur tegemoet gaan. Uitgedaagd worden om verder te kijken.</w:t>
      </w:r>
    </w:p>
    <w:p w14:paraId="57DCC243" w14:textId="77777777" w:rsidR="00840F4C" w:rsidRPr="00840F4C" w:rsidRDefault="00840F4C" w:rsidP="00840F4C">
      <w:pPr>
        <w:pStyle w:val="Geenafstand"/>
        <w:ind w:left="720"/>
        <w:rPr>
          <w:rFonts w:ascii="Verdana" w:hAnsi="Verdana"/>
          <w:sz w:val="20"/>
          <w:szCs w:val="20"/>
        </w:rPr>
      </w:pPr>
    </w:p>
    <w:p w14:paraId="4B1570C3" w14:textId="7EFF5308" w:rsidR="00840F4C" w:rsidRPr="00840F4C" w:rsidRDefault="00987E94" w:rsidP="00840F4C">
      <w:pPr>
        <w:pStyle w:val="Geenafstand"/>
        <w:ind w:left="720"/>
        <w:rPr>
          <w:rFonts w:ascii="Verdana" w:hAnsi="Verdana" w:cs="HelveticaNeue-BoldItalic"/>
          <w:i/>
          <w:iCs/>
          <w:sz w:val="20"/>
          <w:szCs w:val="20"/>
          <w:lang w:bidi="hi-IN"/>
        </w:rPr>
      </w:pPr>
      <w:r>
        <w:rPr>
          <w:rFonts w:ascii="Verdana" w:hAnsi="Verdana"/>
          <w:sz w:val="20"/>
          <w:szCs w:val="20"/>
        </w:rPr>
        <w:t>Wij stemmen</w:t>
      </w:r>
      <w:r w:rsidR="00840F4C" w:rsidRPr="00840F4C">
        <w:rPr>
          <w:rFonts w:ascii="Verdana" w:hAnsi="Verdana"/>
          <w:sz w:val="20"/>
          <w:szCs w:val="20"/>
        </w:rPr>
        <w:t xml:space="preserve"> ons aanbod van leren, spelen en ontdekken specifiek</w:t>
      </w:r>
      <w:r>
        <w:rPr>
          <w:rFonts w:ascii="Verdana" w:hAnsi="Verdana"/>
          <w:sz w:val="20"/>
          <w:szCs w:val="20"/>
        </w:rPr>
        <w:t xml:space="preserve"> af</w:t>
      </w:r>
      <w:r w:rsidR="00840F4C" w:rsidRPr="00840F4C">
        <w:rPr>
          <w:rFonts w:ascii="Verdana" w:hAnsi="Verdana"/>
          <w:sz w:val="20"/>
          <w:szCs w:val="20"/>
        </w:rPr>
        <w:t xml:space="preserve"> op het kind, waarbij de brede (ook sociale) ontwikkeling van het kind centraal staat. Daarbij vinden we het belangrijk </w:t>
      </w:r>
      <w:r w:rsidR="00840F4C" w:rsidRPr="00840F4C">
        <w:rPr>
          <w:rFonts w:ascii="Verdana" w:hAnsi="Verdana" w:cs="HelveticaNeue-BoldItalic"/>
          <w:b/>
          <w:bCs/>
          <w:sz w:val="20"/>
          <w:szCs w:val="20"/>
          <w:lang w:bidi="hi-IN"/>
        </w:rPr>
        <w:t xml:space="preserve"> </w:t>
      </w:r>
      <w:r w:rsidR="00840F4C" w:rsidRPr="00840F4C">
        <w:rPr>
          <w:rFonts w:ascii="Verdana" w:hAnsi="Verdana" w:cs="HelveticaNeue-BoldItalic"/>
          <w:sz w:val="20"/>
          <w:szCs w:val="20"/>
          <w:lang w:bidi="hi-IN"/>
        </w:rPr>
        <w:t>dat kinderen mogen en kunnen ontdekken wie ze zijn.</w:t>
      </w:r>
    </w:p>
    <w:p w14:paraId="121E822D" w14:textId="10D31A6E" w:rsidR="00840F4C" w:rsidRPr="00840F4C" w:rsidRDefault="00840F4C" w:rsidP="00840F4C">
      <w:pPr>
        <w:ind w:left="708"/>
        <w:rPr>
          <w:rFonts w:cstheme="minorHAnsi"/>
          <w:szCs w:val="20"/>
        </w:rPr>
      </w:pPr>
      <w:r>
        <w:rPr>
          <w:rFonts w:cstheme="minorHAnsi"/>
          <w:szCs w:val="20"/>
        </w:rPr>
        <w:t>De Olingertil</w:t>
      </w:r>
      <w:r w:rsidRPr="00840F4C">
        <w:rPr>
          <w:rFonts w:cstheme="minorHAnsi"/>
          <w:szCs w:val="20"/>
        </w:rPr>
        <w:t xml:space="preserve"> is een plek waar kinderen</w:t>
      </w:r>
      <w:r w:rsidR="00987E94">
        <w:rPr>
          <w:rFonts w:cstheme="minorHAnsi"/>
          <w:szCs w:val="20"/>
        </w:rPr>
        <w:t xml:space="preserve"> en personeel zich veilig</w:t>
      </w:r>
      <w:r w:rsidRPr="00840F4C">
        <w:rPr>
          <w:rFonts w:cstheme="minorHAnsi"/>
          <w:szCs w:val="20"/>
        </w:rPr>
        <w:t xml:space="preserve"> voelen. Er heerst een sfeer van samen leren en samen werken. </w:t>
      </w:r>
      <w:r>
        <w:rPr>
          <w:rFonts w:cstheme="minorHAnsi"/>
          <w:szCs w:val="20"/>
        </w:rPr>
        <w:t>Kinder</w:t>
      </w:r>
      <w:r w:rsidR="00987E94">
        <w:rPr>
          <w:rFonts w:cstheme="minorHAnsi"/>
          <w:szCs w:val="20"/>
        </w:rPr>
        <w:t xml:space="preserve">en </w:t>
      </w:r>
      <w:r w:rsidRPr="00840F4C">
        <w:rPr>
          <w:rFonts w:cstheme="minorHAnsi"/>
          <w:szCs w:val="20"/>
        </w:rPr>
        <w:t xml:space="preserve">weten dat hun mening er toe doet. Ze moeten zich vrij leren uiten, zodat zij hun cognitieve en sociaal-emotionele vaardigheden zo goed mogelijk kunnen ontwikkelen. We houden rekening met het feit dat ieder kind uniek is, zodat elk kind zijn individuele mogelijkheden zo goed mogelijk kan ontplooien. Wij streven ernaar de ontwikkeling van leerlingen zodanig te begeleiden dat zij personen worden, die volwaardig kunnen deelnemen aan de maatschappij waarvan zij deel uitmaken. </w:t>
      </w:r>
    </w:p>
    <w:p w14:paraId="3774B138" w14:textId="77777777" w:rsidR="00840F4C" w:rsidRPr="00840F4C" w:rsidRDefault="00840F4C" w:rsidP="00840F4C">
      <w:pPr>
        <w:ind w:left="360"/>
        <w:rPr>
          <w:rFonts w:cstheme="minorHAnsi"/>
          <w:szCs w:val="20"/>
        </w:rPr>
      </w:pPr>
    </w:p>
    <w:p w14:paraId="12BF8604" w14:textId="77777777" w:rsidR="00840F4C" w:rsidRDefault="00840F4C" w:rsidP="00840F4C">
      <w:pPr>
        <w:ind w:left="360"/>
        <w:rPr>
          <w:rFonts w:cstheme="minorHAnsi"/>
          <w:sz w:val="18"/>
        </w:rPr>
      </w:pPr>
    </w:p>
    <w:p w14:paraId="588504AB" w14:textId="1797FA16" w:rsidR="00840F4C" w:rsidRPr="00394921" w:rsidRDefault="00394921" w:rsidP="00840F4C">
      <w:pPr>
        <w:ind w:left="360"/>
        <w:rPr>
          <w:rFonts w:cstheme="minorHAnsi"/>
          <w:b/>
          <w:szCs w:val="20"/>
        </w:rPr>
      </w:pPr>
      <w:r>
        <w:rPr>
          <w:rFonts w:cstheme="minorHAnsi"/>
          <w:sz w:val="18"/>
        </w:rPr>
        <w:tab/>
      </w:r>
      <w:r w:rsidRPr="00394921">
        <w:rPr>
          <w:rFonts w:cstheme="minorHAnsi"/>
          <w:b/>
          <w:szCs w:val="20"/>
        </w:rPr>
        <w:t xml:space="preserve">Doelstelling </w:t>
      </w:r>
      <w:r>
        <w:rPr>
          <w:rFonts w:cstheme="minorHAnsi"/>
          <w:b/>
          <w:szCs w:val="20"/>
        </w:rPr>
        <w:t>komend jaar</w:t>
      </w:r>
    </w:p>
    <w:p w14:paraId="01674201" w14:textId="05C7D5FA" w:rsidR="00394921" w:rsidRPr="00394921" w:rsidRDefault="00394921" w:rsidP="00394921">
      <w:pPr>
        <w:ind w:left="708"/>
      </w:pPr>
      <w:r w:rsidRPr="00394921">
        <w:t>Integraal Kind Centrum ‘de Olingertil’ te Appingedam wordt gevormd door</w:t>
      </w:r>
      <w:r>
        <w:t xml:space="preserve"> obs Jan Ligthart, cbs de Citer en Kids2b.</w:t>
      </w:r>
      <w:r w:rsidRPr="00394921">
        <w:t xml:space="preserve"> De </w:t>
      </w:r>
      <w:r>
        <w:t>partners</w:t>
      </w:r>
      <w:r w:rsidRPr="00394921">
        <w:t xml:space="preserve"> willen in het gebouw</w:t>
      </w:r>
      <w:r>
        <w:t xml:space="preserve"> </w:t>
      </w:r>
      <w:r w:rsidRPr="00394921">
        <w:t xml:space="preserve">komen tot een integraal geheel. </w:t>
      </w:r>
    </w:p>
    <w:p w14:paraId="181CA6FE" w14:textId="70B09A9F" w:rsidR="00394921" w:rsidRDefault="00394921" w:rsidP="00394921">
      <w:pPr>
        <w:ind w:left="708"/>
      </w:pPr>
      <w:r>
        <w:t>De drie</w:t>
      </w:r>
      <w:r w:rsidRPr="00394921">
        <w:t xml:space="preserve"> partijen werden in 2014 gehuisvest onder één dak. Sindsdien werken ze samen om te komen tot een integraal kind centrum. De samenwerkingsbereidheid tussen de partijen is groot. Er heeft zich inmiddels één team van medewerkers gevormd dat dezelfde omgangsregels hanteert en zich verantwoordelijk voelt voor ‘elkaars’  kinderen. IKC de Olingertil biedt kinderen, met de inzet van diverse externe partijen een breed aanbod van naschoolse activiteiten. Een pedagogisch medewerker vangt de kinderen na schooltijd op totdat de naschoolse activiteit begint. Het IKC zit in een goed geoutilleerd gebouw; er zijn onder andere gymzalen, ateliers, een bibliotheek, individuele werkplekken voor kinderen en mooie buitenspeelplekken te vinden. Alle ruimten worden efficiënt benut. De Olingertil wordt aangestuurd vanuit een management team, bestaande uit de leidinggevenden van de participerende organisaties. Een lid is voorzitter van het managementteam. </w:t>
      </w:r>
    </w:p>
    <w:p w14:paraId="715BE1EC" w14:textId="039C0DE5" w:rsidR="00394921" w:rsidRPr="009636B0" w:rsidRDefault="00394921" w:rsidP="00394921">
      <w:pPr>
        <w:ind w:left="708"/>
      </w:pPr>
      <w:r w:rsidRPr="00394921">
        <w:t xml:space="preserve">Doel van het managementteam is om de komende jaren leer- en ontwikkellijnen nog beter op elkaar af te stemmen, meer eenheid te brengen in de pedagogische visie en elkaars kwaliteiten meer gaan benutten. </w:t>
      </w:r>
      <w:r>
        <w:t xml:space="preserve">Daarnaast wil het MT </w:t>
      </w:r>
      <w:r w:rsidR="0055552D">
        <w:t xml:space="preserve">zo snel mogelijk </w:t>
      </w:r>
      <w:r>
        <w:t xml:space="preserve">naar een structuur waar gewerkt wordt vanuit een éénhoofdige </w:t>
      </w:r>
      <w:r w:rsidRPr="009636B0">
        <w:t xml:space="preserve">leiding. </w:t>
      </w:r>
      <w:r w:rsidR="003F0EF6" w:rsidRPr="009636B0">
        <w:t>Deze structuur leidt ertoe dat er voor het IKC een duidelijk aanspreekpunt is en ook dat er een bewaker is van de ontwikkelingen die het IKC wil realiseren.</w:t>
      </w:r>
    </w:p>
    <w:p w14:paraId="398ECC15" w14:textId="77777777" w:rsidR="006A7573" w:rsidRDefault="006A7573" w:rsidP="00EC296E">
      <w:pPr>
        <w:pStyle w:val="Lijstalinea"/>
        <w:spacing w:line="276" w:lineRule="auto"/>
        <w:rPr>
          <w:color w:val="FF0000"/>
        </w:rPr>
      </w:pPr>
    </w:p>
    <w:p w14:paraId="02AAA577" w14:textId="0347AF71" w:rsidR="004415D6" w:rsidRDefault="004415D6" w:rsidP="00EC296E">
      <w:pPr>
        <w:pStyle w:val="Lijstalinea"/>
        <w:spacing w:line="276" w:lineRule="auto"/>
        <w:rPr>
          <w:color w:val="FF0000"/>
        </w:rPr>
      </w:pPr>
    </w:p>
    <w:p w14:paraId="77AEAD9F" w14:textId="77777777" w:rsidR="004415D6" w:rsidRDefault="004415D6" w:rsidP="00EC296E">
      <w:pPr>
        <w:pStyle w:val="Lijstalinea"/>
        <w:spacing w:line="276" w:lineRule="auto"/>
        <w:rPr>
          <w:color w:val="FF0000"/>
        </w:rPr>
      </w:pPr>
    </w:p>
    <w:p w14:paraId="450100B2" w14:textId="77777777" w:rsidR="004415D6" w:rsidRPr="009102E2" w:rsidRDefault="004415D6" w:rsidP="00EC296E">
      <w:pPr>
        <w:pStyle w:val="Lijstalinea"/>
        <w:spacing w:line="276" w:lineRule="auto"/>
        <w:rPr>
          <w:color w:val="FF0000"/>
        </w:rPr>
      </w:pPr>
    </w:p>
    <w:p w14:paraId="363807D6" w14:textId="77777777" w:rsidR="006A7573" w:rsidRDefault="006A7573" w:rsidP="00EC296E">
      <w:pPr>
        <w:pStyle w:val="Lijstalinea"/>
        <w:numPr>
          <w:ilvl w:val="0"/>
          <w:numId w:val="11"/>
        </w:numPr>
        <w:spacing w:line="276" w:lineRule="auto"/>
        <w:rPr>
          <w:b/>
        </w:rPr>
      </w:pPr>
      <w:r w:rsidRPr="009102E2">
        <w:rPr>
          <w:b/>
        </w:rPr>
        <w:lastRenderedPageBreak/>
        <w:t>Context</w:t>
      </w:r>
    </w:p>
    <w:p w14:paraId="3713E223" w14:textId="77777777" w:rsidR="004415D6" w:rsidRPr="009102E2" w:rsidRDefault="004415D6" w:rsidP="004415D6">
      <w:pPr>
        <w:pStyle w:val="Lijstalinea"/>
        <w:spacing w:line="276" w:lineRule="auto"/>
        <w:rPr>
          <w:b/>
        </w:rPr>
      </w:pPr>
    </w:p>
    <w:p w14:paraId="4EA156BD" w14:textId="77777777" w:rsidR="006A7573" w:rsidRDefault="006A7573" w:rsidP="00EC296E">
      <w:pPr>
        <w:pStyle w:val="Lijstalinea"/>
        <w:numPr>
          <w:ilvl w:val="1"/>
          <w:numId w:val="5"/>
        </w:numPr>
        <w:spacing w:line="276" w:lineRule="auto"/>
        <w:ind w:left="1080"/>
      </w:pPr>
      <w:r>
        <w:t xml:space="preserve">Kindcentrum </w:t>
      </w:r>
    </w:p>
    <w:p w14:paraId="1E896FD2" w14:textId="1F379801" w:rsidR="009102E2" w:rsidRDefault="00987E94" w:rsidP="00EC296E">
      <w:pPr>
        <w:pStyle w:val="Lijstalinea"/>
        <w:numPr>
          <w:ilvl w:val="2"/>
          <w:numId w:val="5"/>
        </w:numPr>
        <w:spacing w:line="276" w:lineRule="auto"/>
        <w:ind w:left="1980"/>
      </w:pPr>
      <w:r>
        <w:t>D</w:t>
      </w:r>
      <w:r w:rsidR="009102E2" w:rsidRPr="00260E16">
        <w:t>e meerwaarde van de acties op de ontwikkeling van kinderen.</w:t>
      </w:r>
    </w:p>
    <w:p w14:paraId="72B8EEBF" w14:textId="77777777" w:rsidR="003A736F" w:rsidRDefault="00987E94" w:rsidP="00406FD7">
      <w:pPr>
        <w:spacing w:line="276" w:lineRule="auto"/>
        <w:ind w:left="2124"/>
      </w:pPr>
      <w:r>
        <w:t xml:space="preserve">Door intensieve samenwerking wordt het kind vanuit verschillende situaties (onderwijs, opvang, spelen, leren, vrije tijd, verplichte tijd)  en vanuit een verschillende focus begeleid in de ontwikkeling naar adolescentie. </w:t>
      </w:r>
      <w:r w:rsidR="003A736F">
        <w:t xml:space="preserve">Omdat de begeleiders vanuit dezelfde organisatie werken is de kans op eenduidigheid groot. Kennis omtrent het kind is groot en divers. </w:t>
      </w:r>
    </w:p>
    <w:p w14:paraId="50A0CC19" w14:textId="3BAC01F5" w:rsidR="00987E94" w:rsidRPr="00260E16" w:rsidRDefault="003A736F" w:rsidP="00987E94">
      <w:pPr>
        <w:spacing w:line="276" w:lineRule="auto"/>
        <w:ind w:left="708"/>
      </w:pPr>
      <w:r>
        <w:t xml:space="preserve"> </w:t>
      </w:r>
    </w:p>
    <w:p w14:paraId="50D3F57C" w14:textId="55EE551C" w:rsidR="003A736F" w:rsidRDefault="003A736F" w:rsidP="00406FD7">
      <w:pPr>
        <w:pStyle w:val="Lijstalinea"/>
        <w:numPr>
          <w:ilvl w:val="2"/>
          <w:numId w:val="5"/>
        </w:numPr>
        <w:spacing w:line="276" w:lineRule="auto"/>
      </w:pPr>
      <w:r>
        <w:t>School en opvang.</w:t>
      </w:r>
    </w:p>
    <w:p w14:paraId="199398FE" w14:textId="6BFD6031" w:rsidR="006A7573" w:rsidRPr="003F0EF6" w:rsidRDefault="003A736F" w:rsidP="003F0EF6">
      <w:pPr>
        <w:spacing w:line="276" w:lineRule="auto"/>
        <w:ind w:left="2688"/>
        <w:rPr>
          <w:color w:val="FF0000"/>
        </w:rPr>
      </w:pPr>
      <w:r>
        <w:t>Er zijn wel verschillen tussen de beide scholen en de opvang</w:t>
      </w:r>
      <w:r w:rsidRPr="009636B0">
        <w:t>.</w:t>
      </w:r>
      <w:r w:rsidR="003F0EF6" w:rsidRPr="009636B0">
        <w:t xml:space="preserve"> Beide scholen zijn verschillend </w:t>
      </w:r>
      <w:r w:rsidR="00847BB3" w:rsidRPr="009636B0">
        <w:t xml:space="preserve">van denominatie en </w:t>
      </w:r>
      <w:r w:rsidR="003F0EF6" w:rsidRPr="009636B0">
        <w:t>van grootte waardoor er een andere overlegstructuur is, daarnaast is de regelgeving van de opvang verschillend van de regelgeving van de scholen. Scholen hebben bijvoorbeeld geen ouder</w:t>
      </w:r>
      <w:r w:rsidR="009636B0" w:rsidRPr="009636B0">
        <w:t xml:space="preserve"> - kind</w:t>
      </w:r>
      <w:r w:rsidR="003F0EF6" w:rsidRPr="009636B0">
        <w:t>contracten.</w:t>
      </w:r>
      <w:r w:rsidR="00847BB3" w:rsidRPr="009636B0">
        <w:t xml:space="preserve"> De</w:t>
      </w:r>
      <w:r w:rsidRPr="009636B0">
        <w:t xml:space="preserve"> informatieoverdracht en de begeleiding </w:t>
      </w:r>
      <w:r w:rsidR="00847BB3" w:rsidRPr="009636B0">
        <w:t xml:space="preserve">zijn </w:t>
      </w:r>
      <w:r w:rsidRPr="009636B0">
        <w:t>op hetzelfde doel gericht. Namelijk het benutten van elkaars kwaliteit</w:t>
      </w:r>
      <w:r w:rsidR="00291638" w:rsidRPr="009636B0">
        <w:t>e</w:t>
      </w:r>
      <w:r w:rsidR="00291638" w:rsidRPr="00847ED8">
        <w:rPr>
          <w:color w:val="222A35" w:themeColor="text2" w:themeShade="80"/>
        </w:rPr>
        <w:t>n</w:t>
      </w:r>
      <w:r w:rsidR="00847ED8">
        <w:t xml:space="preserve"> om</w:t>
      </w:r>
      <w:r w:rsidRPr="00395343">
        <w:rPr>
          <w:color w:val="7030A0"/>
        </w:rPr>
        <w:t xml:space="preserve"> </w:t>
      </w:r>
      <w:r>
        <w:t xml:space="preserve">het kind kwalitatief zo hoog mogelijk ten dienste te staan. </w:t>
      </w:r>
    </w:p>
    <w:p w14:paraId="5044C398" w14:textId="77777777" w:rsidR="003A736F" w:rsidRDefault="003A736F" w:rsidP="003A736F">
      <w:pPr>
        <w:pStyle w:val="Lijstalinea"/>
        <w:spacing w:line="276" w:lineRule="auto"/>
        <w:ind w:left="1980"/>
      </w:pPr>
    </w:p>
    <w:p w14:paraId="4E61099C" w14:textId="77777777" w:rsidR="006A7573" w:rsidRDefault="006A7573" w:rsidP="00EC296E">
      <w:pPr>
        <w:pStyle w:val="Lijstalinea"/>
        <w:numPr>
          <w:ilvl w:val="2"/>
          <w:numId w:val="5"/>
        </w:numPr>
        <w:spacing w:line="276" w:lineRule="auto"/>
        <w:ind w:left="1980"/>
      </w:pPr>
      <w:r>
        <w:t>leerlingenaantallen, kindaantallen</w:t>
      </w:r>
    </w:p>
    <w:p w14:paraId="67E14FD0" w14:textId="72D5864E" w:rsidR="00480214" w:rsidRDefault="003A736F" w:rsidP="004415D6">
      <w:pPr>
        <w:spacing w:line="276" w:lineRule="auto"/>
        <w:ind w:left="2124"/>
      </w:pPr>
      <w:r>
        <w:t>Integraal Kind Centrum de Oling</w:t>
      </w:r>
      <w:r w:rsidR="00480214">
        <w:t xml:space="preserve">ertil huisvest dagelijks </w:t>
      </w:r>
      <w:r w:rsidR="009164E6">
        <w:t xml:space="preserve">ongeveer </w:t>
      </w:r>
      <w:r>
        <w:t>zeshonderd kinderen. De aantallen zijn als volgt verdeeld:</w:t>
      </w:r>
    </w:p>
    <w:p w14:paraId="0EDA96BD" w14:textId="77777777" w:rsidR="004415D6" w:rsidRDefault="004415D6" w:rsidP="004415D6">
      <w:pPr>
        <w:spacing w:line="276" w:lineRule="auto"/>
        <w:ind w:left="2124"/>
      </w:pPr>
    </w:p>
    <w:tbl>
      <w:tblPr>
        <w:tblStyle w:val="Tabelraster"/>
        <w:tblW w:w="0" w:type="auto"/>
        <w:tblInd w:w="708" w:type="dxa"/>
        <w:tblLook w:val="04A0" w:firstRow="1" w:lastRow="0" w:firstColumn="1" w:lastColumn="0" w:noHBand="0" w:noVBand="1"/>
      </w:tblPr>
      <w:tblGrid>
        <w:gridCol w:w="2400"/>
        <w:gridCol w:w="1219"/>
        <w:gridCol w:w="1480"/>
        <w:gridCol w:w="2693"/>
        <w:gridCol w:w="3119"/>
        <w:gridCol w:w="2941"/>
      </w:tblGrid>
      <w:tr w:rsidR="00480214" w14:paraId="0DE30AE3" w14:textId="77777777" w:rsidTr="00480214">
        <w:tc>
          <w:tcPr>
            <w:tcW w:w="2400" w:type="dxa"/>
          </w:tcPr>
          <w:p w14:paraId="2C1AD084" w14:textId="623CBB4F" w:rsidR="00480214" w:rsidRDefault="00480214" w:rsidP="003A736F">
            <w:pPr>
              <w:spacing w:line="276" w:lineRule="auto"/>
            </w:pPr>
            <w:r>
              <w:t>Organisatie</w:t>
            </w:r>
          </w:p>
        </w:tc>
        <w:tc>
          <w:tcPr>
            <w:tcW w:w="1219" w:type="dxa"/>
          </w:tcPr>
          <w:p w14:paraId="1BBE1AF1" w14:textId="298EA685" w:rsidR="00480214" w:rsidRDefault="00480214" w:rsidP="003A736F">
            <w:pPr>
              <w:spacing w:line="276" w:lineRule="auto"/>
            </w:pPr>
            <w:r>
              <w:t>Aantal</w:t>
            </w:r>
          </w:p>
        </w:tc>
        <w:tc>
          <w:tcPr>
            <w:tcW w:w="1480" w:type="dxa"/>
          </w:tcPr>
          <w:p w14:paraId="461F2717" w14:textId="6693E22A" w:rsidR="00480214" w:rsidRDefault="00480214" w:rsidP="003A736F">
            <w:pPr>
              <w:spacing w:line="276" w:lineRule="auto"/>
            </w:pPr>
            <w:r>
              <w:t>leeftijd</w:t>
            </w:r>
          </w:p>
        </w:tc>
        <w:tc>
          <w:tcPr>
            <w:tcW w:w="2693" w:type="dxa"/>
          </w:tcPr>
          <w:p w14:paraId="671C51DC" w14:textId="366C4CA8" w:rsidR="00480214" w:rsidRDefault="004415D6" w:rsidP="003A736F">
            <w:pPr>
              <w:spacing w:line="276" w:lineRule="auto"/>
            </w:pPr>
            <w:r>
              <w:t>T</w:t>
            </w:r>
            <w:r w:rsidR="00480214">
              <w:t>ijden</w:t>
            </w:r>
          </w:p>
        </w:tc>
        <w:tc>
          <w:tcPr>
            <w:tcW w:w="3119" w:type="dxa"/>
          </w:tcPr>
          <w:p w14:paraId="447D5B9C" w14:textId="0787ACFE" w:rsidR="00480214" w:rsidRDefault="008A0A4F" w:rsidP="003A736F">
            <w:pPr>
              <w:spacing w:line="276" w:lineRule="auto"/>
            </w:pPr>
            <w:r>
              <w:t>dagen</w:t>
            </w:r>
          </w:p>
        </w:tc>
        <w:tc>
          <w:tcPr>
            <w:tcW w:w="2941" w:type="dxa"/>
          </w:tcPr>
          <w:p w14:paraId="18303EB9" w14:textId="77777777" w:rsidR="00480214" w:rsidRDefault="00480214" w:rsidP="003A736F">
            <w:pPr>
              <w:spacing w:line="276" w:lineRule="auto"/>
            </w:pPr>
          </w:p>
        </w:tc>
      </w:tr>
      <w:tr w:rsidR="00480214" w14:paraId="27114230" w14:textId="77777777" w:rsidTr="00480214">
        <w:tc>
          <w:tcPr>
            <w:tcW w:w="2400" w:type="dxa"/>
          </w:tcPr>
          <w:p w14:paraId="2DD5C9BA" w14:textId="69B7EB2B" w:rsidR="00480214" w:rsidRDefault="00291638" w:rsidP="003A736F">
            <w:pPr>
              <w:spacing w:line="276" w:lineRule="auto"/>
            </w:pPr>
            <w:r>
              <w:t>S</w:t>
            </w:r>
            <w:r w:rsidR="00480214">
              <w:t>chool</w:t>
            </w:r>
          </w:p>
        </w:tc>
        <w:tc>
          <w:tcPr>
            <w:tcW w:w="1219" w:type="dxa"/>
          </w:tcPr>
          <w:p w14:paraId="7DA8B50A" w14:textId="74FB4D28" w:rsidR="00480214" w:rsidRDefault="00480214" w:rsidP="003A736F">
            <w:pPr>
              <w:spacing w:line="276" w:lineRule="auto"/>
            </w:pPr>
            <w:r>
              <w:t>500 - 550</w:t>
            </w:r>
          </w:p>
        </w:tc>
        <w:tc>
          <w:tcPr>
            <w:tcW w:w="1480" w:type="dxa"/>
          </w:tcPr>
          <w:p w14:paraId="00B9BFA9" w14:textId="52585C78" w:rsidR="00480214" w:rsidRDefault="00480214" w:rsidP="003A736F">
            <w:pPr>
              <w:spacing w:line="276" w:lineRule="auto"/>
            </w:pPr>
            <w:r>
              <w:t>4-12</w:t>
            </w:r>
          </w:p>
        </w:tc>
        <w:tc>
          <w:tcPr>
            <w:tcW w:w="2693" w:type="dxa"/>
          </w:tcPr>
          <w:p w14:paraId="76D0929B" w14:textId="39D306F3" w:rsidR="00480214" w:rsidRPr="00847ED8" w:rsidRDefault="007D364B" w:rsidP="003A736F">
            <w:pPr>
              <w:spacing w:line="276" w:lineRule="auto"/>
              <w:rPr>
                <w:color w:val="222A35" w:themeColor="text2" w:themeShade="80"/>
              </w:rPr>
            </w:pPr>
            <w:r>
              <w:rPr>
                <w:color w:val="222A35" w:themeColor="text2" w:themeShade="80"/>
              </w:rPr>
              <w:t>08.15</w:t>
            </w:r>
            <w:r w:rsidR="00847ED8">
              <w:rPr>
                <w:color w:val="222A35" w:themeColor="text2" w:themeShade="80"/>
              </w:rPr>
              <w:t xml:space="preserve"> – 14.15</w:t>
            </w:r>
          </w:p>
          <w:p w14:paraId="4C3643FB" w14:textId="4EE3AEE3" w:rsidR="0036105B" w:rsidRPr="00847ED8" w:rsidRDefault="007D364B" w:rsidP="003A736F">
            <w:pPr>
              <w:spacing w:line="276" w:lineRule="auto"/>
              <w:rPr>
                <w:color w:val="222A35" w:themeColor="text2" w:themeShade="80"/>
              </w:rPr>
            </w:pPr>
            <w:r>
              <w:rPr>
                <w:color w:val="222A35" w:themeColor="text2" w:themeShade="80"/>
              </w:rPr>
              <w:t>08.15</w:t>
            </w:r>
            <w:r w:rsidR="0036105B" w:rsidRPr="00847ED8">
              <w:rPr>
                <w:color w:val="222A35" w:themeColor="text2" w:themeShade="80"/>
              </w:rPr>
              <w:t xml:space="preserve"> – 12.15</w:t>
            </w:r>
          </w:p>
        </w:tc>
        <w:tc>
          <w:tcPr>
            <w:tcW w:w="3119" w:type="dxa"/>
          </w:tcPr>
          <w:p w14:paraId="4C3B968C" w14:textId="77777777" w:rsidR="00480214" w:rsidRPr="00847ED8" w:rsidRDefault="0036105B" w:rsidP="0036105B">
            <w:pPr>
              <w:spacing w:line="276" w:lineRule="auto"/>
              <w:rPr>
                <w:color w:val="222A35" w:themeColor="text2" w:themeShade="80"/>
              </w:rPr>
            </w:pPr>
            <w:r w:rsidRPr="00847ED8">
              <w:rPr>
                <w:color w:val="222A35" w:themeColor="text2" w:themeShade="80"/>
              </w:rPr>
              <w:t>Ma t/m do</w:t>
            </w:r>
          </w:p>
          <w:p w14:paraId="58DADE0E" w14:textId="4186EB23" w:rsidR="0036105B" w:rsidRPr="00847ED8" w:rsidRDefault="0036105B" w:rsidP="0036105B">
            <w:pPr>
              <w:spacing w:line="276" w:lineRule="auto"/>
              <w:rPr>
                <w:color w:val="222A35" w:themeColor="text2" w:themeShade="80"/>
              </w:rPr>
            </w:pPr>
            <w:r w:rsidRPr="00847ED8">
              <w:rPr>
                <w:color w:val="222A35" w:themeColor="text2" w:themeShade="80"/>
              </w:rPr>
              <w:t>vrij</w:t>
            </w:r>
          </w:p>
        </w:tc>
        <w:tc>
          <w:tcPr>
            <w:tcW w:w="2941" w:type="dxa"/>
          </w:tcPr>
          <w:p w14:paraId="5F85B22D" w14:textId="77777777" w:rsidR="00480214" w:rsidRDefault="00480214" w:rsidP="003A736F">
            <w:pPr>
              <w:spacing w:line="276" w:lineRule="auto"/>
            </w:pPr>
          </w:p>
        </w:tc>
      </w:tr>
      <w:tr w:rsidR="00480214" w14:paraId="25397EEF" w14:textId="77777777" w:rsidTr="008A0A4F">
        <w:tc>
          <w:tcPr>
            <w:tcW w:w="2400" w:type="dxa"/>
          </w:tcPr>
          <w:p w14:paraId="5C24FD1C" w14:textId="250B674E" w:rsidR="00480214" w:rsidRDefault="00480214" w:rsidP="003A736F">
            <w:pPr>
              <w:spacing w:line="276" w:lineRule="auto"/>
            </w:pPr>
            <w:r>
              <w:t>Peuteropvang</w:t>
            </w:r>
          </w:p>
        </w:tc>
        <w:tc>
          <w:tcPr>
            <w:tcW w:w="1219" w:type="dxa"/>
          </w:tcPr>
          <w:p w14:paraId="120EF491" w14:textId="496D1D5C" w:rsidR="00480214" w:rsidRDefault="0068447A" w:rsidP="003A736F">
            <w:pPr>
              <w:spacing w:line="276" w:lineRule="auto"/>
            </w:pPr>
            <w:r>
              <w:t>60</w:t>
            </w:r>
          </w:p>
        </w:tc>
        <w:tc>
          <w:tcPr>
            <w:tcW w:w="1480" w:type="dxa"/>
          </w:tcPr>
          <w:p w14:paraId="535D2EEE" w14:textId="22E0410F" w:rsidR="00480214" w:rsidRDefault="00480214" w:rsidP="003A736F">
            <w:pPr>
              <w:spacing w:line="276" w:lineRule="auto"/>
            </w:pPr>
            <w:r>
              <w:t>2-4</w:t>
            </w:r>
          </w:p>
        </w:tc>
        <w:tc>
          <w:tcPr>
            <w:tcW w:w="2693" w:type="dxa"/>
            <w:shd w:val="clear" w:color="auto" w:fill="auto"/>
          </w:tcPr>
          <w:p w14:paraId="6E15A2E4" w14:textId="6AB1A92D" w:rsidR="008A0A4F" w:rsidRDefault="00F71455" w:rsidP="003A736F">
            <w:pPr>
              <w:spacing w:line="276" w:lineRule="auto"/>
            </w:pPr>
            <w:r>
              <w:t>09.00</w:t>
            </w:r>
            <w:r w:rsidR="006038E5">
              <w:t xml:space="preserve"> – 11.00</w:t>
            </w:r>
          </w:p>
          <w:p w14:paraId="62C90689" w14:textId="33E9B89D" w:rsidR="00480214" w:rsidRDefault="008A0A4F" w:rsidP="003A736F">
            <w:pPr>
              <w:spacing w:line="276" w:lineRule="auto"/>
            </w:pPr>
            <w:r>
              <w:t>11.15 – 14.15</w:t>
            </w:r>
          </w:p>
        </w:tc>
        <w:tc>
          <w:tcPr>
            <w:tcW w:w="3119" w:type="dxa"/>
            <w:shd w:val="clear" w:color="auto" w:fill="auto"/>
          </w:tcPr>
          <w:p w14:paraId="550CA7E2" w14:textId="3CB424C0" w:rsidR="00480214" w:rsidRDefault="008A0A4F" w:rsidP="003A736F">
            <w:pPr>
              <w:spacing w:line="276" w:lineRule="auto"/>
            </w:pPr>
            <w:r>
              <w:t>Maandag, dinsdag, donderdag</w:t>
            </w:r>
            <w:r w:rsidR="00F71455">
              <w:t>,</w:t>
            </w:r>
            <w:r>
              <w:t xml:space="preserve"> vrijdag</w:t>
            </w:r>
          </w:p>
        </w:tc>
        <w:tc>
          <w:tcPr>
            <w:tcW w:w="2941" w:type="dxa"/>
            <w:shd w:val="clear" w:color="auto" w:fill="auto"/>
          </w:tcPr>
          <w:p w14:paraId="61917B71" w14:textId="77777777" w:rsidR="00480214" w:rsidRDefault="00480214" w:rsidP="003A736F">
            <w:pPr>
              <w:spacing w:line="276" w:lineRule="auto"/>
            </w:pPr>
          </w:p>
        </w:tc>
      </w:tr>
      <w:tr w:rsidR="00480214" w14:paraId="2AEB8C08" w14:textId="77777777" w:rsidTr="00480214">
        <w:tc>
          <w:tcPr>
            <w:tcW w:w="2400" w:type="dxa"/>
          </w:tcPr>
          <w:p w14:paraId="29C76B58" w14:textId="4F16F332" w:rsidR="00480214" w:rsidRDefault="00480214" w:rsidP="003A736F">
            <w:pPr>
              <w:spacing w:line="276" w:lineRule="auto"/>
            </w:pPr>
            <w:r>
              <w:t>Voorschoolse opvang</w:t>
            </w:r>
          </w:p>
        </w:tc>
        <w:tc>
          <w:tcPr>
            <w:tcW w:w="1219" w:type="dxa"/>
          </w:tcPr>
          <w:p w14:paraId="626DE49C" w14:textId="662DFB0A" w:rsidR="00480214" w:rsidRDefault="00480214" w:rsidP="003A736F">
            <w:pPr>
              <w:spacing w:line="276" w:lineRule="auto"/>
            </w:pPr>
            <w:r>
              <w:t>0-10</w:t>
            </w:r>
          </w:p>
        </w:tc>
        <w:tc>
          <w:tcPr>
            <w:tcW w:w="1480" w:type="dxa"/>
          </w:tcPr>
          <w:p w14:paraId="448B7E50" w14:textId="102CB1A5" w:rsidR="00480214" w:rsidRDefault="00480214" w:rsidP="003A736F">
            <w:pPr>
              <w:spacing w:line="276" w:lineRule="auto"/>
            </w:pPr>
            <w:r>
              <w:t>4-12</w:t>
            </w:r>
          </w:p>
        </w:tc>
        <w:tc>
          <w:tcPr>
            <w:tcW w:w="2693" w:type="dxa"/>
          </w:tcPr>
          <w:p w14:paraId="2CE8261D" w14:textId="38DE55B9" w:rsidR="00480214" w:rsidRDefault="00480214" w:rsidP="003A736F">
            <w:pPr>
              <w:spacing w:line="276" w:lineRule="auto"/>
            </w:pPr>
            <w:r>
              <w:t>07.00 – 08.00</w:t>
            </w:r>
          </w:p>
        </w:tc>
        <w:tc>
          <w:tcPr>
            <w:tcW w:w="3119" w:type="dxa"/>
          </w:tcPr>
          <w:p w14:paraId="56F9E9D2" w14:textId="77777777" w:rsidR="00480214" w:rsidRDefault="00480214" w:rsidP="003A736F">
            <w:pPr>
              <w:spacing w:line="276" w:lineRule="auto"/>
            </w:pPr>
            <w:r>
              <w:t>Ma t/m do</w:t>
            </w:r>
          </w:p>
          <w:p w14:paraId="610B0086" w14:textId="5AE9F01C" w:rsidR="00847ED8" w:rsidRDefault="00847ED8" w:rsidP="003A736F">
            <w:pPr>
              <w:spacing w:line="276" w:lineRule="auto"/>
            </w:pPr>
            <w:r>
              <w:t xml:space="preserve">Streven </w:t>
            </w:r>
            <w:r w:rsidR="006038E5">
              <w:t>naar hele week, dus ook de vrijdagochtend</w:t>
            </w:r>
          </w:p>
        </w:tc>
        <w:tc>
          <w:tcPr>
            <w:tcW w:w="2941" w:type="dxa"/>
          </w:tcPr>
          <w:p w14:paraId="7E1FF449" w14:textId="77777777" w:rsidR="00480214" w:rsidRDefault="00480214" w:rsidP="003A736F">
            <w:pPr>
              <w:spacing w:line="276" w:lineRule="auto"/>
            </w:pPr>
          </w:p>
        </w:tc>
      </w:tr>
      <w:tr w:rsidR="00480214" w14:paraId="78C70F4C" w14:textId="77777777" w:rsidTr="00480214">
        <w:tc>
          <w:tcPr>
            <w:tcW w:w="2400" w:type="dxa"/>
          </w:tcPr>
          <w:p w14:paraId="2967DDF5" w14:textId="023D4431" w:rsidR="00480214" w:rsidRDefault="00480214" w:rsidP="003A736F">
            <w:pPr>
              <w:spacing w:line="276" w:lineRule="auto"/>
            </w:pPr>
            <w:r>
              <w:t>Naschoolse opvang</w:t>
            </w:r>
          </w:p>
        </w:tc>
        <w:tc>
          <w:tcPr>
            <w:tcW w:w="1219" w:type="dxa"/>
          </w:tcPr>
          <w:p w14:paraId="10BACBAF" w14:textId="3F97DD2F" w:rsidR="00480214" w:rsidRDefault="0068447A" w:rsidP="003A736F">
            <w:pPr>
              <w:spacing w:line="276" w:lineRule="auto"/>
            </w:pPr>
            <w:r>
              <w:t>77</w:t>
            </w:r>
          </w:p>
        </w:tc>
        <w:tc>
          <w:tcPr>
            <w:tcW w:w="1480" w:type="dxa"/>
          </w:tcPr>
          <w:p w14:paraId="70A23150" w14:textId="1DA7CE93" w:rsidR="00480214" w:rsidRDefault="00480214" w:rsidP="003A736F">
            <w:pPr>
              <w:spacing w:line="276" w:lineRule="auto"/>
            </w:pPr>
            <w:r>
              <w:t>4-12</w:t>
            </w:r>
          </w:p>
        </w:tc>
        <w:tc>
          <w:tcPr>
            <w:tcW w:w="2693" w:type="dxa"/>
          </w:tcPr>
          <w:p w14:paraId="6924BD95" w14:textId="36799051" w:rsidR="00480214" w:rsidRDefault="00480214" w:rsidP="003A736F">
            <w:pPr>
              <w:spacing w:line="276" w:lineRule="auto"/>
            </w:pPr>
            <w:r>
              <w:t>14.00 – 18.00</w:t>
            </w:r>
          </w:p>
        </w:tc>
        <w:tc>
          <w:tcPr>
            <w:tcW w:w="3119" w:type="dxa"/>
          </w:tcPr>
          <w:p w14:paraId="4189E222" w14:textId="1725CE1A" w:rsidR="00480214" w:rsidRDefault="00480214" w:rsidP="003A736F">
            <w:pPr>
              <w:spacing w:line="276" w:lineRule="auto"/>
            </w:pPr>
            <w:r>
              <w:t>Ma t/m vrij</w:t>
            </w:r>
          </w:p>
        </w:tc>
        <w:tc>
          <w:tcPr>
            <w:tcW w:w="2941" w:type="dxa"/>
          </w:tcPr>
          <w:p w14:paraId="61B5067F" w14:textId="77777777" w:rsidR="00480214" w:rsidRDefault="00480214" w:rsidP="003A736F">
            <w:pPr>
              <w:spacing w:line="276" w:lineRule="auto"/>
            </w:pPr>
          </w:p>
        </w:tc>
      </w:tr>
      <w:tr w:rsidR="00480214" w14:paraId="6C09AD95" w14:textId="77777777" w:rsidTr="00480214">
        <w:tc>
          <w:tcPr>
            <w:tcW w:w="2400" w:type="dxa"/>
          </w:tcPr>
          <w:p w14:paraId="07A2DCA9" w14:textId="59490020" w:rsidR="00480214" w:rsidRDefault="00480214" w:rsidP="003A736F">
            <w:pPr>
              <w:spacing w:line="276" w:lineRule="auto"/>
            </w:pPr>
            <w:r>
              <w:lastRenderedPageBreak/>
              <w:t>Naschoolse activiteiten</w:t>
            </w:r>
          </w:p>
        </w:tc>
        <w:tc>
          <w:tcPr>
            <w:tcW w:w="1219" w:type="dxa"/>
          </w:tcPr>
          <w:p w14:paraId="0DF7F13A" w14:textId="5650A88A" w:rsidR="00480214" w:rsidRDefault="0068447A" w:rsidP="003A736F">
            <w:pPr>
              <w:spacing w:line="276" w:lineRule="auto"/>
            </w:pPr>
            <w:r>
              <w:t>10-75</w:t>
            </w:r>
          </w:p>
        </w:tc>
        <w:tc>
          <w:tcPr>
            <w:tcW w:w="1480" w:type="dxa"/>
          </w:tcPr>
          <w:p w14:paraId="6572221F" w14:textId="49ACA9C1" w:rsidR="00480214" w:rsidRDefault="00480214" w:rsidP="003A736F">
            <w:pPr>
              <w:spacing w:line="276" w:lineRule="auto"/>
            </w:pPr>
            <w:r>
              <w:t>2-12</w:t>
            </w:r>
          </w:p>
        </w:tc>
        <w:tc>
          <w:tcPr>
            <w:tcW w:w="2693" w:type="dxa"/>
          </w:tcPr>
          <w:p w14:paraId="7BEDE987" w14:textId="194ACB9E" w:rsidR="00480214" w:rsidRDefault="00480214" w:rsidP="003A736F">
            <w:pPr>
              <w:spacing w:line="276" w:lineRule="auto"/>
            </w:pPr>
            <w:r>
              <w:t>14.30 - 17.30</w:t>
            </w:r>
          </w:p>
        </w:tc>
        <w:tc>
          <w:tcPr>
            <w:tcW w:w="3119" w:type="dxa"/>
          </w:tcPr>
          <w:p w14:paraId="0256706D" w14:textId="2E17FEBB" w:rsidR="00480214" w:rsidRDefault="00847ED8" w:rsidP="003A736F">
            <w:pPr>
              <w:spacing w:line="276" w:lineRule="auto"/>
            </w:pPr>
            <w:r>
              <w:t>Vijf</w:t>
            </w:r>
            <w:r w:rsidR="00480214">
              <w:t xml:space="preserve"> dagen per week</w:t>
            </w:r>
          </w:p>
          <w:p w14:paraId="7124C75E" w14:textId="7185C51A" w:rsidR="00480214" w:rsidRDefault="00847ED8" w:rsidP="003A736F">
            <w:pPr>
              <w:spacing w:line="276" w:lineRule="auto"/>
            </w:pPr>
            <w:r>
              <w:t xml:space="preserve">Locatie </w:t>
            </w:r>
            <w:r w:rsidR="00480214">
              <w:t>afwisseling met IKC Opwierde</w:t>
            </w:r>
          </w:p>
        </w:tc>
        <w:tc>
          <w:tcPr>
            <w:tcW w:w="2941" w:type="dxa"/>
          </w:tcPr>
          <w:p w14:paraId="2B014D92" w14:textId="25AFFEA4" w:rsidR="00480214" w:rsidRDefault="00480214" w:rsidP="003A736F">
            <w:pPr>
              <w:spacing w:line="276" w:lineRule="auto"/>
            </w:pPr>
            <w:r>
              <w:t>Is toegankelijk voor alle kinderen uit Appingedam</w:t>
            </w:r>
          </w:p>
        </w:tc>
      </w:tr>
    </w:tbl>
    <w:p w14:paraId="49BFC150" w14:textId="4923BA92" w:rsidR="00480214" w:rsidRDefault="00480214" w:rsidP="003A736F">
      <w:pPr>
        <w:spacing w:line="276" w:lineRule="auto"/>
        <w:ind w:left="708"/>
      </w:pPr>
    </w:p>
    <w:p w14:paraId="1C2FA924" w14:textId="77777777" w:rsidR="00480214" w:rsidRDefault="00480214" w:rsidP="003A736F">
      <w:pPr>
        <w:spacing w:line="276" w:lineRule="auto"/>
        <w:ind w:left="708"/>
      </w:pPr>
    </w:p>
    <w:p w14:paraId="19A41E00" w14:textId="77777777" w:rsidR="00C963B4" w:rsidRDefault="00C963B4" w:rsidP="003A736F">
      <w:pPr>
        <w:spacing w:line="276" w:lineRule="auto"/>
        <w:ind w:left="708"/>
      </w:pPr>
    </w:p>
    <w:p w14:paraId="6FA90B12" w14:textId="77777777" w:rsidR="00480214" w:rsidRDefault="00480214" w:rsidP="00EC296E">
      <w:pPr>
        <w:pStyle w:val="Lijstalinea"/>
        <w:numPr>
          <w:ilvl w:val="2"/>
          <w:numId w:val="5"/>
        </w:numPr>
        <w:spacing w:line="276" w:lineRule="auto"/>
        <w:ind w:left="1980"/>
      </w:pPr>
      <w:r>
        <w:t>Team</w:t>
      </w:r>
    </w:p>
    <w:p w14:paraId="4A3660FB" w14:textId="77777777" w:rsidR="00C963B4" w:rsidRDefault="00C963B4" w:rsidP="004415D6">
      <w:pPr>
        <w:pStyle w:val="Lijstalinea"/>
        <w:spacing w:line="276" w:lineRule="auto"/>
        <w:ind w:left="1980"/>
      </w:pPr>
    </w:p>
    <w:p w14:paraId="7BBA8E7E" w14:textId="1AA349D7" w:rsidR="006A7573" w:rsidRDefault="006A7573" w:rsidP="00480214">
      <w:pPr>
        <w:spacing w:line="276" w:lineRule="auto"/>
        <w:ind w:left="708"/>
      </w:pPr>
      <w:r>
        <w:t xml:space="preserve"> </w:t>
      </w:r>
      <w:r w:rsidR="00480214">
        <w:t xml:space="preserve">Het team is opgebouwd uit </w:t>
      </w:r>
    </w:p>
    <w:tbl>
      <w:tblPr>
        <w:tblStyle w:val="Tabelraster"/>
        <w:tblW w:w="0" w:type="auto"/>
        <w:tblInd w:w="708" w:type="dxa"/>
        <w:tblLook w:val="04A0" w:firstRow="1" w:lastRow="0" w:firstColumn="1" w:lastColumn="0" w:noHBand="0" w:noVBand="1"/>
      </w:tblPr>
      <w:tblGrid>
        <w:gridCol w:w="2889"/>
        <w:gridCol w:w="1044"/>
        <w:gridCol w:w="1166"/>
        <w:gridCol w:w="1418"/>
        <w:gridCol w:w="992"/>
        <w:gridCol w:w="992"/>
      </w:tblGrid>
      <w:tr w:rsidR="00406FD7" w14:paraId="4CA3F947" w14:textId="77777777" w:rsidTr="00406FD7">
        <w:tc>
          <w:tcPr>
            <w:tcW w:w="2889" w:type="dxa"/>
          </w:tcPr>
          <w:p w14:paraId="570CED8F" w14:textId="77777777" w:rsidR="00406FD7" w:rsidRDefault="00406FD7" w:rsidP="00480214">
            <w:pPr>
              <w:spacing w:line="276" w:lineRule="auto"/>
            </w:pPr>
          </w:p>
        </w:tc>
        <w:tc>
          <w:tcPr>
            <w:tcW w:w="1044" w:type="dxa"/>
          </w:tcPr>
          <w:p w14:paraId="26026463" w14:textId="45BD4CB7" w:rsidR="00406FD7" w:rsidRDefault="00406FD7" w:rsidP="00480214">
            <w:pPr>
              <w:spacing w:line="276" w:lineRule="auto"/>
            </w:pPr>
            <w:r>
              <w:t>JL</w:t>
            </w:r>
          </w:p>
        </w:tc>
        <w:tc>
          <w:tcPr>
            <w:tcW w:w="1166" w:type="dxa"/>
          </w:tcPr>
          <w:p w14:paraId="48584051" w14:textId="0A34EED6" w:rsidR="00406FD7" w:rsidRDefault="00406FD7" w:rsidP="00480214">
            <w:pPr>
              <w:spacing w:line="276" w:lineRule="auto"/>
            </w:pPr>
            <w:r>
              <w:t>C</w:t>
            </w:r>
          </w:p>
        </w:tc>
        <w:tc>
          <w:tcPr>
            <w:tcW w:w="1418" w:type="dxa"/>
          </w:tcPr>
          <w:p w14:paraId="44D1F0D9" w14:textId="2BBB3FDD" w:rsidR="00406FD7" w:rsidRDefault="00406FD7" w:rsidP="00480214">
            <w:pPr>
              <w:spacing w:line="276" w:lineRule="auto"/>
            </w:pPr>
            <w:r>
              <w:t>K2B</w:t>
            </w:r>
          </w:p>
        </w:tc>
        <w:tc>
          <w:tcPr>
            <w:tcW w:w="992" w:type="dxa"/>
          </w:tcPr>
          <w:p w14:paraId="6781CF23" w14:textId="065B08DE" w:rsidR="00406FD7" w:rsidRDefault="00406FD7" w:rsidP="00480214">
            <w:pPr>
              <w:spacing w:line="276" w:lineRule="auto"/>
            </w:pPr>
            <w:r>
              <w:t>IKC</w:t>
            </w:r>
          </w:p>
        </w:tc>
        <w:tc>
          <w:tcPr>
            <w:tcW w:w="992" w:type="dxa"/>
          </w:tcPr>
          <w:p w14:paraId="4511883A" w14:textId="18CC0FAB" w:rsidR="00406FD7" w:rsidRDefault="00406FD7" w:rsidP="00480214">
            <w:pPr>
              <w:spacing w:line="276" w:lineRule="auto"/>
            </w:pPr>
            <w:r>
              <w:t>totaal</w:t>
            </w:r>
          </w:p>
        </w:tc>
      </w:tr>
      <w:tr w:rsidR="00406FD7" w14:paraId="0EB752AB" w14:textId="77777777" w:rsidTr="008A0A4F">
        <w:tc>
          <w:tcPr>
            <w:tcW w:w="2889" w:type="dxa"/>
          </w:tcPr>
          <w:p w14:paraId="00476F8A" w14:textId="2A5CFC38" w:rsidR="00406FD7" w:rsidRDefault="00406FD7" w:rsidP="00480214">
            <w:pPr>
              <w:spacing w:line="276" w:lineRule="auto"/>
            </w:pPr>
            <w:r>
              <w:t>Directie</w:t>
            </w:r>
            <w:r w:rsidR="0055552D">
              <w:t xml:space="preserve"> / leidinggevend</w:t>
            </w:r>
          </w:p>
        </w:tc>
        <w:tc>
          <w:tcPr>
            <w:tcW w:w="1044" w:type="dxa"/>
          </w:tcPr>
          <w:p w14:paraId="4F8EA03A" w14:textId="498DDCFF" w:rsidR="00406FD7" w:rsidRDefault="00406FD7" w:rsidP="00480214">
            <w:pPr>
              <w:spacing w:line="276" w:lineRule="auto"/>
            </w:pPr>
            <w:r>
              <w:t>2</w:t>
            </w:r>
          </w:p>
        </w:tc>
        <w:tc>
          <w:tcPr>
            <w:tcW w:w="1166" w:type="dxa"/>
          </w:tcPr>
          <w:p w14:paraId="5AD08791" w14:textId="29E42E7D" w:rsidR="00406FD7" w:rsidRDefault="00406FD7" w:rsidP="00480214">
            <w:pPr>
              <w:spacing w:line="276" w:lineRule="auto"/>
            </w:pPr>
            <w:r>
              <w:t>1</w:t>
            </w:r>
          </w:p>
        </w:tc>
        <w:tc>
          <w:tcPr>
            <w:tcW w:w="1418" w:type="dxa"/>
            <w:shd w:val="clear" w:color="auto" w:fill="auto"/>
          </w:tcPr>
          <w:p w14:paraId="2DA5B986" w14:textId="31D82B1B" w:rsidR="00406FD7" w:rsidRDefault="00406FD7" w:rsidP="00480214">
            <w:pPr>
              <w:spacing w:line="276" w:lineRule="auto"/>
            </w:pPr>
            <w:r>
              <w:t>1</w:t>
            </w:r>
          </w:p>
        </w:tc>
        <w:tc>
          <w:tcPr>
            <w:tcW w:w="992" w:type="dxa"/>
          </w:tcPr>
          <w:p w14:paraId="2EDA978A" w14:textId="77777777" w:rsidR="00406FD7" w:rsidRDefault="00406FD7" w:rsidP="00480214">
            <w:pPr>
              <w:spacing w:line="276" w:lineRule="auto"/>
            </w:pPr>
          </w:p>
        </w:tc>
        <w:tc>
          <w:tcPr>
            <w:tcW w:w="992" w:type="dxa"/>
          </w:tcPr>
          <w:p w14:paraId="49CB137C" w14:textId="22E4A1D5" w:rsidR="00406FD7" w:rsidRDefault="008A0A4F" w:rsidP="00480214">
            <w:pPr>
              <w:spacing w:line="276" w:lineRule="auto"/>
            </w:pPr>
            <w:r>
              <w:t>4</w:t>
            </w:r>
          </w:p>
        </w:tc>
      </w:tr>
      <w:tr w:rsidR="00406FD7" w14:paraId="354487DB" w14:textId="77777777" w:rsidTr="008A0A4F">
        <w:tc>
          <w:tcPr>
            <w:tcW w:w="2889" w:type="dxa"/>
          </w:tcPr>
          <w:p w14:paraId="7A45EF2D" w14:textId="69C09834" w:rsidR="00406FD7" w:rsidRDefault="00406FD7" w:rsidP="00480214">
            <w:pPr>
              <w:spacing w:line="276" w:lineRule="auto"/>
            </w:pPr>
            <w:r>
              <w:t>Interne begeleiding</w:t>
            </w:r>
          </w:p>
        </w:tc>
        <w:tc>
          <w:tcPr>
            <w:tcW w:w="1044" w:type="dxa"/>
          </w:tcPr>
          <w:p w14:paraId="67F594C5" w14:textId="06F7584C" w:rsidR="00406FD7" w:rsidRDefault="00406FD7" w:rsidP="00480214">
            <w:pPr>
              <w:spacing w:line="276" w:lineRule="auto"/>
            </w:pPr>
            <w:r>
              <w:t>1</w:t>
            </w:r>
          </w:p>
        </w:tc>
        <w:tc>
          <w:tcPr>
            <w:tcW w:w="1166" w:type="dxa"/>
          </w:tcPr>
          <w:p w14:paraId="156341BA" w14:textId="4CFA7F67" w:rsidR="00406FD7" w:rsidRDefault="00406FD7" w:rsidP="00480214">
            <w:pPr>
              <w:spacing w:line="276" w:lineRule="auto"/>
            </w:pPr>
            <w:r>
              <w:t>1</w:t>
            </w:r>
          </w:p>
        </w:tc>
        <w:tc>
          <w:tcPr>
            <w:tcW w:w="1418" w:type="dxa"/>
            <w:shd w:val="clear" w:color="auto" w:fill="auto"/>
          </w:tcPr>
          <w:p w14:paraId="53593A7C" w14:textId="40F66F08" w:rsidR="00406FD7" w:rsidRDefault="00406FD7" w:rsidP="00480214">
            <w:pPr>
              <w:spacing w:line="276" w:lineRule="auto"/>
            </w:pPr>
            <w:r>
              <w:t>1</w:t>
            </w:r>
          </w:p>
        </w:tc>
        <w:tc>
          <w:tcPr>
            <w:tcW w:w="992" w:type="dxa"/>
          </w:tcPr>
          <w:p w14:paraId="4371C88B" w14:textId="77777777" w:rsidR="00406FD7" w:rsidRDefault="00406FD7" w:rsidP="00480214">
            <w:pPr>
              <w:spacing w:line="276" w:lineRule="auto"/>
            </w:pPr>
          </w:p>
        </w:tc>
        <w:tc>
          <w:tcPr>
            <w:tcW w:w="992" w:type="dxa"/>
          </w:tcPr>
          <w:p w14:paraId="2125769F" w14:textId="684CA665" w:rsidR="00406FD7" w:rsidRDefault="008A0A4F" w:rsidP="00480214">
            <w:pPr>
              <w:spacing w:line="276" w:lineRule="auto"/>
            </w:pPr>
            <w:r>
              <w:t>3</w:t>
            </w:r>
          </w:p>
        </w:tc>
      </w:tr>
      <w:tr w:rsidR="00406FD7" w14:paraId="5FA9FF19" w14:textId="77777777" w:rsidTr="008A0A4F">
        <w:tc>
          <w:tcPr>
            <w:tcW w:w="2889" w:type="dxa"/>
          </w:tcPr>
          <w:p w14:paraId="5D093940" w14:textId="07A0E347" w:rsidR="00406FD7" w:rsidRDefault="004D50B8" w:rsidP="00480214">
            <w:pPr>
              <w:spacing w:line="276" w:lineRule="auto"/>
            </w:pPr>
            <w:r>
              <w:t>L</w:t>
            </w:r>
            <w:r w:rsidR="00406FD7">
              <w:t>eerkracht</w:t>
            </w:r>
          </w:p>
        </w:tc>
        <w:tc>
          <w:tcPr>
            <w:tcW w:w="1044" w:type="dxa"/>
          </w:tcPr>
          <w:p w14:paraId="45E64290" w14:textId="5A031C0C" w:rsidR="00406FD7" w:rsidRDefault="00406FD7" w:rsidP="00480214">
            <w:pPr>
              <w:spacing w:line="276" w:lineRule="auto"/>
            </w:pPr>
            <w:r>
              <w:t>24</w:t>
            </w:r>
          </w:p>
        </w:tc>
        <w:tc>
          <w:tcPr>
            <w:tcW w:w="1166" w:type="dxa"/>
          </w:tcPr>
          <w:p w14:paraId="133DA35B" w14:textId="33E76A5C" w:rsidR="00406FD7" w:rsidRDefault="00847ED8" w:rsidP="00480214">
            <w:pPr>
              <w:spacing w:line="276" w:lineRule="auto"/>
            </w:pPr>
            <w:r>
              <w:t>10</w:t>
            </w:r>
          </w:p>
        </w:tc>
        <w:tc>
          <w:tcPr>
            <w:tcW w:w="1418" w:type="dxa"/>
            <w:shd w:val="clear" w:color="auto" w:fill="auto"/>
          </w:tcPr>
          <w:p w14:paraId="2D9460E3" w14:textId="1BDD48C6" w:rsidR="00406FD7" w:rsidRDefault="00406FD7" w:rsidP="00480214">
            <w:pPr>
              <w:spacing w:line="276" w:lineRule="auto"/>
            </w:pPr>
          </w:p>
        </w:tc>
        <w:tc>
          <w:tcPr>
            <w:tcW w:w="992" w:type="dxa"/>
          </w:tcPr>
          <w:p w14:paraId="24E29F00" w14:textId="77777777" w:rsidR="00406FD7" w:rsidRDefault="00406FD7" w:rsidP="00480214">
            <w:pPr>
              <w:spacing w:line="276" w:lineRule="auto"/>
            </w:pPr>
          </w:p>
        </w:tc>
        <w:tc>
          <w:tcPr>
            <w:tcW w:w="992" w:type="dxa"/>
          </w:tcPr>
          <w:p w14:paraId="30559E63" w14:textId="7D427C3D" w:rsidR="00406FD7" w:rsidRDefault="008A0A4F" w:rsidP="00480214">
            <w:pPr>
              <w:spacing w:line="276" w:lineRule="auto"/>
            </w:pPr>
            <w:r>
              <w:t>34</w:t>
            </w:r>
          </w:p>
        </w:tc>
      </w:tr>
      <w:tr w:rsidR="00406FD7" w14:paraId="18504637" w14:textId="77777777" w:rsidTr="008A0A4F">
        <w:tc>
          <w:tcPr>
            <w:tcW w:w="2889" w:type="dxa"/>
          </w:tcPr>
          <w:p w14:paraId="44D03C10" w14:textId="6C1BA601" w:rsidR="00406FD7" w:rsidRDefault="00406FD7" w:rsidP="00480214">
            <w:pPr>
              <w:spacing w:line="276" w:lineRule="auto"/>
            </w:pPr>
            <w:r>
              <w:t>Pedagogisch medewerker</w:t>
            </w:r>
          </w:p>
        </w:tc>
        <w:tc>
          <w:tcPr>
            <w:tcW w:w="1044" w:type="dxa"/>
          </w:tcPr>
          <w:p w14:paraId="039D1A91" w14:textId="77F8DD2A" w:rsidR="00406FD7" w:rsidRDefault="00406FD7" w:rsidP="00480214">
            <w:pPr>
              <w:spacing w:line="276" w:lineRule="auto"/>
            </w:pPr>
          </w:p>
        </w:tc>
        <w:tc>
          <w:tcPr>
            <w:tcW w:w="1166" w:type="dxa"/>
          </w:tcPr>
          <w:p w14:paraId="194BEEC0" w14:textId="77777777" w:rsidR="00406FD7" w:rsidRDefault="00406FD7" w:rsidP="00480214">
            <w:pPr>
              <w:spacing w:line="276" w:lineRule="auto"/>
            </w:pPr>
          </w:p>
        </w:tc>
        <w:tc>
          <w:tcPr>
            <w:tcW w:w="1418" w:type="dxa"/>
            <w:shd w:val="clear" w:color="auto" w:fill="auto"/>
          </w:tcPr>
          <w:p w14:paraId="3D10DD9B" w14:textId="7B043E66" w:rsidR="00406FD7" w:rsidRDefault="008A0A4F" w:rsidP="00480214">
            <w:pPr>
              <w:spacing w:line="276" w:lineRule="auto"/>
            </w:pPr>
            <w:r>
              <w:t>9</w:t>
            </w:r>
          </w:p>
        </w:tc>
        <w:tc>
          <w:tcPr>
            <w:tcW w:w="992" w:type="dxa"/>
          </w:tcPr>
          <w:p w14:paraId="3A2F5A82" w14:textId="6D6FE032" w:rsidR="00406FD7" w:rsidRDefault="00406FD7" w:rsidP="00480214">
            <w:pPr>
              <w:spacing w:line="276" w:lineRule="auto"/>
            </w:pPr>
            <w:r>
              <w:t>1</w:t>
            </w:r>
          </w:p>
        </w:tc>
        <w:tc>
          <w:tcPr>
            <w:tcW w:w="992" w:type="dxa"/>
          </w:tcPr>
          <w:p w14:paraId="4B124E3D" w14:textId="3EB4126F" w:rsidR="00406FD7" w:rsidRDefault="008A0A4F" w:rsidP="00480214">
            <w:pPr>
              <w:spacing w:line="276" w:lineRule="auto"/>
            </w:pPr>
            <w:r>
              <w:t>10</w:t>
            </w:r>
          </w:p>
        </w:tc>
      </w:tr>
      <w:tr w:rsidR="00406FD7" w14:paraId="04DC09A2" w14:textId="77777777" w:rsidTr="008A0A4F">
        <w:tc>
          <w:tcPr>
            <w:tcW w:w="2889" w:type="dxa"/>
          </w:tcPr>
          <w:p w14:paraId="499EFB53" w14:textId="63D4D8F0" w:rsidR="00406FD7" w:rsidRDefault="00406FD7" w:rsidP="00480214">
            <w:pPr>
              <w:spacing w:line="276" w:lineRule="auto"/>
            </w:pPr>
            <w:r>
              <w:t>Administratie</w:t>
            </w:r>
          </w:p>
        </w:tc>
        <w:tc>
          <w:tcPr>
            <w:tcW w:w="1044" w:type="dxa"/>
          </w:tcPr>
          <w:p w14:paraId="731C7385" w14:textId="795E323B" w:rsidR="00406FD7" w:rsidRDefault="00406FD7" w:rsidP="00480214">
            <w:pPr>
              <w:spacing w:line="276" w:lineRule="auto"/>
            </w:pPr>
            <w:r>
              <w:t>1</w:t>
            </w:r>
          </w:p>
        </w:tc>
        <w:tc>
          <w:tcPr>
            <w:tcW w:w="1166" w:type="dxa"/>
          </w:tcPr>
          <w:p w14:paraId="20647F3E" w14:textId="77777777" w:rsidR="00406FD7" w:rsidRDefault="00406FD7" w:rsidP="00480214">
            <w:pPr>
              <w:spacing w:line="276" w:lineRule="auto"/>
            </w:pPr>
          </w:p>
        </w:tc>
        <w:tc>
          <w:tcPr>
            <w:tcW w:w="1418" w:type="dxa"/>
            <w:shd w:val="clear" w:color="auto" w:fill="auto"/>
          </w:tcPr>
          <w:p w14:paraId="2588A363" w14:textId="1112FC44" w:rsidR="00406FD7" w:rsidRDefault="00406FD7" w:rsidP="00480214">
            <w:pPr>
              <w:spacing w:line="276" w:lineRule="auto"/>
            </w:pPr>
          </w:p>
        </w:tc>
        <w:tc>
          <w:tcPr>
            <w:tcW w:w="992" w:type="dxa"/>
          </w:tcPr>
          <w:p w14:paraId="0A264A38" w14:textId="77777777" w:rsidR="00406FD7" w:rsidRDefault="00406FD7" w:rsidP="00480214">
            <w:pPr>
              <w:spacing w:line="276" w:lineRule="auto"/>
            </w:pPr>
          </w:p>
        </w:tc>
        <w:tc>
          <w:tcPr>
            <w:tcW w:w="992" w:type="dxa"/>
          </w:tcPr>
          <w:p w14:paraId="05F0E05D" w14:textId="1D33FFF2" w:rsidR="00406FD7" w:rsidRDefault="008A0A4F" w:rsidP="00480214">
            <w:pPr>
              <w:spacing w:line="276" w:lineRule="auto"/>
            </w:pPr>
            <w:r>
              <w:t>1</w:t>
            </w:r>
          </w:p>
        </w:tc>
      </w:tr>
      <w:tr w:rsidR="00406FD7" w14:paraId="7D51E975" w14:textId="77777777" w:rsidTr="008A0A4F">
        <w:tc>
          <w:tcPr>
            <w:tcW w:w="2889" w:type="dxa"/>
          </w:tcPr>
          <w:p w14:paraId="4D2ED43F" w14:textId="3316BC02" w:rsidR="00406FD7" w:rsidRDefault="00406FD7" w:rsidP="00480214">
            <w:pPr>
              <w:spacing w:line="276" w:lineRule="auto"/>
            </w:pPr>
            <w:r>
              <w:t>Beheer</w:t>
            </w:r>
          </w:p>
        </w:tc>
        <w:tc>
          <w:tcPr>
            <w:tcW w:w="1044" w:type="dxa"/>
          </w:tcPr>
          <w:p w14:paraId="18914E94" w14:textId="77777777" w:rsidR="00406FD7" w:rsidRDefault="00406FD7" w:rsidP="00480214">
            <w:pPr>
              <w:spacing w:line="276" w:lineRule="auto"/>
            </w:pPr>
          </w:p>
        </w:tc>
        <w:tc>
          <w:tcPr>
            <w:tcW w:w="1166" w:type="dxa"/>
          </w:tcPr>
          <w:p w14:paraId="19804781" w14:textId="77777777" w:rsidR="00406FD7" w:rsidRDefault="00406FD7" w:rsidP="00480214">
            <w:pPr>
              <w:spacing w:line="276" w:lineRule="auto"/>
            </w:pPr>
          </w:p>
        </w:tc>
        <w:tc>
          <w:tcPr>
            <w:tcW w:w="1418" w:type="dxa"/>
            <w:shd w:val="clear" w:color="auto" w:fill="auto"/>
          </w:tcPr>
          <w:p w14:paraId="6943DB21" w14:textId="77777777" w:rsidR="00406FD7" w:rsidRDefault="00406FD7" w:rsidP="00480214">
            <w:pPr>
              <w:spacing w:line="276" w:lineRule="auto"/>
            </w:pPr>
          </w:p>
        </w:tc>
        <w:tc>
          <w:tcPr>
            <w:tcW w:w="992" w:type="dxa"/>
          </w:tcPr>
          <w:p w14:paraId="6B3A74D3" w14:textId="0A3773EB" w:rsidR="00406FD7" w:rsidRDefault="00406FD7" w:rsidP="00480214">
            <w:pPr>
              <w:spacing w:line="276" w:lineRule="auto"/>
            </w:pPr>
            <w:r>
              <w:t>1</w:t>
            </w:r>
          </w:p>
        </w:tc>
        <w:tc>
          <w:tcPr>
            <w:tcW w:w="992" w:type="dxa"/>
          </w:tcPr>
          <w:p w14:paraId="3CA0BBD0" w14:textId="07E229BF" w:rsidR="00406FD7" w:rsidRDefault="008A0A4F" w:rsidP="00480214">
            <w:pPr>
              <w:spacing w:line="276" w:lineRule="auto"/>
            </w:pPr>
            <w:r>
              <w:t>1</w:t>
            </w:r>
          </w:p>
        </w:tc>
      </w:tr>
      <w:tr w:rsidR="00406FD7" w14:paraId="33F144F4" w14:textId="77777777" w:rsidTr="008A0A4F">
        <w:tc>
          <w:tcPr>
            <w:tcW w:w="2889" w:type="dxa"/>
          </w:tcPr>
          <w:p w14:paraId="086A4806" w14:textId="377D00BA" w:rsidR="00406FD7" w:rsidRDefault="00406FD7" w:rsidP="00480214">
            <w:pPr>
              <w:spacing w:line="276" w:lineRule="auto"/>
            </w:pPr>
            <w:r>
              <w:t>Conciërge</w:t>
            </w:r>
          </w:p>
        </w:tc>
        <w:tc>
          <w:tcPr>
            <w:tcW w:w="1044" w:type="dxa"/>
          </w:tcPr>
          <w:p w14:paraId="7059BC2F" w14:textId="377BD319" w:rsidR="00406FD7" w:rsidRDefault="00406FD7" w:rsidP="00480214">
            <w:pPr>
              <w:spacing w:line="276" w:lineRule="auto"/>
            </w:pPr>
          </w:p>
        </w:tc>
        <w:tc>
          <w:tcPr>
            <w:tcW w:w="1166" w:type="dxa"/>
          </w:tcPr>
          <w:p w14:paraId="191DBB04" w14:textId="77777777" w:rsidR="00406FD7" w:rsidRDefault="00406FD7" w:rsidP="00480214">
            <w:pPr>
              <w:spacing w:line="276" w:lineRule="auto"/>
            </w:pPr>
          </w:p>
        </w:tc>
        <w:tc>
          <w:tcPr>
            <w:tcW w:w="1418" w:type="dxa"/>
            <w:shd w:val="clear" w:color="auto" w:fill="auto"/>
          </w:tcPr>
          <w:p w14:paraId="3D954525" w14:textId="4A722C63" w:rsidR="00406FD7" w:rsidRDefault="00406FD7" w:rsidP="00480214">
            <w:pPr>
              <w:spacing w:line="276" w:lineRule="auto"/>
            </w:pPr>
          </w:p>
        </w:tc>
        <w:tc>
          <w:tcPr>
            <w:tcW w:w="992" w:type="dxa"/>
          </w:tcPr>
          <w:p w14:paraId="043CD29F" w14:textId="21498FF7" w:rsidR="00406FD7" w:rsidRDefault="00406FD7" w:rsidP="00480214">
            <w:pPr>
              <w:spacing w:line="276" w:lineRule="auto"/>
            </w:pPr>
            <w:r>
              <w:t>2</w:t>
            </w:r>
          </w:p>
        </w:tc>
        <w:tc>
          <w:tcPr>
            <w:tcW w:w="992" w:type="dxa"/>
          </w:tcPr>
          <w:p w14:paraId="228A6FD7" w14:textId="159A15F0" w:rsidR="00406FD7" w:rsidRDefault="008A0A4F" w:rsidP="00480214">
            <w:pPr>
              <w:spacing w:line="276" w:lineRule="auto"/>
            </w:pPr>
            <w:r>
              <w:t>2</w:t>
            </w:r>
          </w:p>
        </w:tc>
      </w:tr>
      <w:tr w:rsidR="00406FD7" w14:paraId="05E567F1" w14:textId="77777777" w:rsidTr="008A0A4F">
        <w:tc>
          <w:tcPr>
            <w:tcW w:w="2889" w:type="dxa"/>
          </w:tcPr>
          <w:p w14:paraId="49EF00CF" w14:textId="791B30AA" w:rsidR="00406FD7" w:rsidRDefault="00406FD7" w:rsidP="00480214">
            <w:pPr>
              <w:spacing w:line="276" w:lineRule="auto"/>
            </w:pPr>
            <w:r>
              <w:t xml:space="preserve">Schoonmaak </w:t>
            </w:r>
          </w:p>
        </w:tc>
        <w:tc>
          <w:tcPr>
            <w:tcW w:w="1044" w:type="dxa"/>
          </w:tcPr>
          <w:p w14:paraId="70FED991" w14:textId="5A27DA16" w:rsidR="00406FD7" w:rsidRDefault="00580FA7" w:rsidP="00480214">
            <w:pPr>
              <w:spacing w:line="276" w:lineRule="auto"/>
            </w:pPr>
            <w:r>
              <w:t>2</w:t>
            </w:r>
          </w:p>
        </w:tc>
        <w:tc>
          <w:tcPr>
            <w:tcW w:w="1166" w:type="dxa"/>
          </w:tcPr>
          <w:p w14:paraId="1C7F7F6C" w14:textId="02448A55" w:rsidR="00406FD7" w:rsidRDefault="00406FD7" w:rsidP="00480214">
            <w:pPr>
              <w:spacing w:line="276" w:lineRule="auto"/>
            </w:pPr>
          </w:p>
        </w:tc>
        <w:tc>
          <w:tcPr>
            <w:tcW w:w="1418" w:type="dxa"/>
            <w:shd w:val="clear" w:color="auto" w:fill="auto"/>
          </w:tcPr>
          <w:p w14:paraId="7BED7DBE" w14:textId="4C44B0EE" w:rsidR="00406FD7" w:rsidRDefault="00406FD7" w:rsidP="00480214">
            <w:pPr>
              <w:spacing w:line="276" w:lineRule="auto"/>
            </w:pPr>
          </w:p>
        </w:tc>
        <w:tc>
          <w:tcPr>
            <w:tcW w:w="992" w:type="dxa"/>
          </w:tcPr>
          <w:p w14:paraId="4E074D9F" w14:textId="1A7B99A0" w:rsidR="00406FD7" w:rsidRDefault="0055552D" w:rsidP="00480214">
            <w:pPr>
              <w:spacing w:line="276" w:lineRule="auto"/>
            </w:pPr>
            <w:r>
              <w:t>2</w:t>
            </w:r>
          </w:p>
        </w:tc>
        <w:tc>
          <w:tcPr>
            <w:tcW w:w="992" w:type="dxa"/>
          </w:tcPr>
          <w:p w14:paraId="60FDDBC8" w14:textId="1B126584" w:rsidR="00406FD7" w:rsidRDefault="00580FA7" w:rsidP="00480214">
            <w:pPr>
              <w:spacing w:line="276" w:lineRule="auto"/>
            </w:pPr>
            <w:r>
              <w:t>4</w:t>
            </w:r>
          </w:p>
        </w:tc>
      </w:tr>
      <w:tr w:rsidR="00406FD7" w14:paraId="1BFCF589" w14:textId="77777777" w:rsidTr="008A0A4F">
        <w:tc>
          <w:tcPr>
            <w:tcW w:w="2889" w:type="dxa"/>
          </w:tcPr>
          <w:p w14:paraId="4CD14BB0" w14:textId="77777777" w:rsidR="00406FD7" w:rsidRDefault="00406FD7" w:rsidP="00480214">
            <w:pPr>
              <w:spacing w:line="276" w:lineRule="auto"/>
            </w:pPr>
          </w:p>
        </w:tc>
        <w:tc>
          <w:tcPr>
            <w:tcW w:w="1044" w:type="dxa"/>
          </w:tcPr>
          <w:p w14:paraId="14516F30" w14:textId="77777777" w:rsidR="00406FD7" w:rsidRDefault="00406FD7" w:rsidP="00480214">
            <w:pPr>
              <w:spacing w:line="276" w:lineRule="auto"/>
            </w:pPr>
          </w:p>
        </w:tc>
        <w:tc>
          <w:tcPr>
            <w:tcW w:w="1166" w:type="dxa"/>
          </w:tcPr>
          <w:p w14:paraId="03F83BCA" w14:textId="77777777" w:rsidR="00406FD7" w:rsidRDefault="00406FD7" w:rsidP="00480214">
            <w:pPr>
              <w:spacing w:line="276" w:lineRule="auto"/>
            </w:pPr>
          </w:p>
        </w:tc>
        <w:tc>
          <w:tcPr>
            <w:tcW w:w="1418" w:type="dxa"/>
            <w:shd w:val="clear" w:color="auto" w:fill="auto"/>
          </w:tcPr>
          <w:p w14:paraId="13234C86" w14:textId="62481FC9" w:rsidR="00406FD7" w:rsidRDefault="00406FD7" w:rsidP="00480214">
            <w:pPr>
              <w:spacing w:line="276" w:lineRule="auto"/>
            </w:pPr>
          </w:p>
        </w:tc>
        <w:tc>
          <w:tcPr>
            <w:tcW w:w="992" w:type="dxa"/>
          </w:tcPr>
          <w:p w14:paraId="05DB5B0D" w14:textId="77777777" w:rsidR="00406FD7" w:rsidRDefault="00406FD7" w:rsidP="00480214">
            <w:pPr>
              <w:spacing w:line="276" w:lineRule="auto"/>
            </w:pPr>
          </w:p>
        </w:tc>
        <w:tc>
          <w:tcPr>
            <w:tcW w:w="992" w:type="dxa"/>
          </w:tcPr>
          <w:p w14:paraId="4C3B5A1D" w14:textId="0939B4D7" w:rsidR="00406FD7" w:rsidRDefault="00406FD7" w:rsidP="00480214">
            <w:pPr>
              <w:spacing w:line="276" w:lineRule="auto"/>
            </w:pPr>
          </w:p>
        </w:tc>
      </w:tr>
      <w:tr w:rsidR="00406FD7" w14:paraId="5AEE9B53" w14:textId="77777777" w:rsidTr="008A0A4F">
        <w:tc>
          <w:tcPr>
            <w:tcW w:w="2889" w:type="dxa"/>
          </w:tcPr>
          <w:p w14:paraId="52644AEE" w14:textId="367F332D" w:rsidR="00406FD7" w:rsidRDefault="00406FD7" w:rsidP="00480214">
            <w:pPr>
              <w:spacing w:line="276" w:lineRule="auto"/>
            </w:pPr>
            <w:r>
              <w:t>Totaal</w:t>
            </w:r>
          </w:p>
        </w:tc>
        <w:tc>
          <w:tcPr>
            <w:tcW w:w="1044" w:type="dxa"/>
          </w:tcPr>
          <w:p w14:paraId="6C9B7535" w14:textId="423BE26D" w:rsidR="00406FD7" w:rsidRDefault="004D50B8" w:rsidP="00480214">
            <w:pPr>
              <w:spacing w:line="276" w:lineRule="auto"/>
            </w:pPr>
            <w:r>
              <w:t>30</w:t>
            </w:r>
          </w:p>
        </w:tc>
        <w:tc>
          <w:tcPr>
            <w:tcW w:w="1166" w:type="dxa"/>
          </w:tcPr>
          <w:p w14:paraId="3ECA8EB8" w14:textId="0E6A3BF4" w:rsidR="00406FD7" w:rsidRDefault="004D50B8" w:rsidP="00480214">
            <w:pPr>
              <w:spacing w:line="276" w:lineRule="auto"/>
            </w:pPr>
            <w:r>
              <w:t>12</w:t>
            </w:r>
          </w:p>
        </w:tc>
        <w:tc>
          <w:tcPr>
            <w:tcW w:w="1418" w:type="dxa"/>
            <w:shd w:val="clear" w:color="auto" w:fill="auto"/>
          </w:tcPr>
          <w:p w14:paraId="22EC6FE9" w14:textId="5810883D" w:rsidR="00406FD7" w:rsidRDefault="008A0A4F" w:rsidP="00480214">
            <w:pPr>
              <w:spacing w:line="276" w:lineRule="auto"/>
            </w:pPr>
            <w:r>
              <w:t>11</w:t>
            </w:r>
          </w:p>
        </w:tc>
        <w:tc>
          <w:tcPr>
            <w:tcW w:w="992" w:type="dxa"/>
          </w:tcPr>
          <w:p w14:paraId="0A075323" w14:textId="0D477A15" w:rsidR="00406FD7" w:rsidRDefault="008A0A4F" w:rsidP="00480214">
            <w:pPr>
              <w:spacing w:line="276" w:lineRule="auto"/>
            </w:pPr>
            <w:r>
              <w:t>6</w:t>
            </w:r>
          </w:p>
        </w:tc>
        <w:tc>
          <w:tcPr>
            <w:tcW w:w="992" w:type="dxa"/>
          </w:tcPr>
          <w:p w14:paraId="638E08A5" w14:textId="526527A4" w:rsidR="00406FD7" w:rsidRDefault="008A0A4F" w:rsidP="00480214">
            <w:pPr>
              <w:spacing w:line="276" w:lineRule="auto"/>
            </w:pPr>
            <w:r>
              <w:t>59</w:t>
            </w:r>
          </w:p>
        </w:tc>
      </w:tr>
    </w:tbl>
    <w:p w14:paraId="0546AE6F" w14:textId="7CF7E29C" w:rsidR="00C963B4" w:rsidRDefault="00C963B4" w:rsidP="00C963B4">
      <w:pPr>
        <w:pStyle w:val="Lijstalinea"/>
        <w:spacing w:line="276" w:lineRule="auto"/>
        <w:ind w:left="1980"/>
      </w:pPr>
    </w:p>
    <w:p w14:paraId="073E52B7" w14:textId="77777777" w:rsidR="00C963B4" w:rsidRDefault="00C963B4" w:rsidP="00C963B4">
      <w:pPr>
        <w:pStyle w:val="Lijstalinea"/>
        <w:spacing w:line="276" w:lineRule="auto"/>
        <w:ind w:left="1980"/>
      </w:pPr>
    </w:p>
    <w:p w14:paraId="78776208" w14:textId="77777777" w:rsidR="00C963B4" w:rsidRDefault="00C963B4" w:rsidP="00C963B4">
      <w:pPr>
        <w:pStyle w:val="Lijstalinea"/>
        <w:spacing w:line="276" w:lineRule="auto"/>
        <w:ind w:left="1980"/>
      </w:pPr>
    </w:p>
    <w:p w14:paraId="3B2E8213" w14:textId="77777777" w:rsidR="00C963B4" w:rsidRDefault="00C963B4" w:rsidP="00C963B4">
      <w:pPr>
        <w:pStyle w:val="Lijstalinea"/>
        <w:spacing w:line="276" w:lineRule="auto"/>
        <w:ind w:left="1980"/>
      </w:pPr>
    </w:p>
    <w:p w14:paraId="5C37ACBB" w14:textId="77777777" w:rsidR="00C963B4" w:rsidRDefault="00C963B4" w:rsidP="00C963B4">
      <w:pPr>
        <w:pStyle w:val="Lijstalinea"/>
        <w:spacing w:line="276" w:lineRule="auto"/>
        <w:ind w:left="1980"/>
      </w:pPr>
    </w:p>
    <w:p w14:paraId="29C33383" w14:textId="77777777" w:rsidR="00C963B4" w:rsidRDefault="00C963B4" w:rsidP="00C963B4">
      <w:pPr>
        <w:pStyle w:val="Lijstalinea"/>
        <w:spacing w:line="276" w:lineRule="auto"/>
        <w:ind w:left="1980"/>
      </w:pPr>
    </w:p>
    <w:p w14:paraId="74B7C42D" w14:textId="77777777" w:rsidR="00C963B4" w:rsidRDefault="00C963B4" w:rsidP="00C963B4">
      <w:pPr>
        <w:pStyle w:val="Lijstalinea"/>
        <w:spacing w:line="276" w:lineRule="auto"/>
        <w:ind w:left="1980"/>
      </w:pPr>
    </w:p>
    <w:p w14:paraId="007BEF4B" w14:textId="77777777" w:rsidR="00C963B4" w:rsidRDefault="00C963B4" w:rsidP="00C963B4">
      <w:pPr>
        <w:pStyle w:val="Lijstalinea"/>
        <w:spacing w:line="276" w:lineRule="auto"/>
        <w:ind w:left="1980"/>
      </w:pPr>
    </w:p>
    <w:p w14:paraId="5B2746CC" w14:textId="77777777" w:rsidR="00C963B4" w:rsidRDefault="00C963B4" w:rsidP="00C963B4">
      <w:pPr>
        <w:pStyle w:val="Lijstalinea"/>
        <w:spacing w:line="276" w:lineRule="auto"/>
        <w:ind w:left="1980"/>
      </w:pPr>
    </w:p>
    <w:p w14:paraId="5ADA021F" w14:textId="77777777" w:rsidR="00C963B4" w:rsidRDefault="00C963B4" w:rsidP="007D0CC0">
      <w:pPr>
        <w:spacing w:line="276" w:lineRule="auto"/>
      </w:pPr>
    </w:p>
    <w:p w14:paraId="102C1B20" w14:textId="77777777" w:rsidR="00C963B4" w:rsidRDefault="00C963B4" w:rsidP="00C963B4">
      <w:pPr>
        <w:pStyle w:val="Lijstalinea"/>
        <w:spacing w:line="276" w:lineRule="auto"/>
        <w:ind w:left="1980"/>
      </w:pPr>
    </w:p>
    <w:p w14:paraId="27B890B4" w14:textId="77777777" w:rsidR="00C963B4" w:rsidRDefault="00C963B4" w:rsidP="00C963B4">
      <w:pPr>
        <w:pStyle w:val="Lijstalinea"/>
        <w:spacing w:line="276" w:lineRule="auto"/>
        <w:ind w:left="1980"/>
      </w:pPr>
    </w:p>
    <w:p w14:paraId="56C34F6F" w14:textId="77777777" w:rsidR="00C963B4" w:rsidRDefault="00C963B4" w:rsidP="0068447A">
      <w:pPr>
        <w:spacing w:line="276" w:lineRule="auto"/>
      </w:pPr>
    </w:p>
    <w:p w14:paraId="5192358F" w14:textId="12C15231" w:rsidR="00A3709F" w:rsidRDefault="006A7573" w:rsidP="00EC296E">
      <w:pPr>
        <w:pStyle w:val="Lijstalinea"/>
        <w:numPr>
          <w:ilvl w:val="2"/>
          <w:numId w:val="5"/>
        </w:numPr>
        <w:spacing w:line="276" w:lineRule="auto"/>
        <w:ind w:left="1980"/>
      </w:pPr>
      <w:r>
        <w:t xml:space="preserve">organisatie </w:t>
      </w:r>
      <w:r w:rsidR="0055552D">
        <w:t xml:space="preserve">gewenst </w:t>
      </w:r>
      <w:r>
        <w:t>(organogram),</w:t>
      </w:r>
    </w:p>
    <w:p w14:paraId="6FC6EBBB" w14:textId="20C2FC39" w:rsidR="004415D6" w:rsidRDefault="004415D6" w:rsidP="004415D6">
      <w:pPr>
        <w:pStyle w:val="Lijstalinea"/>
        <w:spacing w:line="276" w:lineRule="auto"/>
        <w:ind w:left="1440"/>
      </w:pPr>
    </w:p>
    <w:p w14:paraId="005039B8" w14:textId="03C58D23" w:rsidR="004415D6" w:rsidRDefault="004415D6" w:rsidP="004415D6">
      <w:pPr>
        <w:pStyle w:val="Lijstalinea"/>
        <w:spacing w:line="276" w:lineRule="auto"/>
        <w:ind w:left="1440"/>
      </w:pPr>
      <w:r w:rsidRPr="004415D6">
        <w:rPr>
          <w:noProof/>
        </w:rPr>
        <w:drawing>
          <wp:inline distT="0" distB="0" distL="0" distR="0" wp14:anchorId="4CC4232C" wp14:editId="1B863650">
            <wp:extent cx="6096851" cy="342947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14:paraId="346A3791" w14:textId="77777777" w:rsidR="00713D5D" w:rsidRDefault="00713D5D" w:rsidP="00A3709F">
      <w:pPr>
        <w:pStyle w:val="Lijstalinea"/>
        <w:spacing w:line="276" w:lineRule="auto"/>
        <w:ind w:left="1980"/>
      </w:pPr>
    </w:p>
    <w:p w14:paraId="69E27404" w14:textId="77777777" w:rsidR="00713D5D" w:rsidRDefault="00713D5D" w:rsidP="00A3709F">
      <w:pPr>
        <w:pStyle w:val="Lijstalinea"/>
        <w:spacing w:line="276" w:lineRule="auto"/>
        <w:ind w:left="1980"/>
      </w:pPr>
    </w:p>
    <w:p w14:paraId="438CD04E" w14:textId="77777777" w:rsidR="00580FA7" w:rsidRPr="00395343" w:rsidRDefault="00580FA7" w:rsidP="00580FA7">
      <w:pPr>
        <w:pStyle w:val="Geenafstand"/>
        <w:rPr>
          <w:rFonts w:ascii="Verdana" w:hAnsi="Verdana" w:cs="Arial"/>
          <w:b/>
          <w:sz w:val="20"/>
          <w:szCs w:val="20"/>
        </w:rPr>
      </w:pPr>
      <w:r w:rsidRPr="00395343">
        <w:rPr>
          <w:rFonts w:ascii="Verdana" w:hAnsi="Verdana" w:cs="Arial"/>
          <w:b/>
          <w:sz w:val="20"/>
          <w:szCs w:val="20"/>
        </w:rPr>
        <w:lastRenderedPageBreak/>
        <w:t>Het bestuur.</w:t>
      </w:r>
    </w:p>
    <w:p w14:paraId="0C200A4B" w14:textId="58C439A7" w:rsidR="00580FA7" w:rsidRPr="00395343" w:rsidRDefault="00580FA7" w:rsidP="00580FA7">
      <w:pPr>
        <w:pStyle w:val="Geenafstand"/>
        <w:rPr>
          <w:rFonts w:ascii="Verdana" w:hAnsi="Verdana" w:cs="Arial"/>
          <w:sz w:val="20"/>
          <w:szCs w:val="20"/>
        </w:rPr>
      </w:pPr>
      <w:r w:rsidRPr="00395343">
        <w:rPr>
          <w:rFonts w:ascii="Verdana" w:hAnsi="Verdana" w:cs="Arial"/>
          <w:sz w:val="20"/>
          <w:szCs w:val="20"/>
        </w:rPr>
        <w:t>Het</w:t>
      </w:r>
      <w:r w:rsidR="003F0EF6">
        <w:rPr>
          <w:rFonts w:ascii="Verdana" w:hAnsi="Verdana" w:cs="Arial"/>
          <w:sz w:val="20"/>
          <w:szCs w:val="20"/>
        </w:rPr>
        <w:t xml:space="preserve"> </w:t>
      </w:r>
      <w:r w:rsidR="003F0EF6" w:rsidRPr="004415D6">
        <w:rPr>
          <w:rFonts w:ascii="Verdana" w:hAnsi="Verdana" w:cs="Arial"/>
          <w:sz w:val="20"/>
          <w:szCs w:val="20"/>
        </w:rPr>
        <w:t>KNM</w:t>
      </w:r>
      <w:r w:rsidRPr="004415D6">
        <w:rPr>
          <w:rFonts w:ascii="Verdana" w:hAnsi="Verdana" w:cs="Arial"/>
          <w:sz w:val="20"/>
          <w:szCs w:val="20"/>
        </w:rPr>
        <w:t xml:space="preserve"> </w:t>
      </w:r>
      <w:r w:rsidRPr="00395343">
        <w:rPr>
          <w:rFonts w:ascii="Verdana" w:hAnsi="Verdana" w:cs="Arial"/>
          <w:sz w:val="20"/>
          <w:szCs w:val="20"/>
        </w:rPr>
        <w:t xml:space="preserve">bestuur van de Olingertil schept voor het MT de mogelijkheid om de regie binnen het Kindcentrum zo </w:t>
      </w:r>
      <w:r w:rsidR="00632A5E" w:rsidRPr="00395343">
        <w:rPr>
          <w:rFonts w:ascii="Verdana" w:hAnsi="Verdana" w:cs="Arial"/>
          <w:sz w:val="20"/>
          <w:szCs w:val="20"/>
        </w:rPr>
        <w:t>autonoom mogelijk te voeren. Het</w:t>
      </w:r>
      <w:r w:rsidRPr="00395343">
        <w:rPr>
          <w:rFonts w:ascii="Verdana" w:hAnsi="Verdana" w:cs="Arial"/>
          <w:sz w:val="20"/>
          <w:szCs w:val="20"/>
        </w:rPr>
        <w:t xml:space="preserve"> front office zorgt voor de verbinding tussen de organisatie en hun stakeholders. Deze verbindingen gaan beide kanten op. </w:t>
      </w:r>
    </w:p>
    <w:p w14:paraId="44379D70" w14:textId="77777777" w:rsidR="00580FA7" w:rsidRPr="00395343" w:rsidRDefault="00580FA7" w:rsidP="00580FA7">
      <w:pPr>
        <w:pStyle w:val="Geenafstand"/>
        <w:rPr>
          <w:rFonts w:ascii="Verdana" w:hAnsi="Verdana"/>
          <w:b/>
          <w:sz w:val="20"/>
          <w:szCs w:val="20"/>
        </w:rPr>
      </w:pPr>
    </w:p>
    <w:p w14:paraId="249FA263" w14:textId="77777777" w:rsidR="00580FA7" w:rsidRPr="00395343" w:rsidRDefault="00580FA7" w:rsidP="00580FA7">
      <w:pPr>
        <w:pStyle w:val="Geenafstand"/>
        <w:rPr>
          <w:rFonts w:ascii="Verdana" w:hAnsi="Verdana" w:cs="Arial"/>
          <w:sz w:val="20"/>
          <w:szCs w:val="20"/>
        </w:rPr>
      </w:pPr>
      <w:r w:rsidRPr="00395343">
        <w:rPr>
          <w:rFonts w:ascii="Verdana" w:hAnsi="Verdana" w:cs="Arial"/>
          <w:b/>
          <w:sz w:val="20"/>
          <w:szCs w:val="20"/>
        </w:rPr>
        <w:t>Het MT</w:t>
      </w:r>
    </w:p>
    <w:p w14:paraId="1B257B7F" w14:textId="656E73BE" w:rsidR="00580FA7" w:rsidRPr="00395343" w:rsidRDefault="00632A5E" w:rsidP="00580FA7">
      <w:pPr>
        <w:pStyle w:val="Geenafstand"/>
        <w:rPr>
          <w:rFonts w:ascii="Verdana" w:hAnsi="Verdana" w:cs="Arial"/>
          <w:sz w:val="20"/>
          <w:szCs w:val="20"/>
        </w:rPr>
      </w:pPr>
      <w:r w:rsidRPr="00395343">
        <w:rPr>
          <w:rFonts w:ascii="Verdana" w:hAnsi="Verdana" w:cs="Arial"/>
          <w:sz w:val="20"/>
          <w:szCs w:val="20"/>
        </w:rPr>
        <w:t>Het MT</w:t>
      </w:r>
      <w:r w:rsidR="00580FA7" w:rsidRPr="00395343">
        <w:rPr>
          <w:rFonts w:ascii="Verdana" w:hAnsi="Verdana" w:cs="Arial"/>
          <w:sz w:val="20"/>
          <w:szCs w:val="20"/>
        </w:rPr>
        <w:t xml:space="preserve"> zorgt voor de verbinding met het bestuur en zorgt voor de onderlinge samenhang binnen het IKC. Contacten met de gemeente als lokale overheid lopen altijd via het bestuur of het MT. In het MT van de Olingertil zijn alle units vertegenwoordigd.</w:t>
      </w:r>
    </w:p>
    <w:p w14:paraId="07FF6E36" w14:textId="77777777" w:rsidR="00580FA7" w:rsidRPr="00395343" w:rsidRDefault="00580FA7" w:rsidP="00580FA7">
      <w:pPr>
        <w:pStyle w:val="Geenafstand"/>
        <w:rPr>
          <w:rFonts w:ascii="Verdana" w:hAnsi="Verdana"/>
          <w:b/>
          <w:sz w:val="20"/>
          <w:szCs w:val="20"/>
        </w:rPr>
      </w:pPr>
    </w:p>
    <w:p w14:paraId="6D33D47F" w14:textId="77777777" w:rsidR="00580FA7" w:rsidRPr="00395343" w:rsidRDefault="00580FA7" w:rsidP="00580FA7">
      <w:pPr>
        <w:pStyle w:val="Geenafstand"/>
        <w:rPr>
          <w:rFonts w:ascii="Verdana" w:hAnsi="Verdana"/>
          <w:b/>
          <w:sz w:val="20"/>
          <w:szCs w:val="20"/>
        </w:rPr>
      </w:pPr>
      <w:r w:rsidRPr="00395343">
        <w:rPr>
          <w:rFonts w:ascii="Verdana" w:hAnsi="Verdana"/>
          <w:b/>
          <w:sz w:val="20"/>
          <w:szCs w:val="20"/>
        </w:rPr>
        <w:t>Units</w:t>
      </w:r>
    </w:p>
    <w:p w14:paraId="786C05E4" w14:textId="77777777" w:rsidR="00580FA7" w:rsidRPr="00395343" w:rsidRDefault="00580FA7" w:rsidP="00580FA7">
      <w:pPr>
        <w:pStyle w:val="Geenafstand"/>
        <w:rPr>
          <w:rFonts w:ascii="Verdana" w:hAnsi="Verdana" w:cs="Arial"/>
          <w:color w:val="000000"/>
          <w:sz w:val="20"/>
          <w:szCs w:val="20"/>
        </w:rPr>
      </w:pPr>
      <w:r w:rsidRPr="00395343">
        <w:rPr>
          <w:rFonts w:ascii="Verdana" w:hAnsi="Verdana"/>
          <w:sz w:val="20"/>
          <w:szCs w:val="20"/>
        </w:rPr>
        <w:t>Iedere unit heeft zijn eigen teamleider.</w:t>
      </w:r>
      <w:r w:rsidRPr="00395343">
        <w:rPr>
          <w:rFonts w:ascii="Verdana" w:hAnsi="Verdana" w:cs="Arial"/>
          <w:color w:val="000000"/>
          <w:sz w:val="20"/>
          <w:szCs w:val="20"/>
        </w:rPr>
        <w:t xml:space="preserve"> De units kunnen onder leiding van een unitleider redelijk autonoom werken. Ze hebben bevoegdheden die hen in staat stelt de opdracht naar beste kunnen uit te voeren. De unitleiders hebben de opdracht om hun unit zo goed mogelijk samen te laten werken met de andere units. Er ontstaat zo een gestructureerd geheel van kerntaken.  </w:t>
      </w:r>
    </w:p>
    <w:p w14:paraId="632B0279" w14:textId="77777777" w:rsidR="00580FA7" w:rsidRPr="00395343" w:rsidRDefault="00580FA7" w:rsidP="00580FA7">
      <w:pPr>
        <w:pStyle w:val="Geenafstand"/>
        <w:rPr>
          <w:rFonts w:ascii="Verdana" w:hAnsi="Verdana" w:cs="Arial"/>
          <w:color w:val="000000"/>
          <w:sz w:val="20"/>
          <w:szCs w:val="20"/>
        </w:rPr>
      </w:pPr>
      <w:r w:rsidRPr="00395343">
        <w:rPr>
          <w:rFonts w:ascii="Verdana" w:hAnsi="Verdana" w:cs="Arial"/>
          <w:color w:val="000000"/>
          <w:sz w:val="20"/>
          <w:szCs w:val="20"/>
        </w:rPr>
        <w:t>Binnen de units kunnen taken geclusterd worden. Zo kan bijvoorbeeld het beheer van ICT Olingertil breed weggezet worden en kan de aansluiting PO / VO voor beide scholen door één persoon uitgevoerd worden.</w:t>
      </w:r>
    </w:p>
    <w:p w14:paraId="040AC589" w14:textId="77777777" w:rsidR="00580FA7" w:rsidRPr="00395343" w:rsidRDefault="00580FA7" w:rsidP="00580FA7">
      <w:pPr>
        <w:pStyle w:val="Geenafstand"/>
        <w:rPr>
          <w:rFonts w:ascii="Verdana" w:hAnsi="Verdana" w:cs="Arial"/>
          <w:sz w:val="20"/>
          <w:szCs w:val="20"/>
        </w:rPr>
      </w:pPr>
    </w:p>
    <w:p w14:paraId="2C48C9A0" w14:textId="77777777" w:rsidR="00580FA7" w:rsidRPr="00395343" w:rsidRDefault="00580FA7" w:rsidP="00580FA7">
      <w:pPr>
        <w:pStyle w:val="Geenafstand"/>
        <w:rPr>
          <w:rFonts w:ascii="Verdana" w:hAnsi="Verdana" w:cs="Arial"/>
          <w:b/>
          <w:sz w:val="20"/>
          <w:szCs w:val="20"/>
        </w:rPr>
      </w:pPr>
      <w:r w:rsidRPr="00395343">
        <w:rPr>
          <w:rFonts w:ascii="Verdana" w:hAnsi="Verdana" w:cs="Arial"/>
          <w:b/>
          <w:sz w:val="20"/>
          <w:szCs w:val="20"/>
        </w:rPr>
        <w:t>Voor- en naschoolse opvang (Olingertil breed)</w:t>
      </w:r>
    </w:p>
    <w:p w14:paraId="7F6BC315" w14:textId="77777777" w:rsidR="00580FA7" w:rsidRPr="00395343" w:rsidRDefault="00580FA7" w:rsidP="00580FA7">
      <w:pPr>
        <w:pStyle w:val="Geenafstand"/>
        <w:rPr>
          <w:rFonts w:ascii="Verdana" w:hAnsi="Verdana" w:cs="Arial"/>
          <w:sz w:val="20"/>
          <w:szCs w:val="20"/>
        </w:rPr>
      </w:pPr>
      <w:r w:rsidRPr="00395343">
        <w:rPr>
          <w:rFonts w:ascii="Verdana" w:hAnsi="Verdana" w:cs="Arial"/>
          <w:sz w:val="20"/>
          <w:szCs w:val="20"/>
        </w:rPr>
        <w:t xml:space="preserve">Zorgt voor een prettige omgeving waar kinderen buiten schooltijd kunnen verblijven. Er is aanbod van activiteiten die aansluiten bij de structuur van de Olingertil.  </w:t>
      </w:r>
    </w:p>
    <w:p w14:paraId="6427F32A" w14:textId="77777777" w:rsidR="00580FA7" w:rsidRPr="00395343" w:rsidRDefault="00580FA7" w:rsidP="00580FA7">
      <w:pPr>
        <w:pStyle w:val="Geenafstand"/>
        <w:rPr>
          <w:rFonts w:ascii="Verdana" w:hAnsi="Verdana" w:cs="Arial"/>
          <w:sz w:val="20"/>
          <w:szCs w:val="20"/>
        </w:rPr>
      </w:pPr>
    </w:p>
    <w:p w14:paraId="6BA879E2" w14:textId="77777777" w:rsidR="00580FA7" w:rsidRPr="00395343" w:rsidRDefault="00580FA7" w:rsidP="00580FA7">
      <w:pPr>
        <w:pStyle w:val="Geenafstand"/>
        <w:rPr>
          <w:rFonts w:ascii="Verdana" w:hAnsi="Verdana" w:cs="Arial"/>
          <w:b/>
          <w:sz w:val="20"/>
          <w:szCs w:val="20"/>
        </w:rPr>
      </w:pPr>
      <w:r w:rsidRPr="00395343">
        <w:rPr>
          <w:rFonts w:ascii="Verdana" w:hAnsi="Verdana" w:cs="Arial"/>
          <w:b/>
          <w:sz w:val="20"/>
          <w:szCs w:val="20"/>
        </w:rPr>
        <w:t>Onderbouw 2-6 jaar (Olingertil breed)</w:t>
      </w:r>
    </w:p>
    <w:p w14:paraId="3958B4F5" w14:textId="77777777" w:rsidR="00580FA7" w:rsidRPr="00395343" w:rsidRDefault="00580FA7" w:rsidP="00580FA7">
      <w:pPr>
        <w:pStyle w:val="Geenafstand"/>
        <w:rPr>
          <w:rFonts w:ascii="Verdana" w:hAnsi="Verdana" w:cs="Arial"/>
          <w:sz w:val="20"/>
          <w:szCs w:val="20"/>
        </w:rPr>
      </w:pPr>
      <w:r w:rsidRPr="00395343">
        <w:rPr>
          <w:rFonts w:ascii="Verdana" w:hAnsi="Verdana" w:cs="Arial"/>
          <w:sz w:val="20"/>
          <w:szCs w:val="20"/>
        </w:rPr>
        <w:t>Zorgt voor doorlopende ontwikkellijnen tussen peuters en kleuters. Er komt een samenhangend volgsysteem. Het VVE aanbod wordt gekoppeld aan het onderwijsaanbod zodat samenhang en voortgang gewaarborgd is.</w:t>
      </w:r>
    </w:p>
    <w:p w14:paraId="1B22FD8A" w14:textId="77777777" w:rsidR="00580FA7" w:rsidRPr="00395343" w:rsidRDefault="00580FA7" w:rsidP="00580FA7">
      <w:pPr>
        <w:pStyle w:val="Geenafstand"/>
        <w:rPr>
          <w:rFonts w:ascii="Verdana" w:hAnsi="Verdana" w:cs="Arial"/>
          <w:sz w:val="20"/>
          <w:szCs w:val="20"/>
        </w:rPr>
      </w:pPr>
    </w:p>
    <w:p w14:paraId="28654524" w14:textId="77777777" w:rsidR="00580FA7" w:rsidRPr="00395343" w:rsidRDefault="00580FA7" w:rsidP="00580FA7">
      <w:pPr>
        <w:pStyle w:val="Geenafstand"/>
        <w:rPr>
          <w:rFonts w:ascii="Verdana" w:hAnsi="Verdana" w:cs="Arial"/>
          <w:b/>
          <w:sz w:val="20"/>
          <w:szCs w:val="20"/>
        </w:rPr>
      </w:pPr>
      <w:r w:rsidRPr="00395343">
        <w:rPr>
          <w:rFonts w:ascii="Verdana" w:hAnsi="Verdana" w:cs="Arial"/>
          <w:b/>
          <w:sz w:val="20"/>
          <w:szCs w:val="20"/>
        </w:rPr>
        <w:t>Onderwijsunit Jan Ligthart</w:t>
      </w:r>
    </w:p>
    <w:p w14:paraId="501A3DC9" w14:textId="77777777" w:rsidR="00580FA7" w:rsidRPr="00395343" w:rsidRDefault="00580FA7" w:rsidP="00580FA7">
      <w:pPr>
        <w:pStyle w:val="Geenafstand"/>
        <w:rPr>
          <w:rFonts w:ascii="Verdana" w:hAnsi="Verdana" w:cs="Arial"/>
          <w:sz w:val="20"/>
          <w:szCs w:val="20"/>
        </w:rPr>
      </w:pPr>
      <w:r w:rsidRPr="00395343">
        <w:rPr>
          <w:rFonts w:ascii="Verdana" w:hAnsi="Verdana" w:cs="Arial"/>
          <w:sz w:val="20"/>
          <w:szCs w:val="20"/>
        </w:rPr>
        <w:t xml:space="preserve">Zorgt voor hedendaags openbaar onderwijs en werkt zo veel mogelijk samen met de Citer.  </w:t>
      </w:r>
    </w:p>
    <w:p w14:paraId="19C11B58" w14:textId="77777777" w:rsidR="00580FA7" w:rsidRPr="00395343" w:rsidRDefault="00580FA7" w:rsidP="00580FA7">
      <w:pPr>
        <w:pStyle w:val="Geenafstand"/>
        <w:rPr>
          <w:rFonts w:ascii="Verdana" w:hAnsi="Verdana" w:cs="Arial"/>
          <w:sz w:val="20"/>
          <w:szCs w:val="20"/>
        </w:rPr>
      </w:pPr>
    </w:p>
    <w:p w14:paraId="2042B1D9" w14:textId="77777777" w:rsidR="00580FA7" w:rsidRPr="00395343" w:rsidRDefault="00580FA7" w:rsidP="00580FA7">
      <w:pPr>
        <w:pStyle w:val="Geenafstand"/>
        <w:rPr>
          <w:rFonts w:ascii="Verdana" w:hAnsi="Verdana" w:cs="Arial"/>
          <w:b/>
          <w:sz w:val="20"/>
          <w:szCs w:val="20"/>
        </w:rPr>
      </w:pPr>
      <w:r w:rsidRPr="00395343">
        <w:rPr>
          <w:rFonts w:ascii="Verdana" w:hAnsi="Verdana" w:cs="Arial"/>
          <w:b/>
          <w:sz w:val="20"/>
          <w:szCs w:val="20"/>
        </w:rPr>
        <w:t>Onderwijsunit de Citer</w:t>
      </w:r>
    </w:p>
    <w:p w14:paraId="39AD921F" w14:textId="4D2C97FF" w:rsidR="00580FA7" w:rsidRPr="00395343" w:rsidRDefault="00D7359F" w:rsidP="00580FA7">
      <w:pPr>
        <w:pStyle w:val="Geenafstand"/>
        <w:rPr>
          <w:rFonts w:ascii="Verdana" w:hAnsi="Verdana" w:cs="Arial"/>
          <w:sz w:val="20"/>
          <w:szCs w:val="20"/>
        </w:rPr>
      </w:pPr>
      <w:r>
        <w:rPr>
          <w:rFonts w:ascii="Verdana" w:hAnsi="Verdana" w:cs="Arial"/>
          <w:sz w:val="20"/>
          <w:szCs w:val="20"/>
        </w:rPr>
        <w:t>Zorgt voor hedendaags c</w:t>
      </w:r>
      <w:r w:rsidR="00580FA7" w:rsidRPr="00395343">
        <w:rPr>
          <w:rFonts w:ascii="Verdana" w:hAnsi="Verdana" w:cs="Arial"/>
          <w:sz w:val="20"/>
          <w:szCs w:val="20"/>
        </w:rPr>
        <w:t>hristelijk onderwijs en werkt zo veel mogelijk samen met de Jan Ligthart.</w:t>
      </w:r>
    </w:p>
    <w:p w14:paraId="52CB8341" w14:textId="77777777" w:rsidR="00580FA7" w:rsidRDefault="00580FA7" w:rsidP="00580FA7">
      <w:pPr>
        <w:pStyle w:val="Geenafstand"/>
        <w:rPr>
          <w:rFonts w:ascii="Verdana" w:hAnsi="Verdana" w:cs="Arial"/>
          <w:sz w:val="20"/>
          <w:szCs w:val="20"/>
        </w:rPr>
      </w:pPr>
    </w:p>
    <w:p w14:paraId="3A507E11" w14:textId="77777777" w:rsidR="00C963B4" w:rsidRPr="00395343" w:rsidRDefault="00C963B4" w:rsidP="00580FA7">
      <w:pPr>
        <w:pStyle w:val="Geenafstand"/>
        <w:rPr>
          <w:rFonts w:ascii="Verdana" w:hAnsi="Verdana" w:cs="Arial"/>
          <w:sz w:val="20"/>
          <w:szCs w:val="20"/>
        </w:rPr>
      </w:pPr>
    </w:p>
    <w:p w14:paraId="64774634" w14:textId="42CFE93A" w:rsidR="00580FA7" w:rsidRPr="00792811" w:rsidRDefault="00580FA7" w:rsidP="00580FA7">
      <w:pPr>
        <w:pStyle w:val="Geenafstand"/>
        <w:rPr>
          <w:rFonts w:ascii="Verdana" w:hAnsi="Verdana" w:cs="Arial"/>
          <w:b/>
          <w:color w:val="7030A0"/>
          <w:sz w:val="20"/>
          <w:szCs w:val="20"/>
        </w:rPr>
      </w:pPr>
      <w:r w:rsidRPr="00395343">
        <w:rPr>
          <w:rFonts w:ascii="Verdana" w:hAnsi="Verdana" w:cs="Arial"/>
          <w:b/>
          <w:sz w:val="20"/>
          <w:szCs w:val="20"/>
        </w:rPr>
        <w:t>Ondersteuning. (Olingertil breed)</w:t>
      </w:r>
      <w:r w:rsidR="00792811">
        <w:rPr>
          <w:rFonts w:ascii="Verdana" w:hAnsi="Verdana" w:cs="Arial"/>
          <w:b/>
          <w:sz w:val="20"/>
          <w:szCs w:val="20"/>
        </w:rPr>
        <w:t xml:space="preserve"> </w:t>
      </w:r>
    </w:p>
    <w:p w14:paraId="4ECD20D1" w14:textId="64C97582" w:rsidR="00580FA7" w:rsidRPr="00E332A0" w:rsidRDefault="00580FA7" w:rsidP="00580FA7">
      <w:pPr>
        <w:pStyle w:val="Geenafstand"/>
        <w:rPr>
          <w:rFonts w:ascii="Verdana" w:hAnsi="Verdana" w:cs="Arial"/>
          <w:color w:val="FF0000"/>
          <w:sz w:val="20"/>
          <w:szCs w:val="20"/>
        </w:rPr>
      </w:pPr>
      <w:r w:rsidRPr="00395343">
        <w:rPr>
          <w:rFonts w:ascii="Verdana" w:hAnsi="Verdana" w:cs="Arial"/>
          <w:sz w:val="20"/>
          <w:szCs w:val="20"/>
        </w:rPr>
        <w:t>Zorgt er voor dat het kind die ondersteuning krijgt die het behoeft. In deze unit zit expertise op het gebied van gedrag, het slimme kind, het moeilijk lerende kind, dyslexie, dyscalculie.</w:t>
      </w:r>
      <w:r w:rsidR="00792811">
        <w:rPr>
          <w:rFonts w:ascii="Verdana" w:hAnsi="Verdana" w:cs="Arial"/>
          <w:sz w:val="20"/>
          <w:szCs w:val="20"/>
        </w:rPr>
        <w:t xml:space="preserve"> </w:t>
      </w:r>
    </w:p>
    <w:p w14:paraId="2E70C94B" w14:textId="4023B9A7" w:rsidR="00580FA7" w:rsidRPr="00395343" w:rsidRDefault="00580FA7" w:rsidP="00580FA7">
      <w:pPr>
        <w:pStyle w:val="Geenafstand"/>
        <w:rPr>
          <w:rFonts w:ascii="Verdana" w:hAnsi="Verdana" w:cs="Arial"/>
          <w:sz w:val="20"/>
          <w:szCs w:val="20"/>
        </w:rPr>
      </w:pPr>
      <w:r w:rsidRPr="00395343">
        <w:rPr>
          <w:rFonts w:ascii="Verdana" w:hAnsi="Verdana" w:cs="Arial"/>
          <w:sz w:val="20"/>
          <w:szCs w:val="20"/>
        </w:rPr>
        <w:lastRenderedPageBreak/>
        <w:t>De unit ondersteuning zorgt er voor dat er overzicht is van de begeleidingsbehoefte en zet de beschikb</w:t>
      </w:r>
      <w:r w:rsidR="00632A5E" w:rsidRPr="00395343">
        <w:rPr>
          <w:rFonts w:ascii="Verdana" w:hAnsi="Verdana" w:cs="Arial"/>
          <w:sz w:val="20"/>
          <w:szCs w:val="20"/>
        </w:rPr>
        <w:t xml:space="preserve">are expertise zo als mogelijk </w:t>
      </w:r>
      <w:r w:rsidR="00632A5E" w:rsidRPr="00E332A0">
        <w:rPr>
          <w:rFonts w:ascii="Verdana" w:hAnsi="Verdana" w:cs="Arial"/>
          <w:sz w:val="20"/>
          <w:szCs w:val="20"/>
        </w:rPr>
        <w:t>in</w:t>
      </w:r>
      <w:r w:rsidRPr="00395343">
        <w:rPr>
          <w:rFonts w:ascii="Verdana" w:hAnsi="Verdana" w:cs="Arial"/>
          <w:sz w:val="20"/>
          <w:szCs w:val="20"/>
        </w:rPr>
        <w:t xml:space="preserve">. Er wordt preventief gewerkt waardoor het  verwijzingspercentage laag blijft.  </w:t>
      </w:r>
    </w:p>
    <w:p w14:paraId="37E71425" w14:textId="63933626" w:rsidR="00580FA7" w:rsidRPr="004415D6" w:rsidRDefault="00580FA7" w:rsidP="00580FA7">
      <w:pPr>
        <w:pStyle w:val="Geenafstand"/>
        <w:rPr>
          <w:rFonts w:ascii="Verdana" w:hAnsi="Verdana" w:cs="Arial"/>
          <w:sz w:val="20"/>
          <w:szCs w:val="20"/>
        </w:rPr>
      </w:pPr>
      <w:r w:rsidRPr="00395343">
        <w:rPr>
          <w:rFonts w:ascii="Verdana" w:hAnsi="Verdana" w:cs="Arial"/>
          <w:sz w:val="20"/>
          <w:szCs w:val="20"/>
        </w:rPr>
        <w:t xml:space="preserve">Een belangrijk onderdeel in de ondersteuning is het begeleiden van het begaafde kind. Kinderen </w:t>
      </w:r>
      <w:r w:rsidR="00847BB3" w:rsidRPr="004415D6">
        <w:rPr>
          <w:rFonts w:ascii="Verdana" w:hAnsi="Verdana" w:cs="Arial"/>
          <w:sz w:val="20"/>
          <w:szCs w:val="20"/>
        </w:rPr>
        <w:t xml:space="preserve">die </w:t>
      </w:r>
      <w:r w:rsidR="00E332A0" w:rsidRPr="004415D6">
        <w:rPr>
          <w:rFonts w:ascii="Verdana" w:hAnsi="Verdana" w:cs="Arial"/>
          <w:sz w:val="20"/>
          <w:szCs w:val="20"/>
        </w:rPr>
        <w:t>een hogere uitstroom kunnen behalen moeten daartoe uitgedaagd</w:t>
      </w:r>
      <w:r w:rsidR="00847BB3" w:rsidRPr="004415D6">
        <w:rPr>
          <w:rFonts w:ascii="Verdana" w:hAnsi="Verdana" w:cs="Arial"/>
          <w:sz w:val="20"/>
          <w:szCs w:val="20"/>
        </w:rPr>
        <w:t xml:space="preserve"> en in staat gesteld</w:t>
      </w:r>
      <w:r w:rsidR="00E332A0" w:rsidRPr="004415D6">
        <w:rPr>
          <w:rFonts w:ascii="Verdana" w:hAnsi="Verdana" w:cs="Arial"/>
          <w:sz w:val="20"/>
          <w:szCs w:val="20"/>
        </w:rPr>
        <w:t xml:space="preserve"> worden. Een van de onderdelen is dat kinderen </w:t>
      </w:r>
      <w:r w:rsidRPr="004415D6">
        <w:rPr>
          <w:rFonts w:ascii="Verdana" w:hAnsi="Verdana" w:cs="Arial"/>
          <w:sz w:val="20"/>
          <w:szCs w:val="20"/>
        </w:rPr>
        <w:t xml:space="preserve">die onderpresteren </w:t>
      </w:r>
      <w:r w:rsidR="00E332A0" w:rsidRPr="004415D6">
        <w:rPr>
          <w:rFonts w:ascii="Verdana" w:hAnsi="Verdana" w:cs="Arial"/>
          <w:sz w:val="20"/>
          <w:szCs w:val="20"/>
        </w:rPr>
        <w:t xml:space="preserve">er </w:t>
      </w:r>
      <w:r w:rsidR="00847BB3" w:rsidRPr="004415D6">
        <w:rPr>
          <w:rFonts w:ascii="Verdana" w:hAnsi="Verdana" w:cs="Arial"/>
          <w:sz w:val="20"/>
          <w:szCs w:val="20"/>
        </w:rPr>
        <w:t xml:space="preserve">zo vroeg mogelijk </w:t>
      </w:r>
      <w:r w:rsidR="00E332A0" w:rsidRPr="004415D6">
        <w:rPr>
          <w:rFonts w:ascii="Verdana" w:hAnsi="Verdana" w:cs="Arial"/>
          <w:sz w:val="20"/>
          <w:szCs w:val="20"/>
        </w:rPr>
        <w:t xml:space="preserve">uit worden </w:t>
      </w:r>
      <w:r w:rsidRPr="004415D6">
        <w:rPr>
          <w:rFonts w:ascii="Verdana" w:hAnsi="Verdana" w:cs="Arial"/>
          <w:sz w:val="20"/>
          <w:szCs w:val="20"/>
        </w:rPr>
        <w:t>gefilterd zodat ze het aanbod krijgen wat recht doet aan hun mogelijkheden.</w:t>
      </w:r>
    </w:p>
    <w:p w14:paraId="36FC9760" w14:textId="77777777" w:rsidR="00580FA7" w:rsidRPr="00395343" w:rsidRDefault="00580FA7" w:rsidP="00580FA7">
      <w:pPr>
        <w:pStyle w:val="Geenafstand"/>
        <w:rPr>
          <w:rFonts w:ascii="Verdana" w:hAnsi="Verdana" w:cs="Arial"/>
          <w:sz w:val="20"/>
          <w:szCs w:val="20"/>
        </w:rPr>
      </w:pPr>
    </w:p>
    <w:p w14:paraId="1347FFBD" w14:textId="77777777" w:rsidR="00580FA7" w:rsidRPr="00395343" w:rsidRDefault="00580FA7" w:rsidP="00580FA7">
      <w:pPr>
        <w:pStyle w:val="Geenafstand"/>
        <w:rPr>
          <w:rFonts w:ascii="Verdana" w:hAnsi="Verdana" w:cs="Arial"/>
          <w:color w:val="000000"/>
          <w:sz w:val="20"/>
          <w:szCs w:val="20"/>
        </w:rPr>
      </w:pPr>
    </w:p>
    <w:p w14:paraId="4C2AC289" w14:textId="77777777" w:rsidR="00580FA7" w:rsidRPr="00395343" w:rsidRDefault="00580FA7" w:rsidP="00580FA7">
      <w:pPr>
        <w:pStyle w:val="Geenafstand"/>
        <w:rPr>
          <w:rFonts w:ascii="Verdana" w:hAnsi="Verdana" w:cs="Arial"/>
          <w:b/>
          <w:color w:val="000000"/>
          <w:sz w:val="20"/>
          <w:szCs w:val="20"/>
        </w:rPr>
      </w:pPr>
      <w:r w:rsidRPr="00395343">
        <w:rPr>
          <w:rFonts w:ascii="Verdana" w:hAnsi="Verdana" w:cs="Arial"/>
          <w:b/>
          <w:color w:val="000000"/>
          <w:sz w:val="20"/>
          <w:szCs w:val="20"/>
        </w:rPr>
        <w:t>Frontoffice</w:t>
      </w:r>
    </w:p>
    <w:p w14:paraId="5201661F" w14:textId="05482A29" w:rsidR="00E75A62" w:rsidRPr="00395343" w:rsidRDefault="00580FA7" w:rsidP="009636B0">
      <w:pPr>
        <w:pStyle w:val="Geenafstand"/>
        <w:rPr>
          <w:szCs w:val="20"/>
        </w:rPr>
      </w:pPr>
      <w:r w:rsidRPr="00395343">
        <w:rPr>
          <w:rFonts w:ascii="Verdana" w:hAnsi="Verdana" w:cs="Arial"/>
          <w:color w:val="000000"/>
          <w:sz w:val="20"/>
          <w:szCs w:val="20"/>
        </w:rPr>
        <w:t>Ouders en andere belangstellenden worden in eerste instantie opgevangen door het front office</w:t>
      </w:r>
      <w:r w:rsidRPr="009636B0">
        <w:rPr>
          <w:rFonts w:ascii="Verdana" w:hAnsi="Verdana" w:cs="Arial"/>
          <w:sz w:val="20"/>
          <w:szCs w:val="20"/>
        </w:rPr>
        <w:t>.</w:t>
      </w:r>
      <w:r w:rsidR="00154920" w:rsidRPr="009636B0">
        <w:rPr>
          <w:rFonts w:ascii="Verdana" w:hAnsi="Verdana" w:cs="Arial"/>
          <w:sz w:val="20"/>
          <w:szCs w:val="20"/>
        </w:rPr>
        <w:t xml:space="preserve"> Dit office is het eerste contactpunt voor ouders en alle andere personen instanties die voor de eer</w:t>
      </w:r>
      <w:r w:rsidR="00847BB3" w:rsidRPr="009636B0">
        <w:rPr>
          <w:rFonts w:ascii="Verdana" w:hAnsi="Verdana" w:cs="Arial"/>
          <w:sz w:val="20"/>
          <w:szCs w:val="20"/>
        </w:rPr>
        <w:t>ste keer informatie willen. Men wordt wegwijs gemaakt in de mogelijkheden die de Olingertil biedt inzake o</w:t>
      </w:r>
      <w:r w:rsidR="00154920" w:rsidRPr="009636B0">
        <w:rPr>
          <w:rFonts w:ascii="Verdana" w:hAnsi="Verdana" w:cs="Arial"/>
          <w:sz w:val="20"/>
          <w:szCs w:val="20"/>
        </w:rPr>
        <w:t>nderwijs, opvang en naschoolse activiteiten. Na dit eerste gesprek worden ze geleid naar de unit / persoon die voor hen interessant is</w:t>
      </w:r>
      <w:r w:rsidR="009636B0">
        <w:rPr>
          <w:rFonts w:ascii="Verdana" w:hAnsi="Verdana" w:cs="Arial"/>
          <w:sz w:val="20"/>
          <w:szCs w:val="20"/>
        </w:rPr>
        <w:t>.</w:t>
      </w:r>
    </w:p>
    <w:p w14:paraId="6600699B" w14:textId="77777777" w:rsidR="005E14BE" w:rsidRPr="00395343" w:rsidRDefault="005E14BE" w:rsidP="00A3709F">
      <w:pPr>
        <w:pStyle w:val="Lijstalinea"/>
        <w:spacing w:line="276" w:lineRule="auto"/>
        <w:ind w:left="1980"/>
        <w:rPr>
          <w:szCs w:val="20"/>
        </w:rPr>
      </w:pPr>
    </w:p>
    <w:p w14:paraId="04261C04" w14:textId="492FAF59" w:rsidR="006A7573" w:rsidRPr="00395343" w:rsidRDefault="00632A5E" w:rsidP="00EC296E">
      <w:pPr>
        <w:pStyle w:val="Lijstalinea"/>
        <w:numPr>
          <w:ilvl w:val="2"/>
          <w:numId w:val="5"/>
        </w:numPr>
        <w:spacing w:line="276" w:lineRule="auto"/>
        <w:ind w:left="1980"/>
        <w:rPr>
          <w:rFonts w:cs="Arial"/>
          <w:szCs w:val="20"/>
        </w:rPr>
      </w:pPr>
      <w:r w:rsidRPr="00395343">
        <w:rPr>
          <w:rFonts w:cs="Arial"/>
          <w:szCs w:val="20"/>
        </w:rPr>
        <w:t>D</w:t>
      </w:r>
      <w:r w:rsidR="009A1247" w:rsidRPr="00395343">
        <w:rPr>
          <w:rFonts w:cs="Arial"/>
          <w:szCs w:val="20"/>
        </w:rPr>
        <w:t>oelgroepen</w:t>
      </w:r>
      <w:r w:rsidR="006A7573" w:rsidRPr="00395343">
        <w:rPr>
          <w:rFonts w:cs="Arial"/>
          <w:szCs w:val="20"/>
        </w:rPr>
        <w:t>.</w:t>
      </w:r>
    </w:p>
    <w:p w14:paraId="58CB8D16" w14:textId="4566C0C6" w:rsidR="00713D5D" w:rsidRPr="00395343" w:rsidRDefault="00713D5D" w:rsidP="00713D5D">
      <w:pPr>
        <w:pStyle w:val="Lijstalinea"/>
        <w:spacing w:line="276" w:lineRule="auto"/>
        <w:ind w:left="1980"/>
        <w:rPr>
          <w:rFonts w:cs="Arial"/>
          <w:szCs w:val="20"/>
        </w:rPr>
      </w:pPr>
      <w:r w:rsidRPr="00395343">
        <w:rPr>
          <w:rFonts w:cs="Arial"/>
          <w:szCs w:val="20"/>
        </w:rPr>
        <w:t>De doelgroep</w:t>
      </w:r>
      <w:r w:rsidR="00632A5E" w:rsidRPr="00395343">
        <w:rPr>
          <w:rFonts w:cs="Arial"/>
          <w:szCs w:val="20"/>
        </w:rPr>
        <w:t>en</w:t>
      </w:r>
      <w:r w:rsidRPr="00395343">
        <w:rPr>
          <w:rFonts w:cs="Arial"/>
          <w:szCs w:val="20"/>
        </w:rPr>
        <w:t xml:space="preserve"> van IKC de Olingertil zijn op dit moment alle kinderen in de leeftijd van 2-12/13 jaar</w:t>
      </w:r>
      <w:r w:rsidR="009A1247" w:rsidRPr="00395343">
        <w:rPr>
          <w:rFonts w:cs="Arial"/>
          <w:szCs w:val="20"/>
        </w:rPr>
        <w:t xml:space="preserve"> die wonen in en om Appingedam</w:t>
      </w:r>
      <w:r w:rsidRPr="00395343">
        <w:rPr>
          <w:rFonts w:cs="Arial"/>
          <w:szCs w:val="20"/>
        </w:rPr>
        <w:t xml:space="preserve">. </w:t>
      </w:r>
      <w:r w:rsidR="009A1247" w:rsidRPr="00395343">
        <w:rPr>
          <w:rFonts w:cs="Arial"/>
          <w:szCs w:val="20"/>
        </w:rPr>
        <w:t xml:space="preserve">Uiteindelijk willen we ook opvang verzorgen voor kinderen die jonger zijn dan twee jaar. </w:t>
      </w:r>
    </w:p>
    <w:p w14:paraId="1F685DDC" w14:textId="77777777" w:rsidR="009A1247" w:rsidRPr="00395343" w:rsidRDefault="009A1247" w:rsidP="00713D5D">
      <w:pPr>
        <w:pStyle w:val="Lijstalinea"/>
        <w:spacing w:line="276" w:lineRule="auto"/>
        <w:ind w:left="1980"/>
        <w:rPr>
          <w:rFonts w:cs="Arial"/>
          <w:szCs w:val="20"/>
        </w:rPr>
      </w:pPr>
    </w:p>
    <w:p w14:paraId="450D7974" w14:textId="77777777" w:rsidR="006A7573" w:rsidRPr="00395343" w:rsidRDefault="006A7573" w:rsidP="00EC296E">
      <w:pPr>
        <w:pStyle w:val="Lijstalinea"/>
        <w:numPr>
          <w:ilvl w:val="1"/>
          <w:numId w:val="5"/>
        </w:numPr>
        <w:spacing w:line="276" w:lineRule="auto"/>
        <w:ind w:left="1080"/>
        <w:rPr>
          <w:rFonts w:cs="Arial"/>
          <w:szCs w:val="20"/>
        </w:rPr>
      </w:pPr>
      <w:r w:rsidRPr="00395343">
        <w:rPr>
          <w:rFonts w:cs="Arial"/>
          <w:szCs w:val="20"/>
        </w:rPr>
        <w:t>Het aanbod/arrangementen van opvoeding, opvang, onderwijs en ontspanning</w:t>
      </w:r>
    </w:p>
    <w:p w14:paraId="0006F1FC" w14:textId="6BCDC195" w:rsidR="009A1247" w:rsidRPr="00395343" w:rsidRDefault="009A1247" w:rsidP="00EC296E">
      <w:pPr>
        <w:pStyle w:val="Lijstalinea"/>
        <w:numPr>
          <w:ilvl w:val="2"/>
          <w:numId w:val="5"/>
        </w:numPr>
        <w:spacing w:line="276" w:lineRule="auto"/>
        <w:ind w:left="1980"/>
        <w:rPr>
          <w:rFonts w:cs="Arial"/>
          <w:szCs w:val="20"/>
        </w:rPr>
      </w:pPr>
      <w:r w:rsidRPr="00395343">
        <w:rPr>
          <w:rFonts w:cs="Arial"/>
          <w:szCs w:val="20"/>
        </w:rPr>
        <w:t>T</w:t>
      </w:r>
      <w:r w:rsidR="006A7573" w:rsidRPr="00395343">
        <w:rPr>
          <w:rFonts w:cs="Arial"/>
          <w:szCs w:val="20"/>
        </w:rPr>
        <w:t>ijden</w:t>
      </w:r>
    </w:p>
    <w:p w14:paraId="30F9333B" w14:textId="110D1606" w:rsidR="006A7573" w:rsidRPr="00395343" w:rsidRDefault="009A1247" w:rsidP="009A1247">
      <w:pPr>
        <w:pStyle w:val="Lijstalinea"/>
        <w:spacing w:line="276" w:lineRule="auto"/>
        <w:ind w:left="1980"/>
        <w:rPr>
          <w:rFonts w:cs="Arial"/>
          <w:szCs w:val="20"/>
        </w:rPr>
      </w:pPr>
      <w:r w:rsidRPr="00395343">
        <w:rPr>
          <w:rFonts w:cs="Arial"/>
          <w:szCs w:val="20"/>
        </w:rPr>
        <w:t>In de Olingertil willen we opvang en onderwijs verzorgen van maandag t</w:t>
      </w:r>
      <w:r w:rsidR="00580FA7" w:rsidRPr="00395343">
        <w:rPr>
          <w:rFonts w:cs="Arial"/>
          <w:szCs w:val="20"/>
        </w:rPr>
        <w:t>ot en met vrijdag van 07.00 – 19</w:t>
      </w:r>
      <w:r w:rsidRPr="00395343">
        <w:rPr>
          <w:rFonts w:cs="Arial"/>
          <w:szCs w:val="20"/>
        </w:rPr>
        <w:t>.00 uur</w:t>
      </w:r>
      <w:r w:rsidR="006A7573" w:rsidRPr="00395343">
        <w:rPr>
          <w:rFonts w:cs="Arial"/>
          <w:szCs w:val="20"/>
        </w:rPr>
        <w:t xml:space="preserve"> </w:t>
      </w:r>
    </w:p>
    <w:p w14:paraId="632F1AF9" w14:textId="62A209EB" w:rsidR="006A7573" w:rsidRPr="00395343" w:rsidRDefault="00632A5E" w:rsidP="00EC296E">
      <w:pPr>
        <w:pStyle w:val="Lijstalinea"/>
        <w:numPr>
          <w:ilvl w:val="2"/>
          <w:numId w:val="5"/>
        </w:numPr>
        <w:spacing w:line="276" w:lineRule="auto"/>
        <w:ind w:left="1980"/>
        <w:rPr>
          <w:rFonts w:cs="Arial"/>
          <w:szCs w:val="20"/>
        </w:rPr>
      </w:pPr>
      <w:r w:rsidRPr="00395343">
        <w:rPr>
          <w:rFonts w:cs="Arial"/>
          <w:szCs w:val="20"/>
        </w:rPr>
        <w:t>G</w:t>
      </w:r>
      <w:r w:rsidR="006A7573" w:rsidRPr="00395343">
        <w:rPr>
          <w:rFonts w:cs="Arial"/>
          <w:szCs w:val="20"/>
        </w:rPr>
        <w:t xml:space="preserve">roepering </w:t>
      </w:r>
    </w:p>
    <w:p w14:paraId="6E90ABB6" w14:textId="59421795" w:rsidR="009A1247" w:rsidRPr="00395343" w:rsidRDefault="009A1247" w:rsidP="009A1247">
      <w:pPr>
        <w:pStyle w:val="Lijstalinea"/>
        <w:spacing w:line="276" w:lineRule="auto"/>
        <w:ind w:left="1980"/>
        <w:rPr>
          <w:rFonts w:cs="Arial"/>
          <w:szCs w:val="20"/>
        </w:rPr>
      </w:pPr>
      <w:r w:rsidRPr="00395343">
        <w:rPr>
          <w:rFonts w:cs="Arial"/>
          <w:szCs w:val="20"/>
        </w:rPr>
        <w:t>De opvang die we verzorgen is voor alle kinderen van 2-12 jaar. Het onderwijs is voor alle basisschoolleerlingen die conform ons school ontwikkelplan in onze organisatie begeleid kunnen worden</w:t>
      </w:r>
    </w:p>
    <w:p w14:paraId="578F9F25" w14:textId="73BC7592" w:rsidR="009A1247" w:rsidRDefault="009A1247" w:rsidP="009A1247">
      <w:pPr>
        <w:pStyle w:val="Lijstalinea"/>
        <w:spacing w:line="276" w:lineRule="auto"/>
        <w:ind w:left="1980"/>
        <w:rPr>
          <w:rFonts w:cs="Arial"/>
          <w:color w:val="0070C0"/>
          <w:szCs w:val="20"/>
        </w:rPr>
      </w:pPr>
      <w:r w:rsidRPr="00395343">
        <w:rPr>
          <w:rFonts w:cs="Arial"/>
          <w:szCs w:val="20"/>
        </w:rPr>
        <w:t>Kinderen worden in leeftijdsgroepen ingedeeld. De patronen die daarbij gehanteerd worden zijn afhankelijk van het feit of het opvang of onderwijs is en zijn afhankelijk van de gr</w:t>
      </w:r>
      <w:r w:rsidR="00D7359F">
        <w:rPr>
          <w:rFonts w:cs="Arial"/>
          <w:szCs w:val="20"/>
        </w:rPr>
        <w:t>ootte en samenstelling van de groep</w:t>
      </w:r>
      <w:r w:rsidRPr="00395343">
        <w:rPr>
          <w:rFonts w:cs="Arial"/>
          <w:szCs w:val="20"/>
        </w:rPr>
        <w:t>.</w:t>
      </w:r>
      <w:r w:rsidR="00632A5E" w:rsidRPr="00395343">
        <w:rPr>
          <w:rFonts w:cs="Arial"/>
          <w:color w:val="0070C0"/>
          <w:szCs w:val="20"/>
        </w:rPr>
        <w:t xml:space="preserve"> </w:t>
      </w:r>
    </w:p>
    <w:p w14:paraId="29386662" w14:textId="77777777" w:rsidR="00D7359F" w:rsidRDefault="00D7359F" w:rsidP="009A1247">
      <w:pPr>
        <w:pStyle w:val="Lijstalinea"/>
        <w:spacing w:line="276" w:lineRule="auto"/>
        <w:ind w:left="1980"/>
        <w:rPr>
          <w:rFonts w:cs="Arial"/>
          <w:color w:val="0070C0"/>
          <w:szCs w:val="20"/>
        </w:rPr>
      </w:pPr>
    </w:p>
    <w:p w14:paraId="7A997E96" w14:textId="4D572D0A" w:rsidR="00C963B4" w:rsidRDefault="00C963B4" w:rsidP="009A1247">
      <w:pPr>
        <w:pStyle w:val="Lijstalinea"/>
        <w:spacing w:line="276" w:lineRule="auto"/>
        <w:ind w:left="1980"/>
        <w:rPr>
          <w:rFonts w:cs="Arial"/>
          <w:color w:val="0070C0"/>
          <w:szCs w:val="20"/>
        </w:rPr>
      </w:pPr>
    </w:p>
    <w:p w14:paraId="791C4A31" w14:textId="77777777" w:rsidR="00C963B4" w:rsidRPr="00395343" w:rsidRDefault="00C963B4" w:rsidP="009A1247">
      <w:pPr>
        <w:pStyle w:val="Lijstalinea"/>
        <w:spacing w:line="276" w:lineRule="auto"/>
        <w:ind w:left="1980"/>
        <w:rPr>
          <w:rFonts w:cs="Arial"/>
          <w:color w:val="0070C0"/>
          <w:szCs w:val="20"/>
        </w:rPr>
      </w:pPr>
    </w:p>
    <w:p w14:paraId="3382AD25" w14:textId="77777777" w:rsidR="00580FA7" w:rsidRDefault="00580FA7" w:rsidP="00580FA7">
      <w:pPr>
        <w:pStyle w:val="Geenafstand"/>
        <w:rPr>
          <w:rFonts w:ascii="Verdana" w:hAnsi="Verdana" w:cs="Arial"/>
          <w:b/>
          <w:color w:val="000000"/>
          <w:sz w:val="20"/>
          <w:szCs w:val="20"/>
        </w:rPr>
      </w:pPr>
    </w:p>
    <w:p w14:paraId="7BE4DBD7" w14:textId="77777777" w:rsidR="007D0CC0" w:rsidRPr="00395343" w:rsidRDefault="007D0CC0" w:rsidP="00580FA7">
      <w:pPr>
        <w:pStyle w:val="Geenafstand"/>
        <w:rPr>
          <w:rFonts w:ascii="Verdana" w:hAnsi="Verdana" w:cs="Arial"/>
          <w:b/>
          <w:color w:val="000000"/>
          <w:sz w:val="20"/>
          <w:szCs w:val="20"/>
        </w:rPr>
      </w:pPr>
    </w:p>
    <w:p w14:paraId="741AAED9" w14:textId="2868030E" w:rsidR="00580FA7" w:rsidRPr="00395343" w:rsidRDefault="00580FA7" w:rsidP="00580FA7">
      <w:pPr>
        <w:pStyle w:val="Geenafstand"/>
        <w:numPr>
          <w:ilvl w:val="2"/>
          <w:numId w:val="5"/>
        </w:numPr>
        <w:rPr>
          <w:rFonts w:ascii="Verdana" w:hAnsi="Verdana" w:cs="Arial"/>
          <w:b/>
          <w:color w:val="000000"/>
          <w:sz w:val="20"/>
          <w:szCs w:val="20"/>
        </w:rPr>
      </w:pPr>
      <w:r w:rsidRPr="00395343">
        <w:rPr>
          <w:rFonts w:ascii="Verdana" w:hAnsi="Verdana" w:cs="Arial"/>
          <w:b/>
          <w:color w:val="000000"/>
          <w:sz w:val="20"/>
          <w:szCs w:val="20"/>
        </w:rPr>
        <w:lastRenderedPageBreak/>
        <w:t>Arrangementen</w:t>
      </w:r>
    </w:p>
    <w:p w14:paraId="3EB2A9F4" w14:textId="77777777" w:rsidR="00580FA7" w:rsidRPr="00395343" w:rsidRDefault="00580FA7" w:rsidP="00395343">
      <w:pPr>
        <w:pStyle w:val="Geenafstand"/>
        <w:ind w:left="1980"/>
        <w:rPr>
          <w:rFonts w:ascii="Verdana" w:hAnsi="Verdana" w:cs="Arial"/>
          <w:color w:val="000000"/>
          <w:sz w:val="20"/>
          <w:szCs w:val="20"/>
        </w:rPr>
      </w:pPr>
      <w:r w:rsidRPr="00395343">
        <w:rPr>
          <w:rFonts w:ascii="Verdana" w:hAnsi="Verdana" w:cs="Arial"/>
          <w:color w:val="000000"/>
          <w:sz w:val="20"/>
          <w:szCs w:val="20"/>
        </w:rPr>
        <w:t xml:space="preserve">De Olingertil biedt onderwijs en opvang aan in arrangementen. Ouders kunnen kiezen uit een of meerdere van de volgende arrangementen. </w:t>
      </w:r>
    </w:p>
    <w:p w14:paraId="672ECE6E" w14:textId="74C3674B" w:rsidR="00580FA7" w:rsidRPr="00395343" w:rsidRDefault="00395343" w:rsidP="00580FA7">
      <w:pPr>
        <w:pStyle w:val="Geenafstand"/>
        <w:rPr>
          <w:rFonts w:ascii="Verdana" w:hAnsi="Verdana" w:cs="Arial"/>
          <w:b/>
          <w:color w:val="000000"/>
          <w:sz w:val="20"/>
          <w:szCs w:val="20"/>
        </w:rPr>
      </w:pPr>
      <w:r>
        <w:rPr>
          <w:rFonts w:ascii="Verdana" w:hAnsi="Verdana" w:cs="Arial"/>
          <w:b/>
          <w:color w:val="000000"/>
          <w:sz w:val="20"/>
          <w:szCs w:val="20"/>
        </w:rPr>
        <w:tab/>
      </w:r>
    </w:p>
    <w:p w14:paraId="09B2352B" w14:textId="77777777" w:rsidR="00580FA7" w:rsidRPr="00395343" w:rsidRDefault="00580FA7" w:rsidP="00580FA7">
      <w:pPr>
        <w:pStyle w:val="Geenafstand"/>
        <w:rPr>
          <w:rFonts w:ascii="Verdana" w:hAnsi="Verdana" w:cs="Arial"/>
          <w:color w:val="000000"/>
          <w:sz w:val="20"/>
          <w:szCs w:val="20"/>
        </w:rPr>
      </w:pPr>
    </w:p>
    <w:p w14:paraId="3949E7FC" w14:textId="77777777" w:rsidR="00580FA7" w:rsidRPr="00395343" w:rsidRDefault="00580FA7" w:rsidP="00580FA7">
      <w:pPr>
        <w:pStyle w:val="Geenafstand"/>
        <w:rPr>
          <w:rFonts w:ascii="Verdana" w:hAnsi="Verdana" w:cs="Arial"/>
          <w:color w:val="000000"/>
          <w:sz w:val="20"/>
          <w:szCs w:val="20"/>
        </w:rPr>
      </w:pPr>
    </w:p>
    <w:p w14:paraId="14AE78FB" w14:textId="77777777" w:rsidR="00580FA7" w:rsidRPr="00395343" w:rsidRDefault="00580FA7" w:rsidP="00580FA7">
      <w:pPr>
        <w:pStyle w:val="Geenafstand"/>
        <w:numPr>
          <w:ilvl w:val="0"/>
          <w:numId w:val="15"/>
        </w:numPr>
        <w:rPr>
          <w:rFonts w:ascii="Verdana" w:hAnsi="Verdana" w:cs="Arial"/>
          <w:color w:val="000000"/>
          <w:sz w:val="20"/>
          <w:szCs w:val="20"/>
        </w:rPr>
      </w:pPr>
      <w:r w:rsidRPr="00395343">
        <w:rPr>
          <w:rFonts w:ascii="Verdana" w:hAnsi="Verdana" w:cs="Arial"/>
          <w:color w:val="000000"/>
          <w:sz w:val="20"/>
          <w:szCs w:val="20"/>
        </w:rPr>
        <w:t>Onderwijs (gratis)</w:t>
      </w:r>
    </w:p>
    <w:p w14:paraId="0463FE2B"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08.00 – 14.15 uur</w:t>
      </w:r>
    </w:p>
    <w:p w14:paraId="0B1A67F4" w14:textId="5EE3209A" w:rsidR="00580FA7" w:rsidRPr="009636B0" w:rsidRDefault="00580FA7" w:rsidP="00580FA7">
      <w:pPr>
        <w:pStyle w:val="Geenafstand"/>
        <w:ind w:left="1980"/>
        <w:rPr>
          <w:rFonts w:ascii="Verdana" w:hAnsi="Verdana" w:cs="Arial"/>
          <w:sz w:val="20"/>
          <w:szCs w:val="20"/>
        </w:rPr>
      </w:pPr>
      <w:r w:rsidRPr="009636B0">
        <w:rPr>
          <w:rFonts w:ascii="Verdana" w:hAnsi="Verdana" w:cs="Arial"/>
          <w:sz w:val="20"/>
          <w:szCs w:val="20"/>
        </w:rPr>
        <w:t>Keuze tussen openbaar en christelijk. Beide scholen werken samen en geven sommige activitei</w:t>
      </w:r>
      <w:r w:rsidR="00E332A0" w:rsidRPr="009636B0">
        <w:rPr>
          <w:rFonts w:ascii="Verdana" w:hAnsi="Verdana" w:cs="Arial"/>
          <w:sz w:val="20"/>
          <w:szCs w:val="20"/>
        </w:rPr>
        <w:t>ten school overstijgend. De basis</w:t>
      </w:r>
      <w:r w:rsidRPr="009636B0">
        <w:rPr>
          <w:rFonts w:ascii="Verdana" w:hAnsi="Verdana" w:cs="Arial"/>
          <w:sz w:val="20"/>
          <w:szCs w:val="20"/>
        </w:rPr>
        <w:t>vakken z</w:t>
      </w:r>
      <w:r w:rsidR="00E332A0" w:rsidRPr="009636B0">
        <w:rPr>
          <w:rFonts w:ascii="Verdana" w:hAnsi="Verdana" w:cs="Arial"/>
          <w:sz w:val="20"/>
          <w:szCs w:val="20"/>
        </w:rPr>
        <w:t>ijn</w:t>
      </w:r>
      <w:r w:rsidR="00847BB3" w:rsidRPr="009636B0">
        <w:rPr>
          <w:rFonts w:ascii="Verdana" w:hAnsi="Verdana" w:cs="Arial"/>
          <w:sz w:val="20"/>
          <w:szCs w:val="20"/>
        </w:rPr>
        <w:t xml:space="preserve"> vooralsnog</w:t>
      </w:r>
      <w:r w:rsidR="00E332A0" w:rsidRPr="009636B0">
        <w:rPr>
          <w:rFonts w:ascii="Verdana" w:hAnsi="Verdana" w:cs="Arial"/>
          <w:sz w:val="20"/>
          <w:szCs w:val="20"/>
        </w:rPr>
        <w:t xml:space="preserve"> in de ‘eigen’ school. De</w:t>
      </w:r>
      <w:r w:rsidRPr="009636B0">
        <w:rPr>
          <w:rFonts w:ascii="Verdana" w:hAnsi="Verdana" w:cs="Arial"/>
          <w:sz w:val="20"/>
          <w:szCs w:val="20"/>
        </w:rPr>
        <w:t xml:space="preserve"> </w:t>
      </w:r>
      <w:r w:rsidR="00847BB3" w:rsidRPr="009636B0">
        <w:rPr>
          <w:rFonts w:ascii="Verdana" w:hAnsi="Verdana" w:cs="Arial"/>
          <w:sz w:val="20"/>
          <w:szCs w:val="20"/>
        </w:rPr>
        <w:t xml:space="preserve">meer creatieve </w:t>
      </w:r>
      <w:r w:rsidRPr="009636B0">
        <w:rPr>
          <w:rFonts w:ascii="Verdana" w:hAnsi="Verdana" w:cs="Arial"/>
          <w:sz w:val="20"/>
          <w:szCs w:val="20"/>
        </w:rPr>
        <w:t>vakken</w:t>
      </w:r>
      <w:r w:rsidR="00E332A0" w:rsidRPr="009636B0">
        <w:rPr>
          <w:rFonts w:ascii="Verdana" w:hAnsi="Verdana" w:cs="Arial"/>
          <w:sz w:val="20"/>
          <w:szCs w:val="20"/>
        </w:rPr>
        <w:t xml:space="preserve"> </w:t>
      </w:r>
      <w:r w:rsidRPr="009636B0">
        <w:rPr>
          <w:rFonts w:ascii="Verdana" w:hAnsi="Verdana" w:cs="Arial"/>
          <w:sz w:val="20"/>
          <w:szCs w:val="20"/>
        </w:rPr>
        <w:t xml:space="preserve">worden op basis van interesse </w:t>
      </w:r>
      <w:r w:rsidR="00847BB3" w:rsidRPr="009636B0">
        <w:rPr>
          <w:rFonts w:ascii="Verdana" w:hAnsi="Verdana" w:cs="Arial"/>
          <w:sz w:val="20"/>
          <w:szCs w:val="20"/>
        </w:rPr>
        <w:t xml:space="preserve">en talent </w:t>
      </w:r>
      <w:r w:rsidR="00E332A0" w:rsidRPr="009636B0">
        <w:rPr>
          <w:rFonts w:ascii="Verdana" w:hAnsi="Verdana" w:cs="Arial"/>
          <w:sz w:val="20"/>
          <w:szCs w:val="20"/>
        </w:rPr>
        <w:t xml:space="preserve">steeds meer </w:t>
      </w:r>
      <w:r w:rsidRPr="009636B0">
        <w:rPr>
          <w:rFonts w:ascii="Verdana" w:hAnsi="Verdana" w:cs="Arial"/>
          <w:sz w:val="20"/>
          <w:szCs w:val="20"/>
        </w:rPr>
        <w:t>in ateliers of workshops gegeven.</w:t>
      </w:r>
      <w:r w:rsidR="00E332A0" w:rsidRPr="009636B0">
        <w:rPr>
          <w:rFonts w:ascii="Verdana" w:hAnsi="Verdana" w:cs="Arial"/>
          <w:sz w:val="20"/>
          <w:szCs w:val="20"/>
        </w:rPr>
        <w:t xml:space="preserve"> De start is gemaakt met het geven van creatieve lessen in de vorm van kunstateliers. Waar we het komende jaar gaan uitbreiden is nog niet bekend. Dit kan zijn op het sportieve vlak binnen of buiten</w:t>
      </w:r>
      <w:r w:rsidR="00847BB3" w:rsidRPr="009636B0">
        <w:rPr>
          <w:rFonts w:ascii="Verdana" w:hAnsi="Verdana" w:cs="Arial"/>
          <w:sz w:val="20"/>
          <w:szCs w:val="20"/>
        </w:rPr>
        <w:t xml:space="preserve"> </w:t>
      </w:r>
      <w:r w:rsidR="00E332A0" w:rsidRPr="009636B0">
        <w:rPr>
          <w:rFonts w:ascii="Verdana" w:hAnsi="Verdana" w:cs="Arial"/>
          <w:sz w:val="20"/>
          <w:szCs w:val="20"/>
        </w:rPr>
        <w:t>school</w:t>
      </w:r>
      <w:r w:rsidR="00847BB3" w:rsidRPr="009636B0">
        <w:rPr>
          <w:rFonts w:ascii="Verdana" w:hAnsi="Verdana" w:cs="Arial"/>
          <w:sz w:val="20"/>
          <w:szCs w:val="20"/>
        </w:rPr>
        <w:t>verband</w:t>
      </w:r>
      <w:r w:rsidR="00E332A0" w:rsidRPr="009636B0">
        <w:rPr>
          <w:rFonts w:ascii="Verdana" w:hAnsi="Verdana" w:cs="Arial"/>
          <w:sz w:val="20"/>
          <w:szCs w:val="20"/>
        </w:rPr>
        <w:t xml:space="preserve">, maar ook kunnen we samen een project met een maatschappelijk doel uitwerken / oppakken.  </w:t>
      </w:r>
    </w:p>
    <w:p w14:paraId="0F12B530" w14:textId="77777777" w:rsidR="00580FA7" w:rsidRPr="00395343" w:rsidRDefault="00580FA7" w:rsidP="00580FA7">
      <w:pPr>
        <w:pStyle w:val="Geenafstand"/>
        <w:rPr>
          <w:rFonts w:ascii="Verdana" w:hAnsi="Verdana" w:cs="Arial"/>
          <w:color w:val="000000"/>
          <w:sz w:val="20"/>
          <w:szCs w:val="20"/>
        </w:rPr>
      </w:pPr>
    </w:p>
    <w:p w14:paraId="5BBDB918" w14:textId="20E3D0D4" w:rsidR="00580FA7" w:rsidRPr="008A0A4F" w:rsidRDefault="00580FA7" w:rsidP="00580FA7">
      <w:pPr>
        <w:pStyle w:val="Geenafstand"/>
        <w:numPr>
          <w:ilvl w:val="0"/>
          <w:numId w:val="15"/>
        </w:numPr>
        <w:rPr>
          <w:rFonts w:ascii="Verdana" w:hAnsi="Verdana" w:cs="Arial"/>
          <w:sz w:val="20"/>
          <w:szCs w:val="20"/>
        </w:rPr>
      </w:pPr>
      <w:r w:rsidRPr="008A0A4F">
        <w:rPr>
          <w:rFonts w:ascii="Verdana" w:hAnsi="Verdana" w:cs="Arial"/>
          <w:sz w:val="20"/>
          <w:szCs w:val="20"/>
        </w:rPr>
        <w:t>Peuterwerk (niet gratis)</w:t>
      </w:r>
      <w:r w:rsidR="007D364B">
        <w:rPr>
          <w:rFonts w:ascii="Verdana" w:hAnsi="Verdana" w:cs="Arial"/>
          <w:sz w:val="20"/>
          <w:szCs w:val="20"/>
        </w:rPr>
        <w:tab/>
      </w:r>
      <w:r w:rsidR="007D364B">
        <w:rPr>
          <w:rFonts w:ascii="Verdana" w:hAnsi="Verdana" w:cs="Arial"/>
          <w:sz w:val="20"/>
          <w:szCs w:val="20"/>
        </w:rPr>
        <w:tab/>
      </w:r>
    </w:p>
    <w:p w14:paraId="1872B293" w14:textId="207C56E9" w:rsidR="00580FA7" w:rsidRPr="008A0A4F" w:rsidRDefault="008A0A4F" w:rsidP="00580FA7">
      <w:pPr>
        <w:pStyle w:val="Geenafstand"/>
        <w:ind w:left="1428" w:firstLine="696"/>
        <w:rPr>
          <w:rFonts w:ascii="Verdana" w:hAnsi="Verdana" w:cs="Arial"/>
          <w:sz w:val="20"/>
          <w:szCs w:val="20"/>
        </w:rPr>
      </w:pPr>
      <w:r w:rsidRPr="008A0A4F">
        <w:rPr>
          <w:rFonts w:ascii="Verdana" w:hAnsi="Verdana" w:cs="Arial"/>
          <w:sz w:val="20"/>
          <w:szCs w:val="20"/>
        </w:rPr>
        <w:t>09-00- 11-00 en 11.15 – 14</w:t>
      </w:r>
      <w:r w:rsidR="00580FA7" w:rsidRPr="008A0A4F">
        <w:rPr>
          <w:rFonts w:ascii="Verdana" w:hAnsi="Verdana" w:cs="Arial"/>
          <w:sz w:val="20"/>
          <w:szCs w:val="20"/>
        </w:rPr>
        <w:t>.15 uur</w:t>
      </w:r>
    </w:p>
    <w:p w14:paraId="0339779D" w14:textId="77777777" w:rsidR="00580FA7" w:rsidRPr="008A0A4F" w:rsidRDefault="00580FA7" w:rsidP="00580FA7">
      <w:pPr>
        <w:pStyle w:val="Geenafstand"/>
        <w:ind w:left="2136"/>
        <w:rPr>
          <w:rFonts w:ascii="Verdana" w:hAnsi="Verdana" w:cs="Arial"/>
          <w:sz w:val="20"/>
          <w:szCs w:val="20"/>
        </w:rPr>
      </w:pPr>
      <w:r w:rsidRPr="008A0A4F">
        <w:rPr>
          <w:rFonts w:ascii="Verdana" w:hAnsi="Verdana" w:cs="Arial"/>
          <w:sz w:val="20"/>
          <w:szCs w:val="20"/>
        </w:rPr>
        <w:t xml:space="preserve">Kinderen van 2 en 3 jaar krijgen een programma aangeboden waar ouders twee of drie keer per week gebruik van kunnen maken.  </w:t>
      </w:r>
    </w:p>
    <w:p w14:paraId="4EAE7D14" w14:textId="381FF830" w:rsidR="00580FA7" w:rsidRPr="008A0A4F" w:rsidRDefault="00580FA7" w:rsidP="00D7359F">
      <w:pPr>
        <w:pStyle w:val="Geenafstand"/>
        <w:ind w:left="1428" w:firstLine="696"/>
        <w:rPr>
          <w:rFonts w:ascii="Verdana" w:hAnsi="Verdana" w:cs="Arial"/>
          <w:sz w:val="20"/>
          <w:szCs w:val="20"/>
        </w:rPr>
      </w:pPr>
      <w:r w:rsidRPr="008A0A4F">
        <w:rPr>
          <w:rFonts w:ascii="Verdana" w:hAnsi="Verdana" w:cs="Arial"/>
          <w:sz w:val="20"/>
          <w:szCs w:val="20"/>
        </w:rPr>
        <w:t xml:space="preserve">Kosten: </w:t>
      </w:r>
      <w:r w:rsidR="008A0A4F" w:rsidRPr="008A0A4F">
        <w:rPr>
          <w:rFonts w:ascii="Verdana" w:hAnsi="Verdana" w:cs="Arial"/>
          <w:sz w:val="20"/>
          <w:szCs w:val="20"/>
        </w:rPr>
        <w:t>valt onder de wet kinderopvang of subsidie</w:t>
      </w:r>
    </w:p>
    <w:p w14:paraId="17014734" w14:textId="77777777" w:rsidR="00580FA7" w:rsidRPr="008A0A4F" w:rsidRDefault="00580FA7" w:rsidP="00580FA7">
      <w:pPr>
        <w:pStyle w:val="Geenafstand"/>
        <w:rPr>
          <w:rFonts w:ascii="Verdana" w:hAnsi="Verdana" w:cs="Arial"/>
          <w:sz w:val="20"/>
          <w:szCs w:val="20"/>
        </w:rPr>
      </w:pPr>
    </w:p>
    <w:p w14:paraId="271565B1" w14:textId="553F7887" w:rsidR="00580FA7" w:rsidRPr="00395343" w:rsidRDefault="0068447A" w:rsidP="00580FA7">
      <w:pPr>
        <w:pStyle w:val="Geenafstand"/>
        <w:numPr>
          <w:ilvl w:val="0"/>
          <w:numId w:val="15"/>
        </w:numPr>
        <w:rPr>
          <w:rFonts w:ascii="Verdana" w:hAnsi="Verdana" w:cs="Arial"/>
          <w:color w:val="000000"/>
          <w:sz w:val="20"/>
          <w:szCs w:val="20"/>
        </w:rPr>
      </w:pPr>
      <w:r>
        <w:rPr>
          <w:rFonts w:ascii="Verdana" w:hAnsi="Verdana" w:cs="Arial"/>
          <w:color w:val="000000"/>
          <w:sz w:val="20"/>
          <w:szCs w:val="20"/>
        </w:rPr>
        <w:t>Naschoolse activiteiten</w:t>
      </w:r>
      <w:r w:rsidR="00580FA7" w:rsidRPr="00395343">
        <w:rPr>
          <w:rFonts w:ascii="Verdana" w:hAnsi="Verdana" w:cs="Arial"/>
          <w:color w:val="000000"/>
          <w:sz w:val="20"/>
          <w:szCs w:val="20"/>
        </w:rPr>
        <w:t xml:space="preserve"> (niet gratis)</w:t>
      </w:r>
    </w:p>
    <w:p w14:paraId="7AEAFBEF" w14:textId="4753195C" w:rsidR="00580FA7" w:rsidRPr="00395343" w:rsidRDefault="0068447A" w:rsidP="00580FA7">
      <w:pPr>
        <w:pStyle w:val="Geenafstand"/>
        <w:ind w:left="1284" w:firstLine="696"/>
        <w:rPr>
          <w:rFonts w:ascii="Verdana" w:hAnsi="Verdana" w:cs="Arial"/>
          <w:color w:val="000000"/>
          <w:sz w:val="20"/>
          <w:szCs w:val="20"/>
        </w:rPr>
      </w:pPr>
      <w:r>
        <w:rPr>
          <w:rFonts w:ascii="Verdana" w:hAnsi="Verdana" w:cs="Arial"/>
          <w:color w:val="000000"/>
          <w:sz w:val="20"/>
          <w:szCs w:val="20"/>
        </w:rPr>
        <w:t>14.30 – 16</w:t>
      </w:r>
      <w:r w:rsidR="00580FA7" w:rsidRPr="00395343">
        <w:rPr>
          <w:rFonts w:ascii="Verdana" w:hAnsi="Verdana" w:cs="Arial"/>
          <w:color w:val="000000"/>
          <w:sz w:val="20"/>
          <w:szCs w:val="20"/>
        </w:rPr>
        <w:t>.30 uur</w:t>
      </w:r>
    </w:p>
    <w:p w14:paraId="23CFE85A" w14:textId="4A4B5F9D" w:rsidR="00580FA7" w:rsidRPr="009636B0" w:rsidRDefault="00580FA7" w:rsidP="00580FA7">
      <w:pPr>
        <w:pStyle w:val="Geenafstand"/>
        <w:ind w:left="1980"/>
        <w:rPr>
          <w:rFonts w:ascii="Verdana" w:hAnsi="Verdana" w:cs="Arial"/>
          <w:sz w:val="20"/>
          <w:szCs w:val="20"/>
        </w:rPr>
      </w:pPr>
      <w:r w:rsidRPr="00395343">
        <w:rPr>
          <w:rFonts w:ascii="Verdana" w:hAnsi="Verdana" w:cs="Arial"/>
          <w:color w:val="000000"/>
          <w:sz w:val="20"/>
          <w:szCs w:val="20"/>
        </w:rPr>
        <w:t>Er is een keuze activiteit waarvoor van te voren ingeschreven kan worden. Dit kan twee dagen per week in de Olingertil en ook twee dagen per week in Opwierde</w:t>
      </w:r>
      <w:r w:rsidRPr="009636B0">
        <w:rPr>
          <w:rFonts w:ascii="Verdana" w:hAnsi="Verdana" w:cs="Arial"/>
          <w:sz w:val="20"/>
          <w:szCs w:val="20"/>
        </w:rPr>
        <w:t>.</w:t>
      </w:r>
      <w:r w:rsidR="00847BB3" w:rsidRPr="009636B0">
        <w:rPr>
          <w:rFonts w:ascii="Verdana" w:hAnsi="Verdana" w:cs="Arial"/>
          <w:sz w:val="20"/>
          <w:szCs w:val="20"/>
        </w:rPr>
        <w:t xml:space="preserve"> Integratie met de BSO is een doel voor het komende jaar.</w:t>
      </w:r>
      <w:r w:rsidRPr="009636B0">
        <w:rPr>
          <w:rFonts w:ascii="Verdana" w:hAnsi="Verdana" w:cs="Arial"/>
          <w:sz w:val="20"/>
          <w:szCs w:val="20"/>
        </w:rPr>
        <w:t xml:space="preserve"> </w:t>
      </w:r>
    </w:p>
    <w:p w14:paraId="7A118727" w14:textId="35E92689" w:rsidR="00580FA7" w:rsidRPr="00395343" w:rsidRDefault="00580FA7" w:rsidP="00395343">
      <w:pPr>
        <w:pStyle w:val="Geenafstand"/>
        <w:ind w:left="1980"/>
        <w:rPr>
          <w:rFonts w:ascii="Verdana" w:hAnsi="Verdana" w:cs="Arial"/>
          <w:color w:val="000000"/>
          <w:sz w:val="20"/>
          <w:szCs w:val="20"/>
        </w:rPr>
      </w:pPr>
      <w:r w:rsidRPr="00395343">
        <w:rPr>
          <w:rFonts w:ascii="Verdana" w:hAnsi="Verdana" w:cs="Arial"/>
          <w:color w:val="000000"/>
          <w:sz w:val="20"/>
          <w:szCs w:val="20"/>
        </w:rPr>
        <w:t>De activiteiten worden gefinancierd vanuit het NSA budget, waardoor de eigen bijdrage laag kan b</w:t>
      </w:r>
      <w:r w:rsidR="004D50B8">
        <w:rPr>
          <w:rFonts w:ascii="Verdana" w:hAnsi="Verdana" w:cs="Arial"/>
          <w:color w:val="000000"/>
          <w:sz w:val="20"/>
          <w:szCs w:val="20"/>
        </w:rPr>
        <w:t>lijven. (in 2017 i</w:t>
      </w:r>
      <w:r w:rsidRPr="00395343">
        <w:rPr>
          <w:rFonts w:ascii="Verdana" w:hAnsi="Verdana" w:cs="Arial"/>
          <w:color w:val="000000"/>
          <w:sz w:val="20"/>
          <w:szCs w:val="20"/>
        </w:rPr>
        <w:t>s dit  €1,-- per keer)</w:t>
      </w:r>
    </w:p>
    <w:p w14:paraId="0D7AE7CB" w14:textId="77777777" w:rsidR="00580FA7" w:rsidRPr="00395343" w:rsidRDefault="00580FA7" w:rsidP="00580FA7">
      <w:pPr>
        <w:pStyle w:val="Geenafstand"/>
        <w:rPr>
          <w:rFonts w:ascii="Verdana" w:hAnsi="Verdana" w:cs="Arial"/>
          <w:color w:val="000000"/>
          <w:sz w:val="20"/>
          <w:szCs w:val="20"/>
        </w:rPr>
      </w:pPr>
    </w:p>
    <w:p w14:paraId="3F1B1DB4" w14:textId="324783E3" w:rsidR="00580FA7" w:rsidRPr="00395343" w:rsidRDefault="0068447A" w:rsidP="00580FA7">
      <w:pPr>
        <w:pStyle w:val="Geenafstand"/>
        <w:numPr>
          <w:ilvl w:val="0"/>
          <w:numId w:val="15"/>
        </w:numPr>
        <w:rPr>
          <w:rFonts w:ascii="Verdana" w:hAnsi="Verdana" w:cs="Arial"/>
          <w:color w:val="000000"/>
          <w:sz w:val="20"/>
          <w:szCs w:val="20"/>
        </w:rPr>
      </w:pPr>
      <w:r>
        <w:rPr>
          <w:rFonts w:ascii="Verdana" w:hAnsi="Verdana" w:cs="Arial"/>
          <w:color w:val="000000"/>
          <w:sz w:val="20"/>
          <w:szCs w:val="20"/>
        </w:rPr>
        <w:t>BSO</w:t>
      </w:r>
      <w:r w:rsidR="00580FA7" w:rsidRPr="00395343">
        <w:rPr>
          <w:rFonts w:ascii="Verdana" w:hAnsi="Verdana" w:cs="Arial"/>
          <w:color w:val="000000"/>
          <w:sz w:val="20"/>
          <w:szCs w:val="20"/>
        </w:rPr>
        <w:t xml:space="preserve"> (niet gratis)</w:t>
      </w:r>
      <w:r w:rsidR="00632A5E" w:rsidRPr="00395343">
        <w:rPr>
          <w:rFonts w:ascii="Verdana" w:hAnsi="Verdana" w:cs="Arial"/>
          <w:color w:val="000000"/>
          <w:sz w:val="20"/>
          <w:szCs w:val="20"/>
        </w:rPr>
        <w:t xml:space="preserve"> </w:t>
      </w:r>
      <w:r w:rsidR="00D7359F">
        <w:rPr>
          <w:rFonts w:ascii="Verdana" w:hAnsi="Verdana" w:cs="Arial"/>
          <w:color w:val="000000"/>
          <w:sz w:val="20"/>
          <w:szCs w:val="20"/>
        </w:rPr>
        <w:t>(nu mogelijk tot 18.00 uur. Streven naar 19.00 uur)</w:t>
      </w:r>
    </w:p>
    <w:p w14:paraId="0E4F5CC2"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14.00 – 19.00 uur of een deel daarvan.</w:t>
      </w:r>
    </w:p>
    <w:p w14:paraId="15A63434" w14:textId="7C0F5CE4"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 xml:space="preserve">Deze opvang gaat via de wet kinderopvang. Ouders kunnen een deel van de kosten </w:t>
      </w:r>
      <w:r w:rsidR="00903F59" w:rsidRPr="00395343">
        <w:rPr>
          <w:rFonts w:ascii="Verdana" w:hAnsi="Verdana" w:cs="Arial"/>
          <w:color w:val="000000"/>
          <w:sz w:val="20"/>
          <w:szCs w:val="20"/>
        </w:rPr>
        <w:t>terugkrijgen</w:t>
      </w:r>
      <w:r w:rsidRPr="00395343">
        <w:rPr>
          <w:rFonts w:ascii="Verdana" w:hAnsi="Verdana" w:cs="Arial"/>
          <w:color w:val="000000"/>
          <w:sz w:val="20"/>
          <w:szCs w:val="20"/>
        </w:rPr>
        <w:t xml:space="preserve"> via de belasting.</w:t>
      </w:r>
    </w:p>
    <w:p w14:paraId="242D6B6F" w14:textId="77777777" w:rsidR="00580FA7" w:rsidRDefault="00580FA7" w:rsidP="00580FA7">
      <w:pPr>
        <w:pStyle w:val="Geenafstand"/>
        <w:rPr>
          <w:rFonts w:ascii="Verdana" w:hAnsi="Verdana" w:cs="Arial"/>
          <w:color w:val="000000"/>
          <w:sz w:val="20"/>
          <w:szCs w:val="20"/>
        </w:rPr>
      </w:pPr>
    </w:p>
    <w:p w14:paraId="15D2C763" w14:textId="77777777" w:rsidR="007D0CC0" w:rsidRDefault="007D0CC0" w:rsidP="00580FA7">
      <w:pPr>
        <w:pStyle w:val="Geenafstand"/>
        <w:rPr>
          <w:rFonts w:ascii="Verdana" w:hAnsi="Verdana" w:cs="Arial"/>
          <w:color w:val="000000"/>
          <w:sz w:val="20"/>
          <w:szCs w:val="20"/>
        </w:rPr>
      </w:pPr>
    </w:p>
    <w:p w14:paraId="5237D33E" w14:textId="77777777" w:rsidR="007D0CC0" w:rsidRPr="00395343" w:rsidRDefault="007D0CC0" w:rsidP="00580FA7">
      <w:pPr>
        <w:pStyle w:val="Geenafstand"/>
        <w:rPr>
          <w:rFonts w:ascii="Verdana" w:hAnsi="Verdana" w:cs="Arial"/>
          <w:color w:val="000000"/>
          <w:sz w:val="20"/>
          <w:szCs w:val="20"/>
        </w:rPr>
      </w:pPr>
    </w:p>
    <w:p w14:paraId="7D7F522B" w14:textId="77777777" w:rsidR="00580FA7" w:rsidRPr="00395343" w:rsidRDefault="00580FA7" w:rsidP="00580FA7">
      <w:pPr>
        <w:pStyle w:val="Geenafstand"/>
        <w:numPr>
          <w:ilvl w:val="0"/>
          <w:numId w:val="15"/>
        </w:numPr>
        <w:rPr>
          <w:rFonts w:ascii="Verdana" w:hAnsi="Verdana" w:cs="Arial"/>
          <w:color w:val="000000"/>
          <w:sz w:val="20"/>
          <w:szCs w:val="20"/>
        </w:rPr>
      </w:pPr>
      <w:r w:rsidRPr="00395343">
        <w:rPr>
          <w:rFonts w:ascii="Verdana" w:hAnsi="Verdana" w:cs="Arial"/>
          <w:color w:val="000000"/>
          <w:sz w:val="20"/>
          <w:szCs w:val="20"/>
        </w:rPr>
        <w:lastRenderedPageBreak/>
        <w:t>Voorschoolse opvang (niet gratis)</w:t>
      </w:r>
    </w:p>
    <w:p w14:paraId="18803B74"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07.00 – 08.00 uur</w:t>
      </w:r>
    </w:p>
    <w:p w14:paraId="0A758020"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Deze opvang gaat via de wet kinderopvang. Ouders kunnen een deel van de kosten teugkrijgen via de belasting.</w:t>
      </w:r>
    </w:p>
    <w:p w14:paraId="58C0FAD4" w14:textId="77777777" w:rsidR="00580FA7" w:rsidRPr="00395343" w:rsidRDefault="00580FA7" w:rsidP="00580FA7">
      <w:pPr>
        <w:pStyle w:val="Geenafstand"/>
        <w:rPr>
          <w:rFonts w:ascii="Verdana" w:hAnsi="Verdana" w:cs="Arial"/>
          <w:color w:val="000000"/>
          <w:sz w:val="20"/>
          <w:szCs w:val="20"/>
        </w:rPr>
      </w:pPr>
    </w:p>
    <w:p w14:paraId="7E63817C" w14:textId="77777777" w:rsidR="00580FA7" w:rsidRPr="00395343" w:rsidRDefault="00580FA7" w:rsidP="00580FA7">
      <w:pPr>
        <w:pStyle w:val="Geenafstand"/>
        <w:numPr>
          <w:ilvl w:val="0"/>
          <w:numId w:val="15"/>
        </w:numPr>
        <w:rPr>
          <w:rFonts w:ascii="Verdana" w:hAnsi="Verdana" w:cs="Arial"/>
          <w:color w:val="000000"/>
          <w:sz w:val="20"/>
          <w:szCs w:val="20"/>
        </w:rPr>
      </w:pPr>
      <w:r w:rsidRPr="00395343">
        <w:rPr>
          <w:rFonts w:ascii="Verdana" w:hAnsi="Verdana" w:cs="Arial"/>
          <w:color w:val="000000"/>
          <w:sz w:val="20"/>
          <w:szCs w:val="20"/>
        </w:rPr>
        <w:t>Dagopvang (niet gratis ; nu nog niet mogelijk)</w:t>
      </w:r>
    </w:p>
    <w:p w14:paraId="4A6B7685"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07.00 – 19.00</w:t>
      </w:r>
    </w:p>
    <w:p w14:paraId="17AEAB8E"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Kinderen van 0 – 12 worden opgevangen in de Olingertil</w:t>
      </w:r>
    </w:p>
    <w:p w14:paraId="22F814E5"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Er worden maaltijden en activiteiten verzorgd.</w:t>
      </w:r>
    </w:p>
    <w:p w14:paraId="22465269" w14:textId="77777777" w:rsidR="00580FA7" w:rsidRPr="00395343" w:rsidRDefault="00580FA7" w:rsidP="00580FA7">
      <w:pPr>
        <w:pStyle w:val="Geenafstand"/>
        <w:ind w:left="1284" w:firstLine="696"/>
        <w:rPr>
          <w:rFonts w:ascii="Verdana" w:hAnsi="Verdana" w:cs="Arial"/>
          <w:color w:val="000000"/>
          <w:sz w:val="20"/>
          <w:szCs w:val="20"/>
        </w:rPr>
      </w:pPr>
      <w:r w:rsidRPr="00395343">
        <w:rPr>
          <w:rFonts w:ascii="Verdana" w:hAnsi="Verdana" w:cs="Arial"/>
          <w:color w:val="000000"/>
          <w:sz w:val="20"/>
          <w:szCs w:val="20"/>
        </w:rPr>
        <w:t>Deze opvang gaat via de wet kinderopvang. Ouders kunnen een deel van de kosten teugkrijgen via de belasting.</w:t>
      </w:r>
    </w:p>
    <w:p w14:paraId="7ED448FA" w14:textId="77777777" w:rsidR="00580FA7" w:rsidRPr="00395343" w:rsidRDefault="00580FA7" w:rsidP="00580FA7">
      <w:pPr>
        <w:pStyle w:val="Geenafstand"/>
        <w:ind w:left="720"/>
        <w:rPr>
          <w:rFonts w:ascii="Verdana" w:hAnsi="Verdana" w:cs="Arial"/>
          <w:color w:val="000000"/>
          <w:sz w:val="20"/>
          <w:szCs w:val="20"/>
        </w:rPr>
      </w:pPr>
    </w:p>
    <w:p w14:paraId="31009FEC" w14:textId="77777777" w:rsidR="00580FA7" w:rsidRPr="00395343" w:rsidRDefault="00580FA7" w:rsidP="00580FA7">
      <w:pPr>
        <w:pStyle w:val="Geenafstand"/>
        <w:ind w:left="720"/>
        <w:rPr>
          <w:rFonts w:ascii="Verdana" w:hAnsi="Verdana" w:cs="Arial"/>
          <w:color w:val="000000"/>
          <w:sz w:val="20"/>
          <w:szCs w:val="20"/>
        </w:rPr>
      </w:pPr>
    </w:p>
    <w:p w14:paraId="0003F961" w14:textId="77777777" w:rsidR="00580FA7" w:rsidRPr="00395343" w:rsidRDefault="00580FA7" w:rsidP="00580FA7">
      <w:pPr>
        <w:pStyle w:val="Geenafstand"/>
        <w:ind w:left="720"/>
        <w:rPr>
          <w:rFonts w:ascii="Verdana" w:hAnsi="Verdana" w:cs="Arial"/>
          <w:color w:val="000000"/>
          <w:sz w:val="20"/>
          <w:szCs w:val="20"/>
        </w:rPr>
      </w:pPr>
    </w:p>
    <w:p w14:paraId="7F21AE95" w14:textId="77777777" w:rsidR="006A7573" w:rsidRPr="00395343" w:rsidRDefault="006A7573" w:rsidP="00EC296E">
      <w:pPr>
        <w:pStyle w:val="Lijstalinea"/>
        <w:spacing w:line="276" w:lineRule="auto"/>
        <w:ind w:left="1980"/>
        <w:rPr>
          <w:szCs w:val="20"/>
        </w:rPr>
      </w:pPr>
    </w:p>
    <w:p w14:paraId="4A3385AF" w14:textId="47F1DD12" w:rsidR="006A7573" w:rsidRPr="00395343" w:rsidRDefault="00A54505" w:rsidP="00EC296E">
      <w:pPr>
        <w:pStyle w:val="Lijstalinea"/>
        <w:numPr>
          <w:ilvl w:val="1"/>
          <w:numId w:val="5"/>
        </w:numPr>
        <w:spacing w:line="276" w:lineRule="auto"/>
        <w:ind w:left="1080"/>
        <w:rPr>
          <w:rFonts w:cs="Arial"/>
          <w:szCs w:val="20"/>
        </w:rPr>
      </w:pPr>
      <w:r w:rsidRPr="00395343">
        <w:rPr>
          <w:rFonts w:cs="Arial"/>
          <w:szCs w:val="20"/>
        </w:rPr>
        <w:t xml:space="preserve">stakeholders </w:t>
      </w:r>
    </w:p>
    <w:p w14:paraId="359C78A5" w14:textId="77777777" w:rsidR="006A7573" w:rsidRPr="00395343" w:rsidRDefault="006A7573" w:rsidP="00EC296E">
      <w:pPr>
        <w:pStyle w:val="Lijstalinea"/>
        <w:numPr>
          <w:ilvl w:val="2"/>
          <w:numId w:val="5"/>
        </w:numPr>
        <w:spacing w:line="276" w:lineRule="auto"/>
        <w:rPr>
          <w:rFonts w:cs="Arial"/>
          <w:szCs w:val="20"/>
        </w:rPr>
      </w:pPr>
      <w:r w:rsidRPr="00395343">
        <w:rPr>
          <w:rFonts w:cs="Arial"/>
          <w:szCs w:val="20"/>
        </w:rPr>
        <w:t>kinderen (kenmerken)</w:t>
      </w:r>
    </w:p>
    <w:p w14:paraId="67ECEB42" w14:textId="057DF9B5" w:rsidR="0015557D" w:rsidRPr="00395343" w:rsidRDefault="0015557D" w:rsidP="0015557D">
      <w:pPr>
        <w:pStyle w:val="Lijstalinea"/>
        <w:spacing w:line="276" w:lineRule="auto"/>
        <w:ind w:left="2340"/>
        <w:rPr>
          <w:rFonts w:cs="Arial"/>
          <w:szCs w:val="20"/>
        </w:rPr>
      </w:pPr>
      <w:r w:rsidRPr="00395343">
        <w:rPr>
          <w:rFonts w:cs="Arial"/>
          <w:szCs w:val="20"/>
        </w:rPr>
        <w:t xml:space="preserve">Kinderen die bij ons aan het programma deelnemen zijn in de leeftijd van 2-12 jaar. Het aantal allochtone kinderen bij ons is erg laag &lt;4%.  </w:t>
      </w:r>
    </w:p>
    <w:p w14:paraId="4CE1581D" w14:textId="77777777" w:rsidR="0015557D" w:rsidRPr="00395343" w:rsidRDefault="0015557D" w:rsidP="0015557D">
      <w:pPr>
        <w:pStyle w:val="Lijstalinea"/>
        <w:spacing w:line="276" w:lineRule="auto"/>
        <w:ind w:left="2340"/>
        <w:rPr>
          <w:rFonts w:cs="Arial"/>
          <w:szCs w:val="20"/>
        </w:rPr>
      </w:pPr>
    </w:p>
    <w:p w14:paraId="4ECD2543" w14:textId="77777777" w:rsidR="006A7573" w:rsidRPr="00395343" w:rsidRDefault="006A7573" w:rsidP="00EC296E">
      <w:pPr>
        <w:pStyle w:val="Lijstalinea"/>
        <w:numPr>
          <w:ilvl w:val="2"/>
          <w:numId w:val="5"/>
        </w:numPr>
        <w:spacing w:line="276" w:lineRule="auto"/>
        <w:rPr>
          <w:rFonts w:cs="Arial"/>
          <w:szCs w:val="20"/>
        </w:rPr>
      </w:pPr>
      <w:r w:rsidRPr="00395343">
        <w:rPr>
          <w:rFonts w:cs="Arial"/>
          <w:szCs w:val="20"/>
        </w:rPr>
        <w:t>ouders (kenmerken)</w:t>
      </w:r>
    </w:p>
    <w:p w14:paraId="14D5AE69" w14:textId="77777777" w:rsidR="0015557D" w:rsidRPr="00395343" w:rsidRDefault="0015557D" w:rsidP="0015557D">
      <w:pPr>
        <w:pStyle w:val="Lijstalinea"/>
        <w:spacing w:line="276" w:lineRule="auto"/>
        <w:ind w:left="2340"/>
        <w:rPr>
          <w:rFonts w:cs="Arial"/>
          <w:szCs w:val="20"/>
        </w:rPr>
      </w:pPr>
      <w:r w:rsidRPr="00395343">
        <w:rPr>
          <w:rFonts w:cs="Arial"/>
          <w:szCs w:val="20"/>
        </w:rPr>
        <w:t xml:space="preserve">onze ouders zijn over het algemeen goed opgeleid. Wij hebben derhalve weinig gewogen kinderen. De ouders zijn werkzaam in een zeer gevarieerd spectrum. Van zeevarende tot notaris en van professor tot krantenbezorger. </w:t>
      </w:r>
    </w:p>
    <w:p w14:paraId="7BFE35AF" w14:textId="6490B49B" w:rsidR="0015557D" w:rsidRPr="00395343" w:rsidRDefault="0015557D" w:rsidP="0015557D">
      <w:pPr>
        <w:pStyle w:val="Lijstalinea"/>
        <w:spacing w:line="276" w:lineRule="auto"/>
        <w:ind w:left="2340"/>
        <w:rPr>
          <w:rFonts w:cs="Arial"/>
          <w:szCs w:val="20"/>
        </w:rPr>
      </w:pPr>
      <w:r w:rsidRPr="00395343">
        <w:rPr>
          <w:rFonts w:cs="Arial"/>
          <w:szCs w:val="20"/>
        </w:rPr>
        <w:t xml:space="preserve">  </w:t>
      </w:r>
    </w:p>
    <w:p w14:paraId="2F1B5495" w14:textId="77777777" w:rsidR="006A7573" w:rsidRPr="00395343" w:rsidRDefault="006A7573" w:rsidP="00EC296E">
      <w:pPr>
        <w:pStyle w:val="Lijstalinea"/>
        <w:numPr>
          <w:ilvl w:val="2"/>
          <w:numId w:val="5"/>
        </w:numPr>
        <w:spacing w:line="276" w:lineRule="auto"/>
        <w:rPr>
          <w:rFonts w:cs="Arial"/>
          <w:szCs w:val="20"/>
        </w:rPr>
      </w:pPr>
      <w:r w:rsidRPr="00395343">
        <w:rPr>
          <w:rFonts w:cs="Arial"/>
          <w:szCs w:val="20"/>
        </w:rPr>
        <w:t>ketenpartners  (kenmerken)</w:t>
      </w:r>
    </w:p>
    <w:p w14:paraId="27A8ED12" w14:textId="579C0295" w:rsidR="0015557D" w:rsidRPr="00395343" w:rsidRDefault="00632A5E" w:rsidP="0015557D">
      <w:pPr>
        <w:pStyle w:val="Lijstalinea"/>
        <w:spacing w:line="276" w:lineRule="auto"/>
        <w:ind w:left="2340"/>
        <w:rPr>
          <w:rFonts w:cs="Arial"/>
          <w:szCs w:val="20"/>
        </w:rPr>
      </w:pPr>
      <w:r w:rsidRPr="00395343">
        <w:rPr>
          <w:rFonts w:cs="Arial"/>
          <w:szCs w:val="20"/>
        </w:rPr>
        <w:t>IKC d</w:t>
      </w:r>
      <w:r w:rsidR="0015557D" w:rsidRPr="00395343">
        <w:rPr>
          <w:rFonts w:cs="Arial"/>
          <w:szCs w:val="20"/>
        </w:rPr>
        <w:t>e Olingertil onderhoudt nauwe banden met IKC Opwierde. Verder hebben wij veel contacten met het IVAK, bibliotheek, gemeente, sportclubs, scholen van onze besturen, etc.</w:t>
      </w:r>
    </w:p>
    <w:p w14:paraId="1E6D7C92" w14:textId="39023D9F" w:rsidR="0015557D" w:rsidRPr="00395343" w:rsidRDefault="0015557D" w:rsidP="0015557D">
      <w:pPr>
        <w:pStyle w:val="Lijstalinea"/>
        <w:spacing w:line="276" w:lineRule="auto"/>
        <w:ind w:left="2340"/>
        <w:rPr>
          <w:rFonts w:cs="Arial"/>
          <w:szCs w:val="20"/>
        </w:rPr>
      </w:pPr>
      <w:r w:rsidRPr="00395343">
        <w:rPr>
          <w:rFonts w:cs="Arial"/>
          <w:szCs w:val="20"/>
        </w:rPr>
        <w:t xml:space="preserve">De ketenpartners kenmerken zich doordat zij alle op de een of andere wijze betrokken zijn bij het begeleiden van basisschoolkinderen </w:t>
      </w:r>
    </w:p>
    <w:p w14:paraId="74D40F0A" w14:textId="77777777" w:rsidR="00987E94" w:rsidRPr="00395343" w:rsidRDefault="00987E94" w:rsidP="00987E94">
      <w:pPr>
        <w:spacing w:line="276" w:lineRule="auto"/>
        <w:rPr>
          <w:rFonts w:cs="Arial"/>
          <w:szCs w:val="20"/>
        </w:rPr>
      </w:pPr>
    </w:p>
    <w:p w14:paraId="7543D8CB" w14:textId="77777777" w:rsidR="00987E94" w:rsidRPr="00395343" w:rsidRDefault="00987E94" w:rsidP="00987E94">
      <w:pPr>
        <w:spacing w:line="276" w:lineRule="auto"/>
        <w:rPr>
          <w:rFonts w:cs="Arial"/>
          <w:szCs w:val="20"/>
        </w:rPr>
      </w:pPr>
    </w:p>
    <w:p w14:paraId="4688986B" w14:textId="77777777" w:rsidR="006A7573" w:rsidRDefault="006A7573" w:rsidP="006A7573">
      <w:pPr>
        <w:pStyle w:val="Lijstalinea"/>
        <w:ind w:left="2160"/>
        <w:rPr>
          <w:rFonts w:cs="Arial"/>
          <w:szCs w:val="20"/>
        </w:rPr>
      </w:pPr>
    </w:p>
    <w:p w14:paraId="030FE31B" w14:textId="00E07F20" w:rsidR="00C963B4" w:rsidRDefault="00C963B4" w:rsidP="006A7573">
      <w:pPr>
        <w:pStyle w:val="Lijstalinea"/>
        <w:ind w:left="2160"/>
        <w:rPr>
          <w:rFonts w:cs="Arial"/>
          <w:szCs w:val="20"/>
        </w:rPr>
      </w:pPr>
    </w:p>
    <w:p w14:paraId="415BFC07" w14:textId="77777777" w:rsidR="00C963B4" w:rsidRDefault="00C963B4" w:rsidP="006A7573">
      <w:pPr>
        <w:pStyle w:val="Lijstalinea"/>
        <w:ind w:left="2160"/>
        <w:rPr>
          <w:rFonts w:cs="Arial"/>
          <w:szCs w:val="20"/>
        </w:rPr>
      </w:pPr>
    </w:p>
    <w:p w14:paraId="3B5DEFA6" w14:textId="77777777" w:rsidR="00C963B4" w:rsidRDefault="00C963B4" w:rsidP="006A7573">
      <w:pPr>
        <w:pStyle w:val="Lijstalinea"/>
        <w:ind w:left="2160"/>
        <w:rPr>
          <w:rFonts w:cs="Arial"/>
          <w:szCs w:val="20"/>
        </w:rPr>
      </w:pPr>
    </w:p>
    <w:p w14:paraId="44B2FEFB" w14:textId="77777777" w:rsidR="00C963B4" w:rsidRDefault="00C963B4" w:rsidP="006A7573">
      <w:pPr>
        <w:pStyle w:val="Lijstalinea"/>
        <w:ind w:left="2160"/>
        <w:rPr>
          <w:rFonts w:cs="Arial"/>
          <w:szCs w:val="20"/>
        </w:rPr>
      </w:pPr>
    </w:p>
    <w:p w14:paraId="100EED98" w14:textId="77777777" w:rsidR="00C963B4" w:rsidRPr="00395343" w:rsidRDefault="00C963B4" w:rsidP="006A7573">
      <w:pPr>
        <w:pStyle w:val="Lijstalinea"/>
        <w:ind w:left="2160"/>
        <w:rPr>
          <w:rFonts w:cs="Arial"/>
          <w:szCs w:val="20"/>
        </w:rPr>
      </w:pPr>
    </w:p>
    <w:p w14:paraId="014C14DF" w14:textId="41682615" w:rsidR="006A7573" w:rsidRPr="00395343" w:rsidRDefault="006A7573" w:rsidP="00EC296E">
      <w:pPr>
        <w:pStyle w:val="Lijstalinea"/>
        <w:numPr>
          <w:ilvl w:val="0"/>
          <w:numId w:val="11"/>
        </w:numPr>
        <w:spacing w:line="276" w:lineRule="auto"/>
        <w:rPr>
          <w:rFonts w:cs="Arial"/>
          <w:b/>
          <w:szCs w:val="20"/>
        </w:rPr>
      </w:pPr>
      <w:r w:rsidRPr="00395343">
        <w:rPr>
          <w:rFonts w:cs="Arial"/>
          <w:b/>
          <w:szCs w:val="20"/>
        </w:rPr>
        <w:t>Analyse</w:t>
      </w:r>
      <w:r w:rsidR="00C963B4">
        <w:rPr>
          <w:rFonts w:cs="Arial"/>
          <w:b/>
          <w:szCs w:val="20"/>
        </w:rPr>
        <w:t>s</w:t>
      </w:r>
    </w:p>
    <w:p w14:paraId="5EC953E0" w14:textId="77777777" w:rsidR="006A7573" w:rsidRPr="00395343" w:rsidRDefault="006A7573" w:rsidP="00EC296E">
      <w:pPr>
        <w:pStyle w:val="Lijstalinea"/>
        <w:spacing w:line="276" w:lineRule="auto"/>
        <w:rPr>
          <w:rFonts w:cs="Arial"/>
          <w:szCs w:val="20"/>
        </w:rPr>
      </w:pPr>
    </w:p>
    <w:p w14:paraId="6CA3A04D" w14:textId="77777777" w:rsidR="006A7573" w:rsidRPr="00395343" w:rsidRDefault="006A7573" w:rsidP="00EC296E">
      <w:pPr>
        <w:pStyle w:val="Lijstalinea"/>
        <w:numPr>
          <w:ilvl w:val="0"/>
          <w:numId w:val="14"/>
        </w:numPr>
        <w:spacing w:line="276" w:lineRule="auto"/>
        <w:rPr>
          <w:rFonts w:cs="Arial"/>
          <w:szCs w:val="20"/>
        </w:rPr>
      </w:pPr>
      <w:r w:rsidRPr="00395343">
        <w:rPr>
          <w:rFonts w:cs="Arial"/>
          <w:szCs w:val="20"/>
        </w:rPr>
        <w:t xml:space="preserve">Trendanalyse </w:t>
      </w:r>
    </w:p>
    <w:p w14:paraId="64848CC7" w14:textId="77777777" w:rsidR="009164E6" w:rsidRPr="00395343" w:rsidRDefault="009164E6" w:rsidP="009164E6">
      <w:pPr>
        <w:pStyle w:val="Lijstalinea"/>
        <w:spacing w:line="276" w:lineRule="auto"/>
        <w:ind w:left="1080"/>
        <w:rPr>
          <w:rFonts w:cs="Arial"/>
          <w:szCs w:val="20"/>
        </w:rPr>
      </w:pPr>
      <w:r w:rsidRPr="00395343">
        <w:rPr>
          <w:rFonts w:cs="Arial"/>
          <w:szCs w:val="20"/>
        </w:rPr>
        <w:t xml:space="preserve">In 2017 heeft de Olingertil een aantal flinke stappen gemaakt. </w:t>
      </w:r>
    </w:p>
    <w:p w14:paraId="5A088F9D" w14:textId="56F7607D" w:rsidR="009164E6" w:rsidRPr="00395343" w:rsidRDefault="009164E6" w:rsidP="009164E6">
      <w:pPr>
        <w:pStyle w:val="Lijstalinea"/>
        <w:numPr>
          <w:ilvl w:val="2"/>
          <w:numId w:val="5"/>
        </w:numPr>
        <w:spacing w:line="276" w:lineRule="auto"/>
        <w:rPr>
          <w:rFonts w:cs="Arial"/>
          <w:szCs w:val="20"/>
        </w:rPr>
      </w:pPr>
      <w:r w:rsidRPr="00395343">
        <w:rPr>
          <w:rFonts w:cs="Arial"/>
          <w:szCs w:val="20"/>
        </w:rPr>
        <w:t xml:space="preserve">Een cursus ‘samen scholen’ is gezamenlijk gevolgd door de partners van de opvang en de leerkrachten van de groepen één en twee. Hier zijn een aantal afspraken gemaakt over leerlingvolgsystemen, intervisie, doorgaande lijn, overdracht zowel dagelijks als jaarlijks, aanschaf materialen. Ook is er gekeken naar samenwerking in de zorgstructuur waarbij de  ondersteuningsprogramma’s voor kinderen van de drie verschillende organisaties centraal stond.  </w:t>
      </w:r>
    </w:p>
    <w:p w14:paraId="16CF4F56" w14:textId="2A2362AC" w:rsidR="007124AF" w:rsidRDefault="007124AF" w:rsidP="009164E6">
      <w:pPr>
        <w:pStyle w:val="Lijstalinea"/>
        <w:numPr>
          <w:ilvl w:val="2"/>
          <w:numId w:val="5"/>
        </w:numPr>
        <w:spacing w:line="276" w:lineRule="auto"/>
        <w:rPr>
          <w:rFonts w:cs="Arial"/>
          <w:szCs w:val="20"/>
        </w:rPr>
      </w:pPr>
      <w:r>
        <w:rPr>
          <w:rFonts w:cs="Arial"/>
          <w:szCs w:val="20"/>
        </w:rPr>
        <w:t>Er zijn werkgroepen Olingerbreed die ontwikkelingen in gang zetten. (Kunstcarrousel, koningsspelen, bibliotheek)</w:t>
      </w:r>
    </w:p>
    <w:p w14:paraId="26F116AE" w14:textId="6B3D7180" w:rsidR="009164E6" w:rsidRPr="00395343" w:rsidRDefault="009164E6" w:rsidP="009164E6">
      <w:pPr>
        <w:pStyle w:val="Lijstalinea"/>
        <w:numPr>
          <w:ilvl w:val="2"/>
          <w:numId w:val="5"/>
        </w:numPr>
        <w:spacing w:line="276" w:lineRule="auto"/>
        <w:rPr>
          <w:rFonts w:cs="Arial"/>
          <w:szCs w:val="20"/>
        </w:rPr>
      </w:pPr>
      <w:r w:rsidRPr="00395343">
        <w:rPr>
          <w:rFonts w:cs="Arial"/>
          <w:szCs w:val="20"/>
        </w:rPr>
        <w:t>Er is een zeer gevarieerd aanbod van naschoolse activiteiten die wekelijks door ruim tweehonderd kinderen van alle geledingen worden bezocht</w:t>
      </w:r>
    </w:p>
    <w:p w14:paraId="2F383064" w14:textId="61007A64" w:rsidR="009164E6" w:rsidRPr="00395343" w:rsidRDefault="009164E6" w:rsidP="009164E6">
      <w:pPr>
        <w:pStyle w:val="Lijstalinea"/>
        <w:numPr>
          <w:ilvl w:val="2"/>
          <w:numId w:val="5"/>
        </w:numPr>
        <w:spacing w:line="276" w:lineRule="auto"/>
        <w:rPr>
          <w:rFonts w:cs="Arial"/>
          <w:szCs w:val="20"/>
        </w:rPr>
      </w:pPr>
      <w:r w:rsidRPr="00395343">
        <w:rPr>
          <w:rFonts w:cs="Arial"/>
          <w:szCs w:val="20"/>
        </w:rPr>
        <w:t>Door het verspreid kunnen inzetten van een pedagogisch medewerker door het hele Kindcentrum zijn er contacten ontstaan tussen de teamleden. Ze hebben bij elkaar gekeken</w:t>
      </w:r>
      <w:r w:rsidR="005F7F05" w:rsidRPr="00395343">
        <w:rPr>
          <w:rFonts w:cs="Arial"/>
          <w:szCs w:val="20"/>
        </w:rPr>
        <w:t xml:space="preserve"> in de werksituatie. Ook zijn er groepjes kinderen begeleid</w:t>
      </w:r>
      <w:r w:rsidRPr="00395343">
        <w:rPr>
          <w:rFonts w:cs="Arial"/>
          <w:szCs w:val="20"/>
        </w:rPr>
        <w:t xml:space="preserve"> die </w:t>
      </w:r>
      <w:r w:rsidR="005F7F05" w:rsidRPr="00395343">
        <w:rPr>
          <w:rFonts w:cs="Arial"/>
          <w:szCs w:val="20"/>
        </w:rPr>
        <w:t>van beide scholen kwamen.</w:t>
      </w:r>
    </w:p>
    <w:p w14:paraId="364C2D70" w14:textId="4B29BE99" w:rsidR="004D50B8" w:rsidRDefault="004D50B8" w:rsidP="009164E6">
      <w:pPr>
        <w:pStyle w:val="Lijstalinea"/>
        <w:numPr>
          <w:ilvl w:val="2"/>
          <w:numId w:val="5"/>
        </w:numPr>
        <w:spacing w:line="276" w:lineRule="auto"/>
        <w:rPr>
          <w:szCs w:val="20"/>
        </w:rPr>
      </w:pPr>
      <w:r>
        <w:rPr>
          <w:szCs w:val="20"/>
        </w:rPr>
        <w:t xml:space="preserve">Door de inzet van de pedagogisch medewerker die in dienst is van alle partijen is het mogelijk goede overgang te verzorgen van het schoolblok naar het naschoolse blok. </w:t>
      </w:r>
    </w:p>
    <w:p w14:paraId="195CF3D7" w14:textId="5E8A1035" w:rsidR="005F7F05" w:rsidRPr="00395343" w:rsidRDefault="004D50B8" w:rsidP="009164E6">
      <w:pPr>
        <w:pStyle w:val="Lijstalinea"/>
        <w:numPr>
          <w:ilvl w:val="2"/>
          <w:numId w:val="5"/>
        </w:numPr>
        <w:spacing w:line="276" w:lineRule="auto"/>
        <w:rPr>
          <w:szCs w:val="20"/>
        </w:rPr>
      </w:pPr>
      <w:r>
        <w:rPr>
          <w:szCs w:val="20"/>
        </w:rPr>
        <w:t>De o</w:t>
      </w:r>
      <w:r w:rsidR="005F7F05" w:rsidRPr="00395343">
        <w:rPr>
          <w:szCs w:val="20"/>
        </w:rPr>
        <w:t>pvang heeft weer en vaste leidinggevende. Zij is wekelijks een dag in de Olingertil aanwezig. Dit zal de samenwerking bevorderen.</w:t>
      </w:r>
    </w:p>
    <w:p w14:paraId="341FBA47" w14:textId="28F12020" w:rsidR="005F7F05" w:rsidRPr="002B7AAB" w:rsidRDefault="005F7F05" w:rsidP="009164E6">
      <w:pPr>
        <w:pStyle w:val="Lijstalinea"/>
        <w:numPr>
          <w:ilvl w:val="2"/>
          <w:numId w:val="5"/>
        </w:numPr>
        <w:spacing w:line="276" w:lineRule="auto"/>
        <w:rPr>
          <w:color w:val="FF0000"/>
          <w:szCs w:val="20"/>
        </w:rPr>
      </w:pPr>
      <w:r w:rsidRPr="00395343">
        <w:rPr>
          <w:szCs w:val="20"/>
        </w:rPr>
        <w:t xml:space="preserve">Om ons heen zien we steeds meer Kindcentra ontstaan die net als de Olingertil flinke stappen zetten. Dit geeft mogelijkheden tot kennisdeling waar ook de Olingertil haar </w:t>
      </w:r>
      <w:r w:rsidRPr="009636B0">
        <w:rPr>
          <w:szCs w:val="20"/>
        </w:rPr>
        <w:t>voordeel mee kan doen.</w:t>
      </w:r>
      <w:r w:rsidR="002B7AAB" w:rsidRPr="009636B0">
        <w:rPr>
          <w:szCs w:val="20"/>
        </w:rPr>
        <w:t xml:space="preserve"> </w:t>
      </w:r>
      <w:r w:rsidR="00847BB3" w:rsidRPr="009636B0">
        <w:rPr>
          <w:szCs w:val="20"/>
        </w:rPr>
        <w:t>We wille</w:t>
      </w:r>
      <w:r w:rsidR="002B7AAB" w:rsidRPr="009636B0">
        <w:rPr>
          <w:szCs w:val="20"/>
        </w:rPr>
        <w:t xml:space="preserve">n kijken welke structuren er zijn in de samenwerking tussen naschoolse </w:t>
      </w:r>
      <w:r w:rsidR="00847BB3" w:rsidRPr="009636B0">
        <w:rPr>
          <w:szCs w:val="20"/>
        </w:rPr>
        <w:t>activiteiten en opvang. Ook will</w:t>
      </w:r>
      <w:r w:rsidR="002B7AAB" w:rsidRPr="009636B0">
        <w:rPr>
          <w:szCs w:val="20"/>
        </w:rPr>
        <w:t xml:space="preserve">en we leren welke </w:t>
      </w:r>
      <w:r w:rsidR="00847BB3" w:rsidRPr="009636B0">
        <w:rPr>
          <w:szCs w:val="20"/>
        </w:rPr>
        <w:t>organisatorische</w:t>
      </w:r>
      <w:r w:rsidR="002B7AAB" w:rsidRPr="009636B0">
        <w:rPr>
          <w:szCs w:val="20"/>
        </w:rPr>
        <w:t xml:space="preserve"> structuren wel en niet werken. Wij willen in ieder geval een structuur </w:t>
      </w:r>
      <w:r w:rsidR="00847BB3" w:rsidRPr="009636B0">
        <w:rPr>
          <w:szCs w:val="20"/>
        </w:rPr>
        <w:t>realiseren die een samenhangend aanbod biedt en</w:t>
      </w:r>
      <w:r w:rsidR="002B7AAB" w:rsidRPr="009636B0">
        <w:rPr>
          <w:szCs w:val="20"/>
        </w:rPr>
        <w:t xml:space="preserve"> die op de juiste wijze aansluit bij de ontwikkeling van (talenten van) kinderen</w:t>
      </w:r>
      <w:r w:rsidR="00847BB3" w:rsidRPr="009636B0">
        <w:rPr>
          <w:szCs w:val="20"/>
        </w:rPr>
        <w:t xml:space="preserve">. Verder willen we </w:t>
      </w:r>
      <w:r w:rsidR="002B7AAB" w:rsidRPr="009636B0">
        <w:rPr>
          <w:szCs w:val="20"/>
        </w:rPr>
        <w:t xml:space="preserve">een doorlopende </w:t>
      </w:r>
      <w:r w:rsidR="00847BB3" w:rsidRPr="009636B0">
        <w:rPr>
          <w:szCs w:val="20"/>
        </w:rPr>
        <w:t>en afgestemde ontwikkellijn voor het kind</w:t>
      </w:r>
      <w:r w:rsidR="00B71BA9" w:rsidRPr="009636B0">
        <w:rPr>
          <w:szCs w:val="20"/>
        </w:rPr>
        <w:t xml:space="preserve"> voor de gehele periode waar</w:t>
      </w:r>
      <w:r w:rsidR="002B7AAB" w:rsidRPr="009636B0">
        <w:rPr>
          <w:szCs w:val="20"/>
        </w:rPr>
        <w:t xml:space="preserve"> we als begeleider in beeld zijn</w:t>
      </w:r>
      <w:r w:rsidR="002B7AAB">
        <w:rPr>
          <w:color w:val="FF0000"/>
          <w:szCs w:val="20"/>
        </w:rPr>
        <w:t xml:space="preserve">. </w:t>
      </w:r>
    </w:p>
    <w:p w14:paraId="6F992D9E" w14:textId="77777777" w:rsidR="00D7359F" w:rsidRPr="00395343" w:rsidRDefault="00D7359F" w:rsidP="00D7359F">
      <w:pPr>
        <w:pStyle w:val="Lijstalinea"/>
        <w:spacing w:line="276" w:lineRule="auto"/>
        <w:ind w:left="2340"/>
        <w:rPr>
          <w:szCs w:val="20"/>
        </w:rPr>
      </w:pPr>
    </w:p>
    <w:p w14:paraId="0656D512" w14:textId="77777777" w:rsidR="009164E6" w:rsidRDefault="009164E6" w:rsidP="009164E6">
      <w:pPr>
        <w:pStyle w:val="Lijstalinea"/>
        <w:spacing w:line="276" w:lineRule="auto"/>
        <w:ind w:left="1080"/>
        <w:rPr>
          <w:szCs w:val="20"/>
        </w:rPr>
      </w:pPr>
    </w:p>
    <w:p w14:paraId="1B3D57E5" w14:textId="6268A2A4" w:rsidR="00C963B4" w:rsidRDefault="00C963B4" w:rsidP="009164E6">
      <w:pPr>
        <w:pStyle w:val="Lijstalinea"/>
        <w:spacing w:line="276" w:lineRule="auto"/>
        <w:ind w:left="1080"/>
        <w:rPr>
          <w:szCs w:val="20"/>
        </w:rPr>
      </w:pPr>
    </w:p>
    <w:p w14:paraId="5169C99E" w14:textId="77777777" w:rsidR="00C963B4" w:rsidRPr="00395343" w:rsidRDefault="00C963B4" w:rsidP="009164E6">
      <w:pPr>
        <w:pStyle w:val="Lijstalinea"/>
        <w:spacing w:line="276" w:lineRule="auto"/>
        <w:ind w:left="1080"/>
        <w:rPr>
          <w:szCs w:val="20"/>
        </w:rPr>
      </w:pPr>
    </w:p>
    <w:p w14:paraId="11B0BBAE" w14:textId="16F8B9AE" w:rsidR="004A3CBE" w:rsidRPr="00395343" w:rsidRDefault="006A7573" w:rsidP="009164E6">
      <w:pPr>
        <w:pStyle w:val="Lijstalinea"/>
        <w:numPr>
          <w:ilvl w:val="0"/>
          <w:numId w:val="14"/>
        </w:numPr>
        <w:spacing w:line="276" w:lineRule="auto"/>
        <w:rPr>
          <w:rFonts w:cs="Arial"/>
          <w:szCs w:val="20"/>
        </w:rPr>
      </w:pPr>
      <w:r w:rsidRPr="00395343">
        <w:rPr>
          <w:szCs w:val="20"/>
        </w:rPr>
        <w:t xml:space="preserve">SWOT (Sterktes/Zwaktes/Kansen/Bedreigingen) </w:t>
      </w:r>
    </w:p>
    <w:p w14:paraId="6EBB36A1" w14:textId="77777777" w:rsidR="004A3CBE" w:rsidRPr="00395343" w:rsidRDefault="004A3CBE" w:rsidP="004A3CBE">
      <w:pPr>
        <w:pStyle w:val="Geenafstand"/>
        <w:ind w:left="720"/>
        <w:rPr>
          <w:rFonts w:ascii="Verdana" w:hAnsi="Verdana" w:cs="Arial"/>
          <w:sz w:val="20"/>
          <w:szCs w:val="20"/>
          <w:lang w:eastAsia="nl-NL"/>
        </w:rPr>
      </w:pPr>
    </w:p>
    <w:tbl>
      <w:tblPr>
        <w:tblStyle w:val="Tabelraster"/>
        <w:tblW w:w="0" w:type="auto"/>
        <w:tblInd w:w="720" w:type="dxa"/>
        <w:tblLook w:val="04A0" w:firstRow="1" w:lastRow="0" w:firstColumn="1" w:lastColumn="0" w:noHBand="0" w:noVBand="1"/>
      </w:tblPr>
      <w:tblGrid>
        <w:gridCol w:w="4531"/>
        <w:gridCol w:w="4531"/>
      </w:tblGrid>
      <w:tr w:rsidR="004A3CBE" w:rsidRPr="00395343" w14:paraId="1D48A29B" w14:textId="77777777" w:rsidTr="004A3CBE">
        <w:tc>
          <w:tcPr>
            <w:tcW w:w="4531" w:type="dxa"/>
          </w:tcPr>
          <w:p w14:paraId="1F2BAFC8" w14:textId="77777777" w:rsidR="004A3CBE" w:rsidRPr="00395343" w:rsidRDefault="004A3CBE" w:rsidP="004A3CBE">
            <w:pPr>
              <w:pStyle w:val="Geenafstand"/>
              <w:rPr>
                <w:rFonts w:ascii="Verdana" w:hAnsi="Verdana" w:cs="Arial"/>
                <w:b/>
                <w:color w:val="FF0000"/>
                <w:sz w:val="20"/>
                <w:szCs w:val="20"/>
                <w:lang w:eastAsia="nl-NL"/>
              </w:rPr>
            </w:pPr>
            <w:r w:rsidRPr="00395343">
              <w:rPr>
                <w:rFonts w:ascii="Verdana" w:hAnsi="Verdana" w:cs="Arial"/>
                <w:b/>
                <w:color w:val="FF0000"/>
                <w:sz w:val="20"/>
                <w:szCs w:val="20"/>
                <w:lang w:eastAsia="nl-NL"/>
              </w:rPr>
              <w:t>Sterk</w:t>
            </w:r>
          </w:p>
        </w:tc>
        <w:tc>
          <w:tcPr>
            <w:tcW w:w="4531" w:type="dxa"/>
          </w:tcPr>
          <w:p w14:paraId="6A0357B5" w14:textId="77777777" w:rsidR="004A3CBE" w:rsidRPr="00395343" w:rsidRDefault="004A3CBE" w:rsidP="004A3CBE">
            <w:pPr>
              <w:pStyle w:val="Geenafstand"/>
              <w:rPr>
                <w:rFonts w:ascii="Verdana" w:hAnsi="Verdana" w:cs="Arial"/>
                <w:b/>
                <w:color w:val="FF0000"/>
                <w:sz w:val="20"/>
                <w:szCs w:val="20"/>
                <w:lang w:eastAsia="nl-NL"/>
              </w:rPr>
            </w:pPr>
            <w:r w:rsidRPr="00395343">
              <w:rPr>
                <w:rFonts w:ascii="Verdana" w:hAnsi="Verdana" w:cs="Arial"/>
                <w:b/>
                <w:color w:val="FF0000"/>
                <w:sz w:val="20"/>
                <w:szCs w:val="20"/>
                <w:lang w:eastAsia="nl-NL"/>
              </w:rPr>
              <w:t>Bedreiging</w:t>
            </w:r>
          </w:p>
        </w:tc>
      </w:tr>
      <w:tr w:rsidR="004A3CBE" w:rsidRPr="00395343" w14:paraId="1200A787" w14:textId="77777777" w:rsidTr="004A3CBE">
        <w:tc>
          <w:tcPr>
            <w:tcW w:w="4531" w:type="dxa"/>
          </w:tcPr>
          <w:p w14:paraId="0692E4B6"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Prachtig gebouw</w:t>
            </w:r>
          </w:p>
          <w:p w14:paraId="4C5CC9C5"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Geweldige uitstraling</w:t>
            </w:r>
          </w:p>
          <w:p w14:paraId="1EB5787D"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Goed naschools aanbod</w:t>
            </w:r>
          </w:p>
          <w:p w14:paraId="32DC18CB"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Zelfde visie bij de partners in het IKC</w:t>
            </w:r>
          </w:p>
          <w:p w14:paraId="40B0053A"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Gemeente staat er positief in</w:t>
            </w:r>
          </w:p>
          <w:p w14:paraId="3BC567F9"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Er zijn al 600 kinderen</w:t>
            </w:r>
          </w:p>
          <w:p w14:paraId="1F32967F"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Er zijn financiële middelen</w:t>
            </w:r>
          </w:p>
          <w:p w14:paraId="72C45436"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Goed beheer</w:t>
            </w:r>
          </w:p>
          <w:p w14:paraId="70DF7FCB"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Goede faciliteiten</w:t>
            </w:r>
          </w:p>
          <w:p w14:paraId="49368967"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We zijn al op weg</w:t>
            </w:r>
          </w:p>
          <w:p w14:paraId="3E97286D" w14:textId="77777777" w:rsidR="004A3CBE"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We lopen voor op de omgeving</w:t>
            </w:r>
          </w:p>
          <w:p w14:paraId="2C5DB061" w14:textId="77777777" w:rsidR="00792811" w:rsidRDefault="00792811" w:rsidP="004A3CBE">
            <w:pPr>
              <w:pStyle w:val="Geenafstand"/>
              <w:rPr>
                <w:rFonts w:ascii="Verdana" w:hAnsi="Verdana" w:cs="Arial"/>
                <w:color w:val="0D0D0D" w:themeColor="text1" w:themeTint="F2"/>
                <w:sz w:val="20"/>
                <w:szCs w:val="20"/>
                <w:lang w:eastAsia="nl-NL"/>
              </w:rPr>
            </w:pPr>
            <w:r w:rsidRPr="00D7359F">
              <w:rPr>
                <w:rFonts w:ascii="Verdana" w:hAnsi="Verdana" w:cs="Arial"/>
                <w:color w:val="0D0D0D" w:themeColor="text1" w:themeTint="F2"/>
                <w:sz w:val="20"/>
                <w:szCs w:val="20"/>
                <w:lang w:eastAsia="nl-NL"/>
              </w:rPr>
              <w:t>Collega’s zijn erg gemotiveerd</w:t>
            </w:r>
          </w:p>
          <w:p w14:paraId="4C421B98" w14:textId="18879AC5" w:rsidR="003C62CF" w:rsidRPr="00792811" w:rsidRDefault="003C62CF" w:rsidP="004A3CBE">
            <w:pPr>
              <w:pStyle w:val="Geenafstand"/>
              <w:rPr>
                <w:rFonts w:ascii="Verdana" w:hAnsi="Verdana" w:cs="Arial"/>
                <w:color w:val="7030A0"/>
                <w:sz w:val="20"/>
                <w:szCs w:val="20"/>
                <w:lang w:eastAsia="nl-NL"/>
              </w:rPr>
            </w:pPr>
            <w:r w:rsidRPr="00FE4CD1">
              <w:rPr>
                <w:rFonts w:ascii="Verdana" w:hAnsi="Verdana" w:cs="Arial"/>
                <w:sz w:val="20"/>
                <w:szCs w:val="20"/>
                <w:lang w:eastAsia="nl-NL"/>
              </w:rPr>
              <w:t>Energie wordt gestoken in de samenwerking in plaats van inde concurrentie</w:t>
            </w:r>
            <w:r w:rsidR="00FE4CD1" w:rsidRPr="00FE4CD1">
              <w:rPr>
                <w:rFonts w:ascii="Verdana" w:hAnsi="Verdana" w:cs="Arial"/>
                <w:sz w:val="20"/>
                <w:szCs w:val="20"/>
                <w:lang w:eastAsia="nl-NL"/>
              </w:rPr>
              <w:t xml:space="preserve"> </w:t>
            </w:r>
          </w:p>
        </w:tc>
        <w:tc>
          <w:tcPr>
            <w:tcW w:w="4531" w:type="dxa"/>
          </w:tcPr>
          <w:p w14:paraId="1F2974A1"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Krimp</w:t>
            </w:r>
          </w:p>
          <w:p w14:paraId="146C193C"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Werken met twee cao’s</w:t>
            </w:r>
          </w:p>
          <w:p w14:paraId="2B144043"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Herindeling gemeenten</w:t>
            </w:r>
          </w:p>
          <w:p w14:paraId="17FAA5B6" w14:textId="77777777" w:rsidR="002B7AAB" w:rsidRPr="00395343" w:rsidRDefault="002B7AAB" w:rsidP="002B7AAB">
            <w:pPr>
              <w:pStyle w:val="Geenafstand"/>
              <w:rPr>
                <w:rFonts w:ascii="Verdana" w:hAnsi="Verdana" w:cs="Arial"/>
                <w:sz w:val="20"/>
                <w:szCs w:val="20"/>
                <w:lang w:eastAsia="nl-NL"/>
              </w:rPr>
            </w:pPr>
            <w:r w:rsidRPr="00395343">
              <w:rPr>
                <w:rFonts w:ascii="Verdana" w:hAnsi="Verdana" w:cs="Arial"/>
                <w:sz w:val="20"/>
                <w:szCs w:val="20"/>
                <w:lang w:eastAsia="nl-NL"/>
              </w:rPr>
              <w:t>Aardbeving herstelwerkzaamheden</w:t>
            </w:r>
          </w:p>
          <w:p w14:paraId="032733F3" w14:textId="5806393F" w:rsidR="0036105B" w:rsidRPr="00395343" w:rsidRDefault="00FE4CD1" w:rsidP="002B7AAB">
            <w:pPr>
              <w:pStyle w:val="Geenafstand"/>
              <w:rPr>
                <w:rFonts w:ascii="Verdana" w:hAnsi="Verdana" w:cs="Arial"/>
                <w:sz w:val="20"/>
                <w:szCs w:val="20"/>
                <w:lang w:eastAsia="nl-NL"/>
              </w:rPr>
            </w:pPr>
            <w:r>
              <w:rPr>
                <w:rFonts w:ascii="Verdana" w:hAnsi="Verdana" w:cs="Arial"/>
                <w:sz w:val="20"/>
                <w:szCs w:val="20"/>
                <w:lang w:eastAsia="nl-NL"/>
              </w:rPr>
              <w:t>Bezetting met voldoende gekwalificeerd personeel is soms lastig. Er zijn te weinig mensen beschikbaar.</w:t>
            </w:r>
          </w:p>
        </w:tc>
      </w:tr>
      <w:tr w:rsidR="004A3CBE" w:rsidRPr="00395343" w14:paraId="05744B2C" w14:textId="77777777" w:rsidTr="004A3CBE">
        <w:tc>
          <w:tcPr>
            <w:tcW w:w="4531" w:type="dxa"/>
          </w:tcPr>
          <w:p w14:paraId="3E27AD01" w14:textId="77777777" w:rsidR="004A3CBE" w:rsidRPr="00395343" w:rsidRDefault="004A3CBE" w:rsidP="004A3CBE">
            <w:pPr>
              <w:pStyle w:val="Geenafstand"/>
              <w:rPr>
                <w:rFonts w:ascii="Verdana" w:hAnsi="Verdana" w:cs="Arial"/>
                <w:b/>
                <w:color w:val="FF0000"/>
                <w:sz w:val="20"/>
                <w:szCs w:val="20"/>
                <w:lang w:eastAsia="nl-NL"/>
              </w:rPr>
            </w:pPr>
            <w:r w:rsidRPr="00395343">
              <w:rPr>
                <w:rFonts w:ascii="Verdana" w:hAnsi="Verdana" w:cs="Arial"/>
                <w:b/>
                <w:color w:val="FF0000"/>
                <w:sz w:val="20"/>
                <w:szCs w:val="20"/>
                <w:lang w:eastAsia="nl-NL"/>
              </w:rPr>
              <w:t>Zwak</w:t>
            </w:r>
          </w:p>
        </w:tc>
        <w:tc>
          <w:tcPr>
            <w:tcW w:w="4531" w:type="dxa"/>
          </w:tcPr>
          <w:p w14:paraId="1324CA5F" w14:textId="77777777" w:rsidR="004A3CBE" w:rsidRPr="00395343" w:rsidRDefault="004A3CBE" w:rsidP="004A3CBE">
            <w:pPr>
              <w:pStyle w:val="Geenafstand"/>
              <w:rPr>
                <w:rFonts w:ascii="Verdana" w:hAnsi="Verdana" w:cs="Arial"/>
                <w:b/>
                <w:color w:val="FF0000"/>
                <w:sz w:val="20"/>
                <w:szCs w:val="20"/>
                <w:lang w:eastAsia="nl-NL"/>
              </w:rPr>
            </w:pPr>
            <w:r w:rsidRPr="00395343">
              <w:rPr>
                <w:rFonts w:ascii="Verdana" w:hAnsi="Verdana" w:cs="Arial"/>
                <w:b/>
                <w:color w:val="FF0000"/>
                <w:sz w:val="20"/>
                <w:szCs w:val="20"/>
                <w:lang w:eastAsia="nl-NL"/>
              </w:rPr>
              <w:t>Kans</w:t>
            </w:r>
          </w:p>
        </w:tc>
      </w:tr>
      <w:tr w:rsidR="004A3CBE" w:rsidRPr="00395343" w14:paraId="309EBF1A" w14:textId="77777777" w:rsidTr="004A3CBE">
        <w:tc>
          <w:tcPr>
            <w:tcW w:w="4531" w:type="dxa"/>
          </w:tcPr>
          <w:p w14:paraId="59749459" w14:textId="0DB18AB3" w:rsidR="004A3CBE" w:rsidRPr="00395343" w:rsidRDefault="00160F5A" w:rsidP="004A3CBE">
            <w:pPr>
              <w:pStyle w:val="Geenafstand"/>
              <w:rPr>
                <w:rFonts w:ascii="Verdana" w:hAnsi="Verdana" w:cs="Arial"/>
                <w:sz w:val="20"/>
                <w:szCs w:val="20"/>
                <w:lang w:eastAsia="nl-NL"/>
              </w:rPr>
            </w:pPr>
            <w:r>
              <w:rPr>
                <w:rFonts w:ascii="Verdana" w:hAnsi="Verdana" w:cs="Arial"/>
                <w:sz w:val="20"/>
                <w:szCs w:val="20"/>
                <w:lang w:eastAsia="nl-NL"/>
              </w:rPr>
              <w:t>Werken vanuit drie</w:t>
            </w:r>
            <w:r w:rsidR="004A3CBE" w:rsidRPr="00395343">
              <w:rPr>
                <w:rFonts w:ascii="Verdana" w:hAnsi="Verdana" w:cs="Arial"/>
                <w:sz w:val="20"/>
                <w:szCs w:val="20"/>
                <w:lang w:eastAsia="nl-NL"/>
              </w:rPr>
              <w:t xml:space="preserve"> besturen</w:t>
            </w:r>
          </w:p>
          <w:p w14:paraId="686C1177"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Onvolledig mandaat om te ondernemen</w:t>
            </w:r>
          </w:p>
          <w:p w14:paraId="14E6FB18"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Niet één team</w:t>
            </w:r>
          </w:p>
          <w:p w14:paraId="7C3B7AAB"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Niet één eindverantwoordelijke</w:t>
            </w:r>
          </w:p>
          <w:p w14:paraId="10DDDFBF"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Groningse mentaliteit is niet die van voor op lopen</w:t>
            </w:r>
          </w:p>
          <w:p w14:paraId="3B717A60"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Geen centrale aansturing</w:t>
            </w:r>
          </w:p>
          <w:p w14:paraId="13380E6B"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Een versnipperd aanbod</w:t>
            </w:r>
          </w:p>
          <w:p w14:paraId="53AA5287" w14:textId="77777777" w:rsidR="004A3CBE"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Te weinig gezamenlijk overleg</w:t>
            </w:r>
          </w:p>
          <w:p w14:paraId="4D9902D7" w14:textId="6F17A685" w:rsidR="002B7AAB" w:rsidRPr="00FE4CD1" w:rsidRDefault="002B7AAB" w:rsidP="002B7AAB">
            <w:pPr>
              <w:pStyle w:val="Geenafstand"/>
              <w:rPr>
                <w:rFonts w:ascii="Verdana" w:hAnsi="Verdana" w:cs="Arial"/>
                <w:sz w:val="20"/>
                <w:szCs w:val="20"/>
                <w:lang w:eastAsia="nl-NL"/>
              </w:rPr>
            </w:pPr>
            <w:r w:rsidRPr="00FE4CD1">
              <w:rPr>
                <w:rFonts w:ascii="Verdana" w:hAnsi="Verdana" w:cs="Arial"/>
                <w:sz w:val="20"/>
                <w:szCs w:val="20"/>
                <w:lang w:eastAsia="nl-NL"/>
              </w:rPr>
              <w:lastRenderedPageBreak/>
              <w:t xml:space="preserve">We willen snel </w:t>
            </w:r>
          </w:p>
          <w:p w14:paraId="18D56E94" w14:textId="77777777" w:rsidR="00B71BA9" w:rsidRPr="00FE4CD1" w:rsidRDefault="00B71BA9" w:rsidP="00B71BA9">
            <w:pPr>
              <w:pStyle w:val="Geenafstand"/>
              <w:rPr>
                <w:rFonts w:ascii="Verdana" w:hAnsi="Verdana" w:cs="Arial"/>
                <w:sz w:val="20"/>
                <w:szCs w:val="20"/>
                <w:lang w:eastAsia="nl-NL"/>
              </w:rPr>
            </w:pPr>
            <w:r w:rsidRPr="00FE4CD1">
              <w:rPr>
                <w:rFonts w:ascii="Verdana" w:hAnsi="Verdana" w:cs="Arial"/>
                <w:sz w:val="20"/>
                <w:szCs w:val="20"/>
                <w:lang w:eastAsia="nl-NL"/>
              </w:rPr>
              <w:t>Besturen willen te veel sturen</w:t>
            </w:r>
          </w:p>
          <w:p w14:paraId="5A77A771" w14:textId="0C71A82A" w:rsidR="002B7AAB" w:rsidRPr="00FE4CD1" w:rsidRDefault="002B7AAB" w:rsidP="002B7AAB">
            <w:pPr>
              <w:pStyle w:val="Geenafstand"/>
              <w:rPr>
                <w:rFonts w:ascii="Verdana" w:hAnsi="Verdana" w:cs="Arial"/>
                <w:sz w:val="20"/>
                <w:szCs w:val="20"/>
                <w:lang w:eastAsia="nl-NL"/>
              </w:rPr>
            </w:pPr>
            <w:r w:rsidRPr="00FE4CD1">
              <w:rPr>
                <w:rFonts w:ascii="Verdana" w:hAnsi="Verdana" w:cs="Arial"/>
                <w:sz w:val="20"/>
                <w:szCs w:val="20"/>
                <w:lang w:eastAsia="nl-NL"/>
              </w:rPr>
              <w:t xml:space="preserve">Draagvlak is bij ouders niet overal even groot </w:t>
            </w:r>
          </w:p>
          <w:p w14:paraId="3382978B" w14:textId="77777777" w:rsidR="002B7AAB" w:rsidRPr="00FE4CD1" w:rsidRDefault="002B7AAB" w:rsidP="002B7AAB">
            <w:pPr>
              <w:pStyle w:val="Geenafstand"/>
              <w:rPr>
                <w:rFonts w:ascii="Verdana" w:hAnsi="Verdana" w:cs="Arial"/>
                <w:sz w:val="20"/>
                <w:szCs w:val="20"/>
                <w:lang w:eastAsia="nl-NL"/>
              </w:rPr>
            </w:pPr>
            <w:r w:rsidRPr="00FE4CD1">
              <w:rPr>
                <w:rFonts w:ascii="Verdana" w:hAnsi="Verdana" w:cs="Arial"/>
                <w:sz w:val="20"/>
                <w:szCs w:val="20"/>
                <w:lang w:eastAsia="nl-NL"/>
              </w:rPr>
              <w:t>Geen verplichtend karakter om tot samenwerking / integratie te komen</w:t>
            </w:r>
          </w:p>
          <w:p w14:paraId="7ACE72AB" w14:textId="77777777" w:rsidR="002B7AAB" w:rsidRPr="00FE4CD1" w:rsidRDefault="002B7AAB" w:rsidP="002B7AAB">
            <w:pPr>
              <w:pStyle w:val="Geenafstand"/>
              <w:rPr>
                <w:rFonts w:ascii="Verdana" w:hAnsi="Verdana" w:cs="Arial"/>
                <w:sz w:val="20"/>
                <w:szCs w:val="20"/>
                <w:lang w:eastAsia="nl-NL"/>
              </w:rPr>
            </w:pPr>
            <w:r w:rsidRPr="00FE4CD1">
              <w:rPr>
                <w:rFonts w:ascii="Verdana" w:hAnsi="Verdana" w:cs="Arial"/>
                <w:sz w:val="20"/>
                <w:szCs w:val="20"/>
                <w:lang w:eastAsia="nl-NL"/>
              </w:rPr>
              <w:t>De ontwikkeling gaat traag waardoor mensen afhaken</w:t>
            </w:r>
          </w:p>
          <w:p w14:paraId="795C3B18" w14:textId="6CBFDD90" w:rsidR="002B7AAB" w:rsidRPr="002B7AAB" w:rsidRDefault="002B7AAB" w:rsidP="002B7AAB">
            <w:pPr>
              <w:pStyle w:val="Geenafstand"/>
              <w:rPr>
                <w:rFonts w:ascii="Verdana" w:hAnsi="Verdana" w:cs="Arial"/>
                <w:color w:val="FF0000"/>
                <w:sz w:val="20"/>
                <w:szCs w:val="20"/>
                <w:lang w:eastAsia="nl-NL"/>
              </w:rPr>
            </w:pPr>
          </w:p>
          <w:p w14:paraId="4EAF3B4B" w14:textId="77777777" w:rsidR="002B7AAB" w:rsidRPr="002B7AAB" w:rsidRDefault="002B7AAB" w:rsidP="002B7AAB">
            <w:pPr>
              <w:pStyle w:val="Geenafstand"/>
              <w:rPr>
                <w:rFonts w:ascii="Verdana" w:hAnsi="Verdana" w:cs="Arial"/>
                <w:color w:val="FF0000"/>
                <w:sz w:val="20"/>
                <w:szCs w:val="20"/>
                <w:lang w:eastAsia="nl-NL"/>
              </w:rPr>
            </w:pPr>
          </w:p>
          <w:p w14:paraId="19F2CE25" w14:textId="77777777" w:rsidR="002B7AAB" w:rsidRPr="00395343" w:rsidRDefault="002B7AAB" w:rsidP="004A3CBE">
            <w:pPr>
              <w:pStyle w:val="Geenafstand"/>
              <w:rPr>
                <w:rFonts w:ascii="Verdana" w:hAnsi="Verdana" w:cs="Arial"/>
                <w:sz w:val="20"/>
                <w:szCs w:val="20"/>
                <w:lang w:eastAsia="nl-NL"/>
              </w:rPr>
            </w:pPr>
          </w:p>
          <w:p w14:paraId="2ADD4BF9" w14:textId="5B7C8DE2" w:rsidR="004A3CBE" w:rsidRPr="00395343" w:rsidRDefault="004A3CBE" w:rsidP="004A3CBE">
            <w:pPr>
              <w:pStyle w:val="Geenafstand"/>
              <w:rPr>
                <w:rFonts w:ascii="Verdana" w:hAnsi="Verdana" w:cs="Arial"/>
                <w:sz w:val="20"/>
                <w:szCs w:val="20"/>
                <w:lang w:eastAsia="nl-NL"/>
              </w:rPr>
            </w:pPr>
          </w:p>
        </w:tc>
        <w:tc>
          <w:tcPr>
            <w:tcW w:w="4531" w:type="dxa"/>
          </w:tcPr>
          <w:p w14:paraId="06B86208"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lastRenderedPageBreak/>
              <w:t>Kwaliteitsverhoging door bundeling krachten</w:t>
            </w:r>
          </w:p>
          <w:p w14:paraId="6A9586D3"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Overheid biedt kansen</w:t>
            </w:r>
          </w:p>
          <w:p w14:paraId="05623628"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Voorloper zijn in de ruime regio</w:t>
            </w:r>
          </w:p>
          <w:p w14:paraId="23C4466B"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Instroom kinderen uit buurdorpen door sluiting scholen</w:t>
            </w:r>
          </w:p>
          <w:p w14:paraId="3BCE3EF4" w14:textId="77777777" w:rsidR="004A3CBE" w:rsidRPr="00395343"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Gebruik maken van schaalvoordeel</w:t>
            </w:r>
          </w:p>
          <w:p w14:paraId="7251E670" w14:textId="77777777" w:rsidR="004A3CBE" w:rsidRDefault="004A3CBE" w:rsidP="004A3CBE">
            <w:pPr>
              <w:pStyle w:val="Geenafstand"/>
              <w:rPr>
                <w:rFonts w:ascii="Verdana" w:hAnsi="Verdana" w:cs="Arial"/>
                <w:sz w:val="20"/>
                <w:szCs w:val="20"/>
                <w:lang w:eastAsia="nl-NL"/>
              </w:rPr>
            </w:pPr>
            <w:r w:rsidRPr="00395343">
              <w:rPr>
                <w:rFonts w:ascii="Verdana" w:hAnsi="Verdana" w:cs="Arial"/>
                <w:sz w:val="20"/>
                <w:szCs w:val="20"/>
                <w:lang w:eastAsia="nl-NL"/>
              </w:rPr>
              <w:t>Inzet van extra (NAM) middelen tijdens versteviging werken</w:t>
            </w:r>
          </w:p>
          <w:p w14:paraId="5A63B634" w14:textId="558522E9" w:rsidR="00D7359F" w:rsidRPr="00395343" w:rsidRDefault="00D7359F" w:rsidP="004A3CBE">
            <w:pPr>
              <w:pStyle w:val="Geenafstand"/>
              <w:rPr>
                <w:rFonts w:ascii="Verdana" w:hAnsi="Verdana" w:cs="Arial"/>
                <w:sz w:val="20"/>
                <w:szCs w:val="20"/>
                <w:lang w:eastAsia="nl-NL"/>
              </w:rPr>
            </w:pPr>
            <w:r>
              <w:rPr>
                <w:rFonts w:ascii="Verdana" w:hAnsi="Verdana" w:cs="Arial"/>
                <w:sz w:val="20"/>
                <w:szCs w:val="20"/>
                <w:lang w:eastAsia="nl-NL"/>
              </w:rPr>
              <w:lastRenderedPageBreak/>
              <w:t>De regie van aanstelling nieuw personeel en afstemming nieuw beleid kan in samenspraak met beleid IKC</w:t>
            </w:r>
          </w:p>
          <w:p w14:paraId="1AC19F62" w14:textId="77777777" w:rsidR="003C62CF" w:rsidRPr="00FE4CD1" w:rsidRDefault="003C62CF" w:rsidP="003C62CF">
            <w:pPr>
              <w:pStyle w:val="Geenafstand"/>
              <w:rPr>
                <w:rFonts w:ascii="Verdana" w:hAnsi="Verdana" w:cs="Arial"/>
                <w:sz w:val="20"/>
                <w:szCs w:val="20"/>
                <w:lang w:eastAsia="nl-NL"/>
              </w:rPr>
            </w:pPr>
            <w:r w:rsidRPr="00FE4CD1">
              <w:rPr>
                <w:rFonts w:ascii="Verdana" w:hAnsi="Verdana" w:cs="Arial"/>
                <w:sz w:val="20"/>
                <w:szCs w:val="20"/>
                <w:lang w:eastAsia="nl-NL"/>
              </w:rPr>
              <w:t>Aardbeving herstelwerkzaamheden</w:t>
            </w:r>
          </w:p>
          <w:p w14:paraId="4B0241AF" w14:textId="66B0EC14" w:rsidR="004A3CBE" w:rsidRPr="00395343" w:rsidRDefault="003C62CF" w:rsidP="004A3CBE">
            <w:pPr>
              <w:pStyle w:val="Geenafstand"/>
              <w:rPr>
                <w:rFonts w:ascii="Verdana" w:hAnsi="Verdana" w:cs="Arial"/>
                <w:sz w:val="20"/>
                <w:szCs w:val="20"/>
                <w:lang w:eastAsia="nl-NL"/>
              </w:rPr>
            </w:pPr>
            <w:r w:rsidRPr="00FE4CD1">
              <w:rPr>
                <w:rFonts w:ascii="Verdana" w:hAnsi="Verdana" w:cs="Arial"/>
                <w:sz w:val="20"/>
                <w:szCs w:val="20"/>
                <w:lang w:eastAsia="nl-NL"/>
              </w:rPr>
              <w:t>(ook in bedreiging)</w:t>
            </w:r>
          </w:p>
        </w:tc>
      </w:tr>
    </w:tbl>
    <w:p w14:paraId="55160AD5" w14:textId="77777777" w:rsidR="004A3CBE" w:rsidRPr="00395343" w:rsidRDefault="004A3CBE" w:rsidP="004A3CBE">
      <w:pPr>
        <w:pStyle w:val="Geenafstand"/>
        <w:rPr>
          <w:rFonts w:ascii="Verdana" w:hAnsi="Verdana" w:cs="Arial"/>
          <w:sz w:val="20"/>
          <w:szCs w:val="20"/>
          <w:lang w:eastAsia="nl-NL"/>
        </w:rPr>
      </w:pPr>
    </w:p>
    <w:p w14:paraId="421DA0A2" w14:textId="77777777" w:rsidR="00A6720F" w:rsidRPr="00395343" w:rsidRDefault="00A6720F" w:rsidP="004A3CBE">
      <w:pPr>
        <w:pStyle w:val="Geenafstand"/>
        <w:rPr>
          <w:rFonts w:ascii="Verdana" w:hAnsi="Verdana" w:cs="Arial"/>
          <w:sz w:val="20"/>
          <w:szCs w:val="20"/>
          <w:lang w:eastAsia="nl-NL"/>
        </w:rPr>
      </w:pPr>
    </w:p>
    <w:p w14:paraId="2361D0FE" w14:textId="41B1C748" w:rsidR="00A6720F" w:rsidRPr="00395343" w:rsidRDefault="00A6720F" w:rsidP="00A6720F">
      <w:pPr>
        <w:pStyle w:val="Lijstalinea"/>
        <w:numPr>
          <w:ilvl w:val="0"/>
          <w:numId w:val="14"/>
        </w:numPr>
        <w:spacing w:line="276" w:lineRule="auto"/>
        <w:rPr>
          <w:szCs w:val="20"/>
        </w:rPr>
      </w:pPr>
      <w:r w:rsidRPr="00395343">
        <w:rPr>
          <w:szCs w:val="20"/>
        </w:rPr>
        <w:t>Analyse discrepantie huidige en toekomstige situatie</w:t>
      </w:r>
    </w:p>
    <w:p w14:paraId="05A844BE" w14:textId="77777777" w:rsidR="00A6720F" w:rsidRPr="00395343" w:rsidRDefault="00A6720F" w:rsidP="004A3CBE">
      <w:pPr>
        <w:pStyle w:val="Geenafstand"/>
        <w:rPr>
          <w:rFonts w:ascii="Verdana" w:hAnsi="Verdana" w:cs="Arial"/>
          <w:sz w:val="20"/>
          <w:szCs w:val="20"/>
          <w:lang w:eastAsia="nl-NL"/>
        </w:rPr>
      </w:pPr>
    </w:p>
    <w:p w14:paraId="49AA64AC" w14:textId="242915DC" w:rsidR="004A3CBE" w:rsidRPr="00FE4CD1" w:rsidRDefault="004A3CBE" w:rsidP="004A3CBE">
      <w:pPr>
        <w:pStyle w:val="Geenafstand"/>
        <w:ind w:left="360"/>
        <w:rPr>
          <w:rFonts w:ascii="Verdana" w:hAnsi="Verdana" w:cs="Arial"/>
          <w:sz w:val="20"/>
          <w:szCs w:val="20"/>
          <w:lang w:eastAsia="nl-NL"/>
        </w:rPr>
      </w:pPr>
      <w:r w:rsidRPr="00FE4CD1">
        <w:rPr>
          <w:rFonts w:ascii="Verdana" w:hAnsi="Verdana" w:cs="Arial"/>
          <w:sz w:val="20"/>
          <w:szCs w:val="20"/>
          <w:lang w:eastAsia="nl-NL"/>
        </w:rPr>
        <w:t xml:space="preserve">Succes is zeker te behalen in het IKC Olingertil. Er is aan veel voorwaarden voldaan. Een korte doorkijk in de Olingertil laat zien dat  er </w:t>
      </w:r>
      <w:r w:rsidR="00B71BA9" w:rsidRPr="00FE4CD1">
        <w:rPr>
          <w:rFonts w:ascii="Verdana" w:hAnsi="Verdana" w:cs="Arial"/>
          <w:sz w:val="20"/>
          <w:szCs w:val="20"/>
          <w:lang w:eastAsia="nl-NL"/>
        </w:rPr>
        <w:t xml:space="preserve">door goede taakverdeling </w:t>
      </w:r>
      <w:r w:rsidRPr="00FE4CD1">
        <w:rPr>
          <w:rFonts w:ascii="Verdana" w:hAnsi="Verdana" w:cs="Arial"/>
          <w:sz w:val="20"/>
          <w:szCs w:val="20"/>
          <w:lang w:eastAsia="nl-NL"/>
        </w:rPr>
        <w:t xml:space="preserve">middelen zijn waardoor het personeel niet direct wordt geconfronteerd met extra werk als het gaat om de ontwikkeling van een brede school naar een IKC. Successen zijn te behalen doordat het personeel zich op haar taak kan richten. Doordat er geen </w:t>
      </w:r>
      <w:r w:rsidR="003C62CF" w:rsidRPr="00FE4CD1">
        <w:rPr>
          <w:rFonts w:ascii="Verdana" w:hAnsi="Verdana" w:cs="Arial"/>
          <w:sz w:val="20"/>
          <w:szCs w:val="20"/>
          <w:lang w:eastAsia="nl-NL"/>
        </w:rPr>
        <w:t>zware belasting op het team lig</w:t>
      </w:r>
      <w:r w:rsidRPr="00FE4CD1">
        <w:rPr>
          <w:rFonts w:ascii="Verdana" w:hAnsi="Verdana" w:cs="Arial"/>
          <w:sz w:val="20"/>
          <w:szCs w:val="20"/>
          <w:lang w:eastAsia="nl-NL"/>
        </w:rPr>
        <w:t>t kan d</w:t>
      </w:r>
      <w:r w:rsidR="00A6720F" w:rsidRPr="00FE4CD1">
        <w:rPr>
          <w:rFonts w:ascii="Verdana" w:hAnsi="Verdana" w:cs="Arial"/>
          <w:sz w:val="20"/>
          <w:szCs w:val="20"/>
          <w:lang w:eastAsia="nl-NL"/>
        </w:rPr>
        <w:t>e ontwikkeling naar een IKC gezi</w:t>
      </w:r>
      <w:r w:rsidRPr="00FE4CD1">
        <w:rPr>
          <w:rFonts w:ascii="Verdana" w:hAnsi="Verdana" w:cs="Arial"/>
          <w:sz w:val="20"/>
          <w:szCs w:val="20"/>
          <w:lang w:eastAsia="nl-NL"/>
        </w:rPr>
        <w:t xml:space="preserve">en worden als het </w:t>
      </w:r>
      <w:r w:rsidR="00A6720F" w:rsidRPr="00FE4CD1">
        <w:rPr>
          <w:rFonts w:ascii="Verdana" w:hAnsi="Verdana" w:cs="Arial"/>
          <w:sz w:val="20"/>
          <w:szCs w:val="20"/>
          <w:lang w:eastAsia="nl-NL"/>
        </w:rPr>
        <w:t>creëren</w:t>
      </w:r>
      <w:r w:rsidRPr="00FE4CD1">
        <w:rPr>
          <w:rFonts w:ascii="Verdana" w:hAnsi="Verdana" w:cs="Arial"/>
          <w:sz w:val="20"/>
          <w:szCs w:val="20"/>
          <w:lang w:eastAsia="nl-NL"/>
        </w:rPr>
        <w:t xml:space="preserve"> van nieuw werk dat bevre</w:t>
      </w:r>
      <w:r w:rsidR="00A6720F" w:rsidRPr="00FE4CD1">
        <w:rPr>
          <w:rFonts w:ascii="Verdana" w:hAnsi="Verdana" w:cs="Arial"/>
          <w:sz w:val="20"/>
          <w:szCs w:val="20"/>
          <w:lang w:eastAsia="nl-NL"/>
        </w:rPr>
        <w:t>diging en voldoening geeft</w:t>
      </w:r>
      <w:r w:rsidR="003C62CF" w:rsidRPr="00FE4CD1">
        <w:rPr>
          <w:rFonts w:ascii="Verdana" w:hAnsi="Verdana" w:cs="Arial"/>
          <w:sz w:val="20"/>
          <w:szCs w:val="20"/>
          <w:lang w:eastAsia="nl-NL"/>
        </w:rPr>
        <w:t xml:space="preserve">. Door efficiency kunnen beschikbare middelen beter worden ingezet. </w:t>
      </w:r>
    </w:p>
    <w:p w14:paraId="28E4E56A" w14:textId="77777777" w:rsidR="004A3CBE" w:rsidRPr="00395343" w:rsidRDefault="004A3CBE" w:rsidP="004A3CBE">
      <w:pPr>
        <w:pStyle w:val="Geenafstand"/>
        <w:rPr>
          <w:rFonts w:ascii="Verdana" w:hAnsi="Verdana" w:cs="Arial"/>
          <w:sz w:val="20"/>
          <w:szCs w:val="20"/>
          <w:lang w:eastAsia="nl-NL"/>
        </w:rPr>
      </w:pPr>
    </w:p>
    <w:p w14:paraId="7041DF8F"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Er zijn ruime groepsruimten die alle grenzen aan een leerplein. Iedere groep heeft ruim voldoende vierkante meters</w:t>
      </w:r>
    </w:p>
    <w:p w14:paraId="2A2A58CD"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Er zijn voldoende en ruime magazijnen waar materiaal kan worden opgeslagen.</w:t>
      </w:r>
    </w:p>
    <w:p w14:paraId="359D8106"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Alle lessen kunnen in of naast het gebouw worden gegeven. Inpandige gymzaal, twee ateliers, een sportveld, een Cruyff Court (per augustus 2016) en een ruim plein met veel speeltoestellen.</w:t>
      </w:r>
    </w:p>
    <w:p w14:paraId="766B80C5"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Er zijn veel digitale middelen. Borden, werkstations.</w:t>
      </w:r>
    </w:p>
    <w:p w14:paraId="1537EB3F" w14:textId="3B041658" w:rsidR="004A3CBE" w:rsidRPr="00395343" w:rsidRDefault="003C6F52" w:rsidP="004A3CBE">
      <w:pPr>
        <w:pStyle w:val="Geenafstand"/>
        <w:numPr>
          <w:ilvl w:val="0"/>
          <w:numId w:val="17"/>
        </w:numPr>
        <w:rPr>
          <w:rFonts w:ascii="Verdana" w:hAnsi="Verdana" w:cs="Arial"/>
          <w:sz w:val="20"/>
          <w:szCs w:val="20"/>
          <w:lang w:eastAsia="nl-NL"/>
        </w:rPr>
      </w:pPr>
      <w:r>
        <w:rPr>
          <w:rFonts w:ascii="Verdana" w:hAnsi="Verdana" w:cs="Arial"/>
          <w:sz w:val="20"/>
          <w:szCs w:val="20"/>
          <w:lang w:eastAsia="nl-NL"/>
        </w:rPr>
        <w:t xml:space="preserve">Er </w:t>
      </w:r>
      <w:r w:rsidR="004A3CBE" w:rsidRPr="00395343">
        <w:rPr>
          <w:rFonts w:ascii="Verdana" w:hAnsi="Verdana" w:cs="Arial"/>
          <w:sz w:val="20"/>
          <w:szCs w:val="20"/>
          <w:lang w:eastAsia="nl-NL"/>
        </w:rPr>
        <w:t>is een ruime hal met een podium voorzien van een uitstekende geluidsinstallatie.</w:t>
      </w:r>
    </w:p>
    <w:p w14:paraId="1D489619"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Er is een beheergroep bestaande uit twee conciërges en een beheerder, voor de telefoon, voor de koffie en voor de eerste opvang van gasten. Ook de opening en sluiting van het gebouw en het klaarzetten van materiaal wordt door de groep beheer gedaan. Naast deze groep zijn er schoonmakers in dienst die hun taken prima uitvoeren.</w:t>
      </w:r>
    </w:p>
    <w:p w14:paraId="04B2F821" w14:textId="11F229D6" w:rsidR="004A3CBE" w:rsidRPr="00395343" w:rsidRDefault="003C6F52" w:rsidP="004A3CBE">
      <w:pPr>
        <w:pStyle w:val="Geenafstand"/>
        <w:numPr>
          <w:ilvl w:val="0"/>
          <w:numId w:val="17"/>
        </w:numPr>
        <w:rPr>
          <w:rFonts w:ascii="Verdana" w:hAnsi="Verdana" w:cs="Arial"/>
          <w:sz w:val="20"/>
          <w:szCs w:val="20"/>
          <w:lang w:eastAsia="nl-NL"/>
        </w:rPr>
      </w:pPr>
      <w:r>
        <w:rPr>
          <w:rFonts w:ascii="Verdana" w:hAnsi="Verdana" w:cs="Arial"/>
          <w:sz w:val="20"/>
          <w:szCs w:val="20"/>
          <w:lang w:eastAsia="nl-NL"/>
        </w:rPr>
        <w:t xml:space="preserve">Voor alle ict </w:t>
      </w:r>
      <w:r w:rsidR="004A3CBE" w:rsidRPr="00395343">
        <w:rPr>
          <w:rFonts w:ascii="Verdana" w:hAnsi="Verdana" w:cs="Arial"/>
          <w:sz w:val="20"/>
          <w:szCs w:val="20"/>
          <w:lang w:eastAsia="nl-NL"/>
        </w:rPr>
        <w:t>problemen is een dagelijks ex</w:t>
      </w:r>
      <w:r>
        <w:rPr>
          <w:rFonts w:ascii="Verdana" w:hAnsi="Verdana" w:cs="Arial"/>
          <w:sz w:val="20"/>
          <w:szCs w:val="20"/>
          <w:lang w:eastAsia="nl-NL"/>
        </w:rPr>
        <w:t xml:space="preserve">terne ondersteuning inzetbaar. </w:t>
      </w:r>
      <w:r w:rsidR="004A3CBE" w:rsidRPr="00395343">
        <w:rPr>
          <w:rFonts w:ascii="Verdana" w:hAnsi="Verdana" w:cs="Arial"/>
          <w:sz w:val="20"/>
          <w:szCs w:val="20"/>
          <w:lang w:eastAsia="nl-NL"/>
        </w:rPr>
        <w:t xml:space="preserve">Er zijn voldoende werkstations. </w:t>
      </w:r>
    </w:p>
    <w:p w14:paraId="60E5C28F"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lastRenderedPageBreak/>
        <w:t>Er zijn pedagogisch medewerkers die de opvang verzorgen tussen einde school en naschoolse activiteit</w:t>
      </w:r>
    </w:p>
    <w:p w14:paraId="6965C71B" w14:textId="77777777" w:rsidR="004A3CBE" w:rsidRPr="00395343" w:rsidRDefault="004A3CBE" w:rsidP="004A3CBE">
      <w:pPr>
        <w:pStyle w:val="Geenafstand"/>
        <w:numPr>
          <w:ilvl w:val="0"/>
          <w:numId w:val="17"/>
        </w:numPr>
        <w:rPr>
          <w:rFonts w:ascii="Verdana" w:hAnsi="Verdana" w:cs="Arial"/>
          <w:sz w:val="20"/>
          <w:szCs w:val="20"/>
          <w:lang w:eastAsia="nl-NL"/>
        </w:rPr>
      </w:pPr>
      <w:r w:rsidRPr="00395343">
        <w:rPr>
          <w:rFonts w:ascii="Verdana" w:hAnsi="Verdana" w:cs="Arial"/>
          <w:sz w:val="20"/>
          <w:szCs w:val="20"/>
          <w:lang w:eastAsia="nl-NL"/>
        </w:rPr>
        <w:t>Er is een prachtige goed geoutilleerde bibliotheek, die gerund wordt door ouders</w:t>
      </w:r>
    </w:p>
    <w:p w14:paraId="540934B6" w14:textId="0EFE1D6E" w:rsidR="004A3CBE" w:rsidRPr="007124AF" w:rsidRDefault="004A3CBE" w:rsidP="00A6720F">
      <w:pPr>
        <w:pStyle w:val="Geenafstand"/>
        <w:ind w:left="360"/>
        <w:rPr>
          <w:rFonts w:ascii="Verdana" w:hAnsi="Verdana" w:cs="Arial"/>
          <w:sz w:val="20"/>
          <w:szCs w:val="20"/>
          <w:lang w:eastAsia="nl-NL"/>
        </w:rPr>
      </w:pPr>
    </w:p>
    <w:p w14:paraId="1679EE3C" w14:textId="77777777" w:rsidR="004A3CBE" w:rsidRPr="00395343" w:rsidRDefault="004A3CBE" w:rsidP="004A3CBE">
      <w:pPr>
        <w:pStyle w:val="Geenafstand"/>
        <w:rPr>
          <w:rFonts w:ascii="Verdana" w:hAnsi="Verdana" w:cs="Arial"/>
          <w:sz w:val="20"/>
          <w:szCs w:val="20"/>
          <w:lang w:eastAsia="nl-NL"/>
        </w:rPr>
      </w:pPr>
    </w:p>
    <w:p w14:paraId="003812F2" w14:textId="32A1FED0" w:rsidR="004A3CBE" w:rsidRPr="00FE4CD1" w:rsidRDefault="004A3CBE" w:rsidP="004A3CBE">
      <w:pPr>
        <w:pStyle w:val="Geenafstand"/>
        <w:ind w:left="360"/>
        <w:rPr>
          <w:rFonts w:ascii="Verdana" w:hAnsi="Verdana" w:cs="Arial"/>
          <w:sz w:val="20"/>
          <w:szCs w:val="20"/>
          <w:lang w:eastAsia="nl-NL"/>
        </w:rPr>
      </w:pPr>
      <w:r w:rsidRPr="00395343">
        <w:rPr>
          <w:rFonts w:ascii="Verdana" w:hAnsi="Verdana" w:cs="Arial"/>
          <w:sz w:val="20"/>
          <w:szCs w:val="20"/>
          <w:lang w:eastAsia="nl-NL"/>
        </w:rPr>
        <w:t>Succes hangt ook af van de echte bereidheid om te veranderen. In hoeverre realiseren de medewerkers zich welke veranderingen op hen afkomen. Er zijn cultuurverschillen in de verschillende geledingen, kan men van het eigen en vertrouwde afstappen? Wanneer voelt iets als inleveren en wanneer voelt iets als een verbetering? Dat zijn vragen waar moeilijk antwoorden op te geven zijn. Wel is het een item waar de leidinggevenden zich van bewust zijn en waar ze alert op willen reageren.</w:t>
      </w:r>
      <w:r w:rsidR="003C62CF">
        <w:rPr>
          <w:rFonts w:ascii="Verdana" w:hAnsi="Verdana" w:cs="Arial"/>
          <w:color w:val="FF0000"/>
          <w:sz w:val="20"/>
          <w:szCs w:val="20"/>
          <w:lang w:eastAsia="nl-NL"/>
        </w:rPr>
        <w:t xml:space="preserve"> </w:t>
      </w:r>
      <w:r w:rsidR="003C62CF" w:rsidRPr="00FE4CD1">
        <w:rPr>
          <w:rFonts w:ascii="Verdana" w:hAnsi="Verdana" w:cs="Arial"/>
          <w:sz w:val="20"/>
          <w:szCs w:val="20"/>
          <w:lang w:eastAsia="nl-NL"/>
        </w:rPr>
        <w:t>D</w:t>
      </w:r>
      <w:r w:rsidR="00B71BA9" w:rsidRPr="00FE4CD1">
        <w:rPr>
          <w:rFonts w:ascii="Verdana" w:hAnsi="Verdana" w:cs="Arial"/>
          <w:sz w:val="20"/>
          <w:szCs w:val="20"/>
          <w:lang w:eastAsia="nl-NL"/>
        </w:rPr>
        <w:t>it doen we d</w:t>
      </w:r>
      <w:r w:rsidR="003C62CF" w:rsidRPr="00FE4CD1">
        <w:rPr>
          <w:rFonts w:ascii="Verdana" w:hAnsi="Verdana" w:cs="Arial"/>
          <w:sz w:val="20"/>
          <w:szCs w:val="20"/>
          <w:lang w:eastAsia="nl-NL"/>
        </w:rPr>
        <w:t>oor</w:t>
      </w:r>
      <w:r w:rsidR="00B71BA9" w:rsidRPr="00FE4CD1">
        <w:rPr>
          <w:rFonts w:ascii="Verdana" w:hAnsi="Verdana" w:cs="Arial"/>
          <w:sz w:val="20"/>
          <w:szCs w:val="20"/>
          <w:lang w:eastAsia="nl-NL"/>
        </w:rPr>
        <w:t xml:space="preserve"> successen te benoemen en te vieren en door</w:t>
      </w:r>
      <w:r w:rsidR="003C62CF" w:rsidRPr="00FE4CD1">
        <w:rPr>
          <w:rFonts w:ascii="Verdana" w:hAnsi="Verdana" w:cs="Arial"/>
          <w:sz w:val="20"/>
          <w:szCs w:val="20"/>
          <w:lang w:eastAsia="nl-NL"/>
        </w:rPr>
        <w:t xml:space="preserve"> veel in gesprek te zijn met de medewerkers. </w:t>
      </w:r>
    </w:p>
    <w:p w14:paraId="023B9147" w14:textId="77777777" w:rsidR="004A3CBE" w:rsidRPr="00395343" w:rsidRDefault="004A3CBE" w:rsidP="004A3CBE">
      <w:pPr>
        <w:pStyle w:val="Geenafstand"/>
        <w:rPr>
          <w:rFonts w:ascii="Verdana" w:hAnsi="Verdana" w:cs="Arial"/>
          <w:sz w:val="20"/>
          <w:szCs w:val="20"/>
          <w:lang w:eastAsia="nl-NL"/>
        </w:rPr>
      </w:pPr>
    </w:p>
    <w:p w14:paraId="42410F96" w14:textId="67C8D72E" w:rsidR="004A3CBE" w:rsidRPr="00395343" w:rsidRDefault="004A3CBE" w:rsidP="004A3CBE">
      <w:pPr>
        <w:pStyle w:val="Geenafstand"/>
        <w:ind w:left="360"/>
        <w:rPr>
          <w:rFonts w:ascii="Verdana" w:hAnsi="Verdana" w:cs="Arial"/>
          <w:sz w:val="20"/>
          <w:szCs w:val="20"/>
          <w:lang w:eastAsia="nl-NL"/>
        </w:rPr>
      </w:pPr>
      <w:r w:rsidRPr="00395343">
        <w:rPr>
          <w:rFonts w:ascii="Verdana" w:hAnsi="Verdana" w:cs="Arial"/>
          <w:sz w:val="20"/>
          <w:szCs w:val="20"/>
          <w:lang w:eastAsia="nl-NL"/>
        </w:rPr>
        <w:t xml:space="preserve">Kansen pakken door flink aan de weg te timmeren met de kwaliteit die geleverd wordt. De uitstraling van de school is al jarenlang erg goed. Doordat de krachten in het gebouw gebundeld worden kan de energie die gestoken werd in de concurrerende sfeer, ingezet worden in de PR van ‘De Olingertil’. Dit kan zeker leiden tot het aantrekken van nieuwe kinderen doordat in de omgeving scholen sluiten. Ouders geven aan dat ze hun kind niet op een met sluiting bedreigde school willen laten leren.  </w:t>
      </w:r>
    </w:p>
    <w:p w14:paraId="441CC45F" w14:textId="77777777" w:rsidR="004A3CBE" w:rsidRPr="00395343" w:rsidRDefault="004A3CBE" w:rsidP="00580FA7">
      <w:pPr>
        <w:pStyle w:val="Geenafstand"/>
        <w:ind w:left="2496" w:firstLine="336"/>
        <w:rPr>
          <w:rFonts w:ascii="Verdana" w:hAnsi="Verdana" w:cs="Arial"/>
          <w:sz w:val="20"/>
          <w:szCs w:val="20"/>
        </w:rPr>
      </w:pPr>
    </w:p>
    <w:p w14:paraId="7ED622AE" w14:textId="77777777" w:rsidR="00580FA7" w:rsidRPr="00395343" w:rsidRDefault="00580FA7" w:rsidP="00580FA7">
      <w:pPr>
        <w:pStyle w:val="Lijstalinea"/>
        <w:spacing w:line="276" w:lineRule="auto"/>
        <w:ind w:left="1080"/>
        <w:rPr>
          <w:szCs w:val="20"/>
        </w:rPr>
      </w:pPr>
    </w:p>
    <w:p w14:paraId="2B121DF0" w14:textId="77777777" w:rsidR="006A7573" w:rsidRPr="00395343" w:rsidRDefault="006A7573" w:rsidP="00EC296E">
      <w:pPr>
        <w:spacing w:line="276" w:lineRule="auto"/>
        <w:ind w:left="1080"/>
        <w:rPr>
          <w:szCs w:val="20"/>
        </w:rPr>
      </w:pPr>
    </w:p>
    <w:p w14:paraId="42F00BA3" w14:textId="221C04DF" w:rsidR="003E6CA7" w:rsidRPr="00395343" w:rsidRDefault="009102E2" w:rsidP="00EC296E">
      <w:pPr>
        <w:spacing w:line="276" w:lineRule="auto"/>
        <w:rPr>
          <w:b/>
          <w:bCs/>
          <w:szCs w:val="20"/>
        </w:rPr>
      </w:pPr>
      <w:r w:rsidRPr="00395343">
        <w:rPr>
          <w:b/>
          <w:bCs/>
          <w:szCs w:val="20"/>
        </w:rPr>
        <w:t>Op basis van bovenstaande uitkomsten wordt in het jaarplan aangegeven welke prioriteiten er zijn en welke ontwikkeling in het schooljaar 2017-2018 wordt uitgezet en gerealiseerd.</w:t>
      </w:r>
      <w:r w:rsidR="00F40F6F" w:rsidRPr="00395343">
        <w:rPr>
          <w:b/>
          <w:bCs/>
          <w:szCs w:val="20"/>
        </w:rPr>
        <w:t xml:space="preserve"> </w:t>
      </w:r>
    </w:p>
    <w:p w14:paraId="0DFB3D11" w14:textId="77777777" w:rsidR="003E6CA7" w:rsidRPr="00395343" w:rsidRDefault="003E6CA7" w:rsidP="00EC296E">
      <w:pPr>
        <w:spacing w:line="276" w:lineRule="auto"/>
        <w:rPr>
          <w:b/>
          <w:bCs/>
          <w:szCs w:val="20"/>
        </w:rPr>
      </w:pPr>
    </w:p>
    <w:p w14:paraId="0D12DFFF" w14:textId="77777777" w:rsidR="00C543C6" w:rsidRPr="00395343" w:rsidRDefault="00C543C6" w:rsidP="00EC296E">
      <w:pPr>
        <w:spacing w:line="276" w:lineRule="auto"/>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5388"/>
        <w:gridCol w:w="4849"/>
      </w:tblGrid>
      <w:tr w:rsidR="00C543C6" w:rsidRPr="00395343" w14:paraId="39698EE6" w14:textId="77777777" w:rsidTr="00C543C6">
        <w:tc>
          <w:tcPr>
            <w:tcW w:w="4361" w:type="dxa"/>
            <w:shd w:val="clear" w:color="auto" w:fill="DEEAF6"/>
          </w:tcPr>
          <w:p w14:paraId="2827F0B6" w14:textId="77777777" w:rsidR="00C543C6" w:rsidRPr="00395343" w:rsidRDefault="00C543C6" w:rsidP="00EC296E">
            <w:pPr>
              <w:spacing w:line="276" w:lineRule="auto"/>
              <w:rPr>
                <w:szCs w:val="20"/>
              </w:rPr>
            </w:pPr>
            <w:r w:rsidRPr="00395343">
              <w:rPr>
                <w:szCs w:val="20"/>
              </w:rPr>
              <w:t xml:space="preserve">Beleidsdocumenten </w:t>
            </w:r>
          </w:p>
        </w:tc>
        <w:tc>
          <w:tcPr>
            <w:tcW w:w="5445" w:type="dxa"/>
            <w:shd w:val="clear" w:color="auto" w:fill="DEEAF6"/>
          </w:tcPr>
          <w:p w14:paraId="1F4A3D00" w14:textId="77777777" w:rsidR="00C543C6" w:rsidRPr="00395343" w:rsidRDefault="00C543C6" w:rsidP="00EC296E">
            <w:pPr>
              <w:spacing w:line="276" w:lineRule="auto"/>
              <w:rPr>
                <w:szCs w:val="20"/>
              </w:rPr>
            </w:pPr>
            <w:r w:rsidRPr="00395343">
              <w:rPr>
                <w:szCs w:val="20"/>
              </w:rPr>
              <w:t xml:space="preserve">Zelfevaluaties  </w:t>
            </w:r>
          </w:p>
        </w:tc>
        <w:tc>
          <w:tcPr>
            <w:tcW w:w="4904" w:type="dxa"/>
            <w:shd w:val="clear" w:color="auto" w:fill="DEEAF6"/>
          </w:tcPr>
          <w:p w14:paraId="7E12FC64" w14:textId="77777777" w:rsidR="00C543C6" w:rsidRPr="00395343" w:rsidRDefault="00C543C6" w:rsidP="00EC296E">
            <w:pPr>
              <w:spacing w:line="276" w:lineRule="auto"/>
              <w:rPr>
                <w:szCs w:val="20"/>
              </w:rPr>
            </w:pPr>
            <w:r w:rsidRPr="00395343">
              <w:rPr>
                <w:szCs w:val="20"/>
              </w:rPr>
              <w:t xml:space="preserve">Evaluaties belanghebbenden en betrokkenen </w:t>
            </w:r>
          </w:p>
        </w:tc>
      </w:tr>
      <w:tr w:rsidR="00C543C6" w:rsidRPr="00395343" w14:paraId="7CD2B991" w14:textId="77777777" w:rsidTr="00C543C6">
        <w:tc>
          <w:tcPr>
            <w:tcW w:w="4361" w:type="dxa"/>
            <w:shd w:val="clear" w:color="auto" w:fill="auto"/>
          </w:tcPr>
          <w:p w14:paraId="219BF016" w14:textId="77777777" w:rsidR="00C543C6" w:rsidRPr="00395343" w:rsidRDefault="00736C22" w:rsidP="00EC296E">
            <w:pPr>
              <w:spacing w:line="276" w:lineRule="auto"/>
              <w:rPr>
                <w:szCs w:val="20"/>
              </w:rPr>
            </w:pPr>
            <w:r w:rsidRPr="00395343">
              <w:rPr>
                <w:szCs w:val="20"/>
              </w:rPr>
              <w:t>Strategisch beleid besturen</w:t>
            </w:r>
          </w:p>
          <w:p w14:paraId="7656505C" w14:textId="77777777" w:rsidR="00C543C6" w:rsidRPr="00395343" w:rsidRDefault="00C543C6" w:rsidP="00EC296E">
            <w:pPr>
              <w:spacing w:line="276" w:lineRule="auto"/>
              <w:rPr>
                <w:szCs w:val="20"/>
              </w:rPr>
            </w:pPr>
            <w:r w:rsidRPr="00395343">
              <w:rPr>
                <w:szCs w:val="20"/>
              </w:rPr>
              <w:t>Schoolplan 2015 – 2019</w:t>
            </w:r>
          </w:p>
          <w:p w14:paraId="6855C77D" w14:textId="77777777" w:rsidR="00C543C6" w:rsidRPr="00395343" w:rsidRDefault="00736C22" w:rsidP="00EC296E">
            <w:pPr>
              <w:spacing w:line="276" w:lineRule="auto"/>
              <w:rPr>
                <w:szCs w:val="20"/>
              </w:rPr>
            </w:pPr>
            <w:r w:rsidRPr="00395343">
              <w:rPr>
                <w:szCs w:val="20"/>
              </w:rPr>
              <w:t>Jaarplan Kids2b</w:t>
            </w:r>
            <w:r w:rsidR="00C543C6" w:rsidRPr="00395343">
              <w:rPr>
                <w:szCs w:val="20"/>
              </w:rPr>
              <w:t xml:space="preserve">beleidsplannen </w:t>
            </w:r>
          </w:p>
          <w:p w14:paraId="3DD3002B" w14:textId="77777777" w:rsidR="00C543C6" w:rsidRPr="00395343" w:rsidRDefault="00C543C6" w:rsidP="00EC296E">
            <w:pPr>
              <w:spacing w:line="276" w:lineRule="auto"/>
              <w:rPr>
                <w:szCs w:val="20"/>
              </w:rPr>
            </w:pPr>
            <w:r w:rsidRPr="00395343">
              <w:rPr>
                <w:szCs w:val="20"/>
              </w:rPr>
              <w:t>School Ondersteunings Profiel (SOP)</w:t>
            </w:r>
          </w:p>
          <w:p w14:paraId="62BA51D4" w14:textId="77777777" w:rsidR="00C543C6" w:rsidRPr="00395343" w:rsidRDefault="00C543C6" w:rsidP="00EC296E">
            <w:pPr>
              <w:spacing w:line="276" w:lineRule="auto"/>
              <w:rPr>
                <w:szCs w:val="20"/>
              </w:rPr>
            </w:pPr>
            <w:r w:rsidRPr="00395343">
              <w:rPr>
                <w:szCs w:val="20"/>
              </w:rPr>
              <w:t>Meerjaren begroting / investeringsplan</w:t>
            </w:r>
          </w:p>
          <w:p w14:paraId="20E2148C" w14:textId="77777777" w:rsidR="00C543C6" w:rsidRPr="00395343" w:rsidRDefault="00C543C6" w:rsidP="00EC296E">
            <w:pPr>
              <w:spacing w:line="276" w:lineRule="auto"/>
              <w:rPr>
                <w:szCs w:val="20"/>
              </w:rPr>
            </w:pPr>
            <w:r w:rsidRPr="00395343">
              <w:rPr>
                <w:szCs w:val="20"/>
              </w:rPr>
              <w:t xml:space="preserve">Beleid Samenwerkings Verband </w:t>
            </w:r>
          </w:p>
          <w:p w14:paraId="1C3B133B" w14:textId="77777777" w:rsidR="00C543C6" w:rsidRPr="00395343" w:rsidRDefault="00C543C6" w:rsidP="00EC296E">
            <w:pPr>
              <w:spacing w:line="276" w:lineRule="auto"/>
              <w:rPr>
                <w:szCs w:val="20"/>
              </w:rPr>
            </w:pPr>
            <w:r w:rsidRPr="00395343">
              <w:rPr>
                <w:szCs w:val="20"/>
              </w:rPr>
              <w:t>Lokaal beleid, Beleid Ministerie OCW</w:t>
            </w:r>
          </w:p>
        </w:tc>
        <w:tc>
          <w:tcPr>
            <w:tcW w:w="5445" w:type="dxa"/>
            <w:shd w:val="clear" w:color="auto" w:fill="auto"/>
          </w:tcPr>
          <w:p w14:paraId="215D8624" w14:textId="77777777" w:rsidR="00C543C6" w:rsidRPr="00395343" w:rsidRDefault="00736C22" w:rsidP="00EC296E">
            <w:pPr>
              <w:spacing w:line="276" w:lineRule="auto"/>
              <w:rPr>
                <w:szCs w:val="20"/>
              </w:rPr>
            </w:pPr>
            <w:r w:rsidRPr="00395343">
              <w:rPr>
                <w:szCs w:val="20"/>
              </w:rPr>
              <w:t>Evaluatie jaarplan 2016– 2017</w:t>
            </w:r>
          </w:p>
          <w:p w14:paraId="1BEFE667" w14:textId="77777777" w:rsidR="00C543C6" w:rsidRPr="00395343" w:rsidRDefault="00736C22" w:rsidP="00EC296E">
            <w:pPr>
              <w:spacing w:line="276" w:lineRule="auto"/>
              <w:rPr>
                <w:szCs w:val="20"/>
              </w:rPr>
            </w:pPr>
            <w:r w:rsidRPr="00395343">
              <w:rPr>
                <w:szCs w:val="20"/>
              </w:rPr>
              <w:t>Schooljaarverslag 2016 – 2017</w:t>
            </w:r>
          </w:p>
          <w:p w14:paraId="5D66B04B" w14:textId="77777777" w:rsidR="00736C22" w:rsidRPr="00395343" w:rsidRDefault="00736C22" w:rsidP="00EC296E">
            <w:pPr>
              <w:spacing w:line="276" w:lineRule="auto"/>
              <w:rPr>
                <w:szCs w:val="20"/>
              </w:rPr>
            </w:pPr>
            <w:r w:rsidRPr="00395343">
              <w:rPr>
                <w:szCs w:val="20"/>
              </w:rPr>
              <w:t>Evaluatie plannen Kids2b</w:t>
            </w:r>
          </w:p>
          <w:p w14:paraId="478613E6" w14:textId="77777777" w:rsidR="00C543C6" w:rsidRPr="00395343" w:rsidRDefault="00C543C6" w:rsidP="00EC296E">
            <w:pPr>
              <w:spacing w:line="276" w:lineRule="auto"/>
              <w:rPr>
                <w:szCs w:val="20"/>
              </w:rPr>
            </w:pPr>
            <w:r w:rsidRPr="00395343">
              <w:rPr>
                <w:szCs w:val="20"/>
              </w:rPr>
              <w:t>Evaluatie schoolresultaten</w:t>
            </w:r>
          </w:p>
          <w:p w14:paraId="7DB6328C" w14:textId="77777777" w:rsidR="00C543C6" w:rsidRPr="00395343" w:rsidRDefault="00736C22" w:rsidP="00EC296E">
            <w:pPr>
              <w:spacing w:line="276" w:lineRule="auto"/>
              <w:rPr>
                <w:szCs w:val="20"/>
              </w:rPr>
            </w:pPr>
            <w:r w:rsidRPr="00395343">
              <w:rPr>
                <w:szCs w:val="20"/>
              </w:rPr>
              <w:t>Bevindingen groeps</w:t>
            </w:r>
            <w:r w:rsidR="00C543C6" w:rsidRPr="00395343">
              <w:rPr>
                <w:szCs w:val="20"/>
              </w:rPr>
              <w:t>consultaties</w:t>
            </w:r>
          </w:p>
          <w:p w14:paraId="51BE1673" w14:textId="77777777" w:rsidR="00C543C6" w:rsidRPr="00395343" w:rsidRDefault="00736C22" w:rsidP="00EC296E">
            <w:pPr>
              <w:spacing w:line="276" w:lineRule="auto"/>
              <w:rPr>
                <w:szCs w:val="20"/>
              </w:rPr>
            </w:pPr>
            <w:r w:rsidRPr="00395343">
              <w:rPr>
                <w:szCs w:val="20"/>
              </w:rPr>
              <w:t>Verbeterplannen vanuit kwaliteitszorgsysteem</w:t>
            </w:r>
          </w:p>
          <w:p w14:paraId="047021B5" w14:textId="77777777" w:rsidR="00C543C6" w:rsidRPr="00395343" w:rsidRDefault="00C543C6" w:rsidP="00EC296E">
            <w:pPr>
              <w:spacing w:line="276" w:lineRule="auto"/>
              <w:rPr>
                <w:szCs w:val="20"/>
              </w:rPr>
            </w:pPr>
            <w:r w:rsidRPr="00395343">
              <w:rPr>
                <w:szCs w:val="20"/>
              </w:rPr>
              <w:t>Evaluatiegesprekken met personeel</w:t>
            </w:r>
          </w:p>
          <w:p w14:paraId="5CC9CDC1" w14:textId="77777777" w:rsidR="00C543C6" w:rsidRPr="00395343" w:rsidRDefault="00C543C6" w:rsidP="00EC296E">
            <w:pPr>
              <w:spacing w:line="276" w:lineRule="auto"/>
              <w:rPr>
                <w:szCs w:val="20"/>
              </w:rPr>
            </w:pPr>
            <w:r w:rsidRPr="00395343">
              <w:rPr>
                <w:szCs w:val="20"/>
              </w:rPr>
              <w:t>Relevante ontwikkelingen</w:t>
            </w:r>
          </w:p>
        </w:tc>
        <w:tc>
          <w:tcPr>
            <w:tcW w:w="4904" w:type="dxa"/>
            <w:shd w:val="clear" w:color="auto" w:fill="auto"/>
          </w:tcPr>
          <w:p w14:paraId="44E75D60" w14:textId="77777777" w:rsidR="00C543C6" w:rsidRPr="00395343" w:rsidRDefault="00C543C6" w:rsidP="00EC296E">
            <w:pPr>
              <w:spacing w:line="276" w:lineRule="auto"/>
              <w:rPr>
                <w:szCs w:val="20"/>
              </w:rPr>
            </w:pPr>
            <w:r w:rsidRPr="00395343">
              <w:rPr>
                <w:szCs w:val="20"/>
              </w:rPr>
              <w:t>Beoordeling inspectie</w:t>
            </w:r>
          </w:p>
          <w:p w14:paraId="7AF5F3CE" w14:textId="77777777" w:rsidR="009A4A3B" w:rsidRPr="00395343" w:rsidRDefault="009A4A3B" w:rsidP="00EC296E">
            <w:pPr>
              <w:spacing w:line="276" w:lineRule="auto"/>
              <w:rPr>
                <w:szCs w:val="20"/>
              </w:rPr>
            </w:pPr>
            <w:r w:rsidRPr="00395343">
              <w:rPr>
                <w:szCs w:val="20"/>
              </w:rPr>
              <w:t>Beoordeling GGD</w:t>
            </w:r>
          </w:p>
          <w:p w14:paraId="48970E10" w14:textId="77777777" w:rsidR="00C543C6" w:rsidRPr="00395343" w:rsidRDefault="00C543C6" w:rsidP="00EC296E">
            <w:pPr>
              <w:spacing w:line="276" w:lineRule="auto"/>
              <w:rPr>
                <w:szCs w:val="20"/>
              </w:rPr>
            </w:pPr>
            <w:r w:rsidRPr="00395343">
              <w:rPr>
                <w:szCs w:val="20"/>
              </w:rPr>
              <w:t>Waardering ouders</w:t>
            </w:r>
          </w:p>
          <w:p w14:paraId="660348C3" w14:textId="77777777" w:rsidR="00C543C6" w:rsidRPr="00395343" w:rsidRDefault="00C543C6" w:rsidP="00EC296E">
            <w:pPr>
              <w:spacing w:line="276" w:lineRule="auto"/>
              <w:rPr>
                <w:szCs w:val="20"/>
              </w:rPr>
            </w:pPr>
            <w:r w:rsidRPr="00395343">
              <w:rPr>
                <w:szCs w:val="20"/>
              </w:rPr>
              <w:t>Waardering leerlingen</w:t>
            </w:r>
          </w:p>
          <w:p w14:paraId="270B4F96" w14:textId="77777777" w:rsidR="00C543C6" w:rsidRPr="00395343" w:rsidRDefault="00C543C6" w:rsidP="00EC296E">
            <w:pPr>
              <w:spacing w:line="276" w:lineRule="auto"/>
              <w:rPr>
                <w:szCs w:val="20"/>
              </w:rPr>
            </w:pPr>
            <w:r w:rsidRPr="00395343">
              <w:rPr>
                <w:szCs w:val="20"/>
              </w:rPr>
              <w:t>Waardering personeel</w:t>
            </w:r>
          </w:p>
          <w:p w14:paraId="77F8F2CC" w14:textId="77777777" w:rsidR="00C543C6" w:rsidRPr="00395343" w:rsidRDefault="00C543C6" w:rsidP="00EC296E">
            <w:pPr>
              <w:spacing w:line="276" w:lineRule="auto"/>
              <w:rPr>
                <w:szCs w:val="20"/>
              </w:rPr>
            </w:pPr>
            <w:r w:rsidRPr="00395343">
              <w:rPr>
                <w:szCs w:val="20"/>
              </w:rPr>
              <w:t>Uitkomsten audits / visitaties</w:t>
            </w:r>
          </w:p>
          <w:p w14:paraId="24877CFD" w14:textId="77777777" w:rsidR="00C543C6" w:rsidRPr="00395343" w:rsidRDefault="00C543C6" w:rsidP="00EC296E">
            <w:pPr>
              <w:spacing w:line="276" w:lineRule="auto"/>
              <w:rPr>
                <w:szCs w:val="20"/>
              </w:rPr>
            </w:pPr>
          </w:p>
        </w:tc>
      </w:tr>
    </w:tbl>
    <w:p w14:paraId="3B25F0B4" w14:textId="77777777" w:rsidR="00C543C6" w:rsidRPr="00395343" w:rsidRDefault="00C543C6" w:rsidP="00EC296E">
      <w:pPr>
        <w:spacing w:line="360" w:lineRule="auto"/>
        <w:rPr>
          <w:szCs w:val="20"/>
        </w:rPr>
      </w:pPr>
      <w:r w:rsidRPr="00395343">
        <w:rPr>
          <w:szCs w:val="20"/>
        </w:rPr>
        <w:lastRenderedPageBreak/>
        <w:t xml:space="preserve"> </w:t>
      </w:r>
    </w:p>
    <w:p w14:paraId="672F7FEB" w14:textId="42AFC6CB" w:rsidR="00C963B4" w:rsidRDefault="00C543C6" w:rsidP="007D0CC0">
      <w:pPr>
        <w:spacing w:line="360" w:lineRule="auto"/>
        <w:rPr>
          <w:szCs w:val="20"/>
        </w:rPr>
      </w:pPr>
      <w:r w:rsidRPr="00395343">
        <w:rPr>
          <w:szCs w:val="20"/>
        </w:rPr>
        <w:t xml:space="preserve">Per ontwikkelpunt is aangegeven in welke fase het ontwikkelpunt zich bevindt: oriënteringsfase, invoeringsfase of borgingsfase (meerdere fase binnen één schooljaar zijn mogelijk). </w:t>
      </w:r>
    </w:p>
    <w:p w14:paraId="7623B8A6" w14:textId="77777777" w:rsidR="004B69BB" w:rsidRPr="00395343" w:rsidRDefault="004B69BB" w:rsidP="00EC296E">
      <w:pPr>
        <w:spacing w:line="276" w:lineRule="auto"/>
        <w:rPr>
          <w:b/>
          <w:color w:val="000000"/>
          <w:szCs w:val="20"/>
        </w:rPr>
      </w:pPr>
    </w:p>
    <w:p w14:paraId="6499F901" w14:textId="00B193C8" w:rsidR="00C543C6" w:rsidRPr="00395343" w:rsidRDefault="004B69BB" w:rsidP="00EC296E">
      <w:pPr>
        <w:spacing w:line="276" w:lineRule="auto"/>
        <w:rPr>
          <w:b/>
          <w:bCs/>
          <w:color w:val="000000"/>
          <w:szCs w:val="20"/>
        </w:rPr>
      </w:pPr>
      <w:r w:rsidRPr="00395343">
        <w:rPr>
          <w:b/>
          <w:color w:val="000000"/>
          <w:szCs w:val="20"/>
        </w:rPr>
        <w:t>Zes</w:t>
      </w:r>
      <w:r w:rsidR="00C543C6" w:rsidRPr="00395343">
        <w:rPr>
          <w:b/>
          <w:color w:val="000000"/>
          <w:szCs w:val="20"/>
        </w:rPr>
        <w:t xml:space="preserve"> domeinen </w:t>
      </w:r>
    </w:p>
    <w:p w14:paraId="20790A9C" w14:textId="0730CC8C" w:rsidR="003E6CA7" w:rsidRPr="00395343" w:rsidRDefault="00C543C6" w:rsidP="00EC296E">
      <w:pPr>
        <w:spacing w:line="276" w:lineRule="auto"/>
        <w:rPr>
          <w:color w:val="000000"/>
          <w:szCs w:val="20"/>
        </w:rPr>
      </w:pPr>
      <w:r w:rsidRPr="00395343">
        <w:rPr>
          <w:color w:val="000000"/>
          <w:szCs w:val="20"/>
        </w:rPr>
        <w:t>De Ontwikkelpu</w:t>
      </w:r>
      <w:r w:rsidR="00736C22" w:rsidRPr="00395343">
        <w:rPr>
          <w:color w:val="000000"/>
          <w:szCs w:val="20"/>
        </w:rPr>
        <w:t xml:space="preserve">nten zijn ondergebracht in </w:t>
      </w:r>
      <w:r w:rsidRPr="00395343">
        <w:rPr>
          <w:color w:val="000000"/>
          <w:szCs w:val="20"/>
        </w:rPr>
        <w:t xml:space="preserve">domeinen. Soms heeft een ontwikkelpunt raakvlakken met meerdere domeinen. In dat geval kiezen we er voor om het ontwikkelpunt in één domein uit te werken. </w:t>
      </w:r>
      <w:r w:rsidR="004B69BB" w:rsidRPr="00395343">
        <w:rPr>
          <w:bCs/>
          <w:szCs w:val="20"/>
        </w:rPr>
        <w:t>Er zijn een zestal domeinen aangegeven. Ieder kindcentrum kan aanvullend op deze domeinen, indien gewenst, extra domeinen toevoegen.</w:t>
      </w:r>
    </w:p>
    <w:p w14:paraId="78D40478" w14:textId="77777777" w:rsidR="00EC296E" w:rsidRPr="00395343" w:rsidRDefault="00EC296E" w:rsidP="00EC296E">
      <w:pPr>
        <w:spacing w:line="276" w:lineRule="auto"/>
        <w:rPr>
          <w:color w:val="000000"/>
          <w:szCs w:val="20"/>
        </w:rPr>
      </w:pPr>
    </w:p>
    <w:p w14:paraId="5138D303" w14:textId="77777777" w:rsidR="00C543C6" w:rsidRPr="00395343" w:rsidRDefault="00C543C6" w:rsidP="00EC296E">
      <w:pPr>
        <w:spacing w:line="276" w:lineRule="auto"/>
        <w:rPr>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49"/>
        <w:gridCol w:w="11077"/>
      </w:tblGrid>
      <w:tr w:rsidR="00C543C6" w:rsidRPr="00395343" w14:paraId="60199ECC" w14:textId="77777777" w:rsidTr="00C543C6">
        <w:tc>
          <w:tcPr>
            <w:tcW w:w="534" w:type="dxa"/>
            <w:shd w:val="clear" w:color="auto" w:fill="DEEAF6"/>
          </w:tcPr>
          <w:p w14:paraId="0C040CBC" w14:textId="77777777" w:rsidR="00C543C6" w:rsidRPr="00395343" w:rsidRDefault="00C543C6" w:rsidP="00EC296E">
            <w:pPr>
              <w:spacing w:line="276" w:lineRule="auto"/>
              <w:rPr>
                <w:color w:val="000000"/>
                <w:szCs w:val="20"/>
              </w:rPr>
            </w:pPr>
            <w:r w:rsidRPr="00395343">
              <w:rPr>
                <w:color w:val="000000"/>
                <w:szCs w:val="20"/>
              </w:rPr>
              <w:t xml:space="preserve">Nr. </w:t>
            </w:r>
          </w:p>
        </w:tc>
        <w:tc>
          <w:tcPr>
            <w:tcW w:w="2976" w:type="dxa"/>
            <w:shd w:val="clear" w:color="auto" w:fill="DEEAF6"/>
          </w:tcPr>
          <w:p w14:paraId="12694F55" w14:textId="77777777" w:rsidR="00C543C6" w:rsidRPr="00395343" w:rsidRDefault="00C543C6" w:rsidP="00EC296E">
            <w:pPr>
              <w:spacing w:line="276" w:lineRule="auto"/>
              <w:rPr>
                <w:color w:val="000000"/>
                <w:szCs w:val="20"/>
              </w:rPr>
            </w:pPr>
            <w:r w:rsidRPr="00395343">
              <w:rPr>
                <w:color w:val="000000"/>
                <w:szCs w:val="20"/>
              </w:rPr>
              <w:t xml:space="preserve">Domein </w:t>
            </w:r>
          </w:p>
        </w:tc>
        <w:tc>
          <w:tcPr>
            <w:tcW w:w="11276" w:type="dxa"/>
            <w:shd w:val="clear" w:color="auto" w:fill="DEEAF6"/>
          </w:tcPr>
          <w:p w14:paraId="6D152AD8" w14:textId="77777777" w:rsidR="00C543C6" w:rsidRPr="00395343" w:rsidRDefault="00C543C6" w:rsidP="00EC296E">
            <w:pPr>
              <w:spacing w:line="276" w:lineRule="auto"/>
              <w:rPr>
                <w:color w:val="000000"/>
                <w:szCs w:val="20"/>
              </w:rPr>
            </w:pPr>
            <w:r w:rsidRPr="00395343">
              <w:rPr>
                <w:color w:val="000000"/>
                <w:szCs w:val="20"/>
              </w:rPr>
              <w:t xml:space="preserve">Inhoud </w:t>
            </w:r>
          </w:p>
        </w:tc>
      </w:tr>
      <w:tr w:rsidR="00C543C6" w:rsidRPr="00736C22" w14:paraId="6292F07F" w14:textId="77777777" w:rsidTr="00C543C6">
        <w:tc>
          <w:tcPr>
            <w:tcW w:w="534" w:type="dxa"/>
            <w:shd w:val="clear" w:color="auto" w:fill="auto"/>
          </w:tcPr>
          <w:p w14:paraId="51EDDB8A" w14:textId="77777777" w:rsidR="00C543C6" w:rsidRPr="00736C22" w:rsidRDefault="00C543C6" w:rsidP="00EC296E">
            <w:pPr>
              <w:spacing w:line="276" w:lineRule="auto"/>
              <w:rPr>
                <w:color w:val="000000"/>
                <w:szCs w:val="20"/>
              </w:rPr>
            </w:pPr>
            <w:r w:rsidRPr="00736C22">
              <w:rPr>
                <w:color w:val="000000"/>
                <w:szCs w:val="20"/>
              </w:rPr>
              <w:t>1</w:t>
            </w:r>
          </w:p>
        </w:tc>
        <w:tc>
          <w:tcPr>
            <w:tcW w:w="2976" w:type="dxa"/>
            <w:shd w:val="clear" w:color="auto" w:fill="auto"/>
          </w:tcPr>
          <w:p w14:paraId="2D0C1866" w14:textId="77777777" w:rsidR="00C543C6" w:rsidRPr="00736C22" w:rsidRDefault="006A7573" w:rsidP="00EC296E">
            <w:pPr>
              <w:spacing w:line="276" w:lineRule="auto"/>
              <w:rPr>
                <w:color w:val="000000"/>
                <w:szCs w:val="20"/>
              </w:rPr>
            </w:pPr>
            <w:r>
              <w:rPr>
                <w:color w:val="000000"/>
                <w:szCs w:val="20"/>
              </w:rPr>
              <w:t>Kwaliteit</w:t>
            </w:r>
            <w:r w:rsidR="00C543C6" w:rsidRPr="00736C22">
              <w:rPr>
                <w:color w:val="000000"/>
                <w:szCs w:val="20"/>
              </w:rPr>
              <w:t xml:space="preserve"> </w:t>
            </w:r>
          </w:p>
        </w:tc>
        <w:tc>
          <w:tcPr>
            <w:tcW w:w="11276" w:type="dxa"/>
            <w:shd w:val="clear" w:color="auto" w:fill="auto"/>
          </w:tcPr>
          <w:p w14:paraId="4410BDAC" w14:textId="77777777" w:rsidR="00C03119" w:rsidRDefault="00C03119" w:rsidP="00EC296E">
            <w:pPr>
              <w:spacing w:line="276" w:lineRule="auto"/>
              <w:rPr>
                <w:color w:val="000000"/>
                <w:szCs w:val="20"/>
              </w:rPr>
            </w:pPr>
            <w:r>
              <w:rPr>
                <w:color w:val="000000"/>
                <w:szCs w:val="20"/>
              </w:rPr>
              <w:t>Doelen die te maken hebben met</w:t>
            </w:r>
          </w:p>
          <w:p w14:paraId="5149474D" w14:textId="77777777" w:rsidR="00C03119" w:rsidRPr="00C03119" w:rsidRDefault="00AA439A" w:rsidP="00EC296E">
            <w:pPr>
              <w:pStyle w:val="Lijstalinea"/>
              <w:numPr>
                <w:ilvl w:val="0"/>
                <w:numId w:val="9"/>
              </w:numPr>
              <w:spacing w:line="276" w:lineRule="auto"/>
              <w:rPr>
                <w:color w:val="000000"/>
                <w:szCs w:val="20"/>
              </w:rPr>
            </w:pPr>
            <w:r>
              <w:rPr>
                <w:color w:val="000000"/>
                <w:szCs w:val="20"/>
              </w:rPr>
              <w:t>kwaliteitszorg</w:t>
            </w:r>
          </w:p>
          <w:p w14:paraId="03412A52" w14:textId="77777777" w:rsidR="00C03119" w:rsidRDefault="00C03119" w:rsidP="00EC296E">
            <w:pPr>
              <w:pStyle w:val="Lijstalinea"/>
              <w:numPr>
                <w:ilvl w:val="0"/>
                <w:numId w:val="9"/>
              </w:numPr>
              <w:spacing w:line="276" w:lineRule="auto"/>
              <w:rPr>
                <w:color w:val="000000"/>
                <w:szCs w:val="20"/>
              </w:rPr>
            </w:pPr>
            <w:r w:rsidRPr="00C03119">
              <w:rPr>
                <w:color w:val="000000"/>
                <w:szCs w:val="20"/>
              </w:rPr>
              <w:t>kwaliteitscyclus</w:t>
            </w:r>
          </w:p>
          <w:p w14:paraId="76013AFE" w14:textId="77777777" w:rsidR="00AA439A" w:rsidRPr="00260E16" w:rsidRDefault="00AA439A" w:rsidP="00EC296E">
            <w:pPr>
              <w:pStyle w:val="Lijstalinea"/>
              <w:numPr>
                <w:ilvl w:val="0"/>
                <w:numId w:val="9"/>
              </w:numPr>
              <w:spacing w:line="276" w:lineRule="auto"/>
              <w:rPr>
                <w:szCs w:val="20"/>
              </w:rPr>
            </w:pPr>
            <w:r w:rsidRPr="00260E16">
              <w:rPr>
                <w:szCs w:val="20"/>
              </w:rPr>
              <w:t>resultaten</w:t>
            </w:r>
          </w:p>
          <w:p w14:paraId="28410CC0" w14:textId="77777777" w:rsidR="00FB58D1" w:rsidRPr="00C03119" w:rsidRDefault="00FB58D1" w:rsidP="00EC296E">
            <w:pPr>
              <w:pStyle w:val="Lijstalinea"/>
              <w:numPr>
                <w:ilvl w:val="0"/>
                <w:numId w:val="9"/>
              </w:numPr>
              <w:spacing w:line="276" w:lineRule="auto"/>
              <w:rPr>
                <w:color w:val="000000"/>
                <w:szCs w:val="20"/>
              </w:rPr>
            </w:pPr>
            <w:r w:rsidRPr="00260E16">
              <w:rPr>
                <w:szCs w:val="20"/>
              </w:rPr>
              <w:t>huisvesting</w:t>
            </w:r>
          </w:p>
        </w:tc>
      </w:tr>
      <w:tr w:rsidR="00C543C6" w:rsidRPr="00736C22" w14:paraId="79EF9F0B" w14:textId="77777777" w:rsidTr="00C543C6">
        <w:tc>
          <w:tcPr>
            <w:tcW w:w="534" w:type="dxa"/>
            <w:shd w:val="clear" w:color="auto" w:fill="auto"/>
          </w:tcPr>
          <w:p w14:paraId="3A2134AB" w14:textId="77777777" w:rsidR="00C543C6" w:rsidRPr="00736C22" w:rsidRDefault="00C543C6" w:rsidP="00EC296E">
            <w:pPr>
              <w:spacing w:line="276" w:lineRule="auto"/>
              <w:rPr>
                <w:color w:val="000000"/>
                <w:szCs w:val="20"/>
              </w:rPr>
            </w:pPr>
            <w:r w:rsidRPr="00736C22">
              <w:rPr>
                <w:color w:val="000000"/>
                <w:szCs w:val="20"/>
              </w:rPr>
              <w:t>2</w:t>
            </w:r>
          </w:p>
        </w:tc>
        <w:tc>
          <w:tcPr>
            <w:tcW w:w="2976" w:type="dxa"/>
            <w:shd w:val="clear" w:color="auto" w:fill="auto"/>
          </w:tcPr>
          <w:p w14:paraId="26EE599E" w14:textId="77777777" w:rsidR="00C543C6" w:rsidRPr="00736C22" w:rsidRDefault="00C03119" w:rsidP="00EC296E">
            <w:pPr>
              <w:spacing w:line="276" w:lineRule="auto"/>
              <w:rPr>
                <w:color w:val="000000"/>
                <w:szCs w:val="20"/>
              </w:rPr>
            </w:pPr>
            <w:r>
              <w:rPr>
                <w:color w:val="000000"/>
                <w:szCs w:val="20"/>
              </w:rPr>
              <w:t>Personeelsbeleid</w:t>
            </w:r>
          </w:p>
        </w:tc>
        <w:tc>
          <w:tcPr>
            <w:tcW w:w="11276" w:type="dxa"/>
            <w:shd w:val="clear" w:color="auto" w:fill="auto"/>
          </w:tcPr>
          <w:p w14:paraId="20F0BF8B" w14:textId="17094BFE" w:rsidR="006A7573" w:rsidRDefault="003C6F52" w:rsidP="00EC296E">
            <w:pPr>
              <w:spacing w:line="276" w:lineRule="auto"/>
              <w:rPr>
                <w:color w:val="000000"/>
                <w:szCs w:val="20"/>
              </w:rPr>
            </w:pPr>
            <w:r>
              <w:rPr>
                <w:color w:val="000000"/>
                <w:szCs w:val="20"/>
              </w:rPr>
              <w:t xml:space="preserve">Doelen </w:t>
            </w:r>
            <w:r w:rsidR="00C03119">
              <w:rPr>
                <w:color w:val="000000"/>
                <w:szCs w:val="20"/>
              </w:rPr>
              <w:t>die te maken hebben met</w:t>
            </w:r>
          </w:p>
          <w:p w14:paraId="4EF0F35D" w14:textId="77777777" w:rsidR="00C03119" w:rsidRDefault="00C03119" w:rsidP="00EC296E">
            <w:pPr>
              <w:pStyle w:val="Lijstalinea"/>
              <w:numPr>
                <w:ilvl w:val="0"/>
                <w:numId w:val="9"/>
              </w:numPr>
              <w:spacing w:line="276" w:lineRule="auto"/>
              <w:rPr>
                <w:color w:val="000000"/>
                <w:szCs w:val="20"/>
              </w:rPr>
            </w:pPr>
            <w:r w:rsidRPr="00C03119">
              <w:rPr>
                <w:color w:val="000000"/>
                <w:szCs w:val="20"/>
              </w:rPr>
              <w:t>professionaliteit</w:t>
            </w:r>
          </w:p>
          <w:p w14:paraId="0CB515A6" w14:textId="77777777" w:rsidR="002D0810" w:rsidRPr="00C03119" w:rsidRDefault="002D0810" w:rsidP="00EC296E">
            <w:pPr>
              <w:pStyle w:val="Lijstalinea"/>
              <w:numPr>
                <w:ilvl w:val="0"/>
                <w:numId w:val="9"/>
              </w:numPr>
              <w:spacing w:line="276" w:lineRule="auto"/>
              <w:rPr>
                <w:color w:val="000000"/>
                <w:szCs w:val="20"/>
              </w:rPr>
            </w:pPr>
            <w:r>
              <w:rPr>
                <w:color w:val="000000"/>
                <w:szCs w:val="20"/>
              </w:rPr>
              <w:t>ambities</w:t>
            </w:r>
          </w:p>
          <w:p w14:paraId="1A0C3322" w14:textId="77777777" w:rsidR="00C03119" w:rsidRDefault="00C03119" w:rsidP="00EC296E">
            <w:pPr>
              <w:pStyle w:val="Lijstalinea"/>
              <w:numPr>
                <w:ilvl w:val="0"/>
                <w:numId w:val="9"/>
              </w:numPr>
              <w:spacing w:line="276" w:lineRule="auto"/>
              <w:rPr>
                <w:color w:val="000000"/>
                <w:szCs w:val="20"/>
              </w:rPr>
            </w:pPr>
            <w:r>
              <w:rPr>
                <w:color w:val="000000"/>
                <w:szCs w:val="20"/>
              </w:rPr>
              <w:t>leiderschap</w:t>
            </w:r>
          </w:p>
          <w:p w14:paraId="6112712C" w14:textId="77777777" w:rsidR="00AA439A" w:rsidRPr="00260E16" w:rsidRDefault="00AA439A" w:rsidP="00EC296E">
            <w:pPr>
              <w:pStyle w:val="Lijstalinea"/>
              <w:numPr>
                <w:ilvl w:val="0"/>
                <w:numId w:val="9"/>
              </w:numPr>
              <w:spacing w:line="276" w:lineRule="auto"/>
              <w:rPr>
                <w:szCs w:val="20"/>
              </w:rPr>
            </w:pPr>
            <w:r w:rsidRPr="00260E16">
              <w:rPr>
                <w:szCs w:val="20"/>
              </w:rPr>
              <w:t>nieuwe functies</w:t>
            </w:r>
          </w:p>
          <w:p w14:paraId="1B8C8C50" w14:textId="77777777" w:rsidR="00C03119" w:rsidRPr="002D0810" w:rsidRDefault="00AA439A" w:rsidP="00EC296E">
            <w:pPr>
              <w:pStyle w:val="Lijstalinea"/>
              <w:numPr>
                <w:ilvl w:val="0"/>
                <w:numId w:val="9"/>
              </w:numPr>
              <w:spacing w:line="276" w:lineRule="auto"/>
              <w:rPr>
                <w:szCs w:val="20"/>
              </w:rPr>
            </w:pPr>
            <w:r w:rsidRPr="00260E16">
              <w:rPr>
                <w:szCs w:val="20"/>
              </w:rPr>
              <w:t>taakbeleid</w:t>
            </w:r>
          </w:p>
        </w:tc>
      </w:tr>
      <w:tr w:rsidR="00C03119" w:rsidRPr="00736C22" w14:paraId="135D526A" w14:textId="77777777" w:rsidTr="00C543C6">
        <w:tc>
          <w:tcPr>
            <w:tcW w:w="534" w:type="dxa"/>
            <w:shd w:val="clear" w:color="auto" w:fill="auto"/>
          </w:tcPr>
          <w:p w14:paraId="78B55BDC" w14:textId="77777777" w:rsidR="00C03119" w:rsidRPr="00736C22" w:rsidRDefault="00C03119" w:rsidP="00EC296E">
            <w:pPr>
              <w:spacing w:line="276" w:lineRule="auto"/>
              <w:rPr>
                <w:color w:val="000000"/>
                <w:szCs w:val="20"/>
              </w:rPr>
            </w:pPr>
            <w:r>
              <w:rPr>
                <w:color w:val="000000"/>
                <w:szCs w:val="20"/>
              </w:rPr>
              <w:t>3</w:t>
            </w:r>
          </w:p>
        </w:tc>
        <w:tc>
          <w:tcPr>
            <w:tcW w:w="2976" w:type="dxa"/>
            <w:shd w:val="clear" w:color="auto" w:fill="auto"/>
          </w:tcPr>
          <w:p w14:paraId="6091F24B" w14:textId="77777777" w:rsidR="00C03119" w:rsidRDefault="00C03119" w:rsidP="00EC296E">
            <w:pPr>
              <w:spacing w:line="276" w:lineRule="auto"/>
              <w:rPr>
                <w:color w:val="000000"/>
                <w:szCs w:val="20"/>
              </w:rPr>
            </w:pPr>
            <w:r>
              <w:rPr>
                <w:color w:val="000000"/>
                <w:szCs w:val="20"/>
              </w:rPr>
              <w:t>Pedagogisch klimaat</w:t>
            </w:r>
          </w:p>
        </w:tc>
        <w:tc>
          <w:tcPr>
            <w:tcW w:w="11276" w:type="dxa"/>
            <w:shd w:val="clear" w:color="auto" w:fill="auto"/>
          </w:tcPr>
          <w:p w14:paraId="5A090C53" w14:textId="77777777" w:rsidR="00C03119" w:rsidRDefault="00C03119" w:rsidP="00EC296E">
            <w:pPr>
              <w:spacing w:line="276" w:lineRule="auto"/>
              <w:rPr>
                <w:color w:val="000000"/>
                <w:szCs w:val="20"/>
              </w:rPr>
            </w:pPr>
            <w:r>
              <w:rPr>
                <w:color w:val="000000"/>
                <w:szCs w:val="20"/>
              </w:rPr>
              <w:t>Doelen die te maken hebben met</w:t>
            </w:r>
          </w:p>
          <w:p w14:paraId="282AA744" w14:textId="77777777" w:rsidR="009102E2" w:rsidRPr="00260E16" w:rsidRDefault="009102E2" w:rsidP="00EC296E">
            <w:pPr>
              <w:pStyle w:val="Lijstalinea"/>
              <w:numPr>
                <w:ilvl w:val="0"/>
                <w:numId w:val="9"/>
              </w:numPr>
              <w:spacing w:line="276" w:lineRule="auto"/>
              <w:rPr>
                <w:szCs w:val="20"/>
              </w:rPr>
            </w:pPr>
            <w:r w:rsidRPr="00260E16">
              <w:rPr>
                <w:szCs w:val="20"/>
              </w:rPr>
              <w:t>hoe kijken wij naar kinderen</w:t>
            </w:r>
          </w:p>
          <w:p w14:paraId="075FB0C0" w14:textId="77777777" w:rsidR="00C03119" w:rsidRPr="00260E16" w:rsidRDefault="00C03119" w:rsidP="00EC296E">
            <w:pPr>
              <w:pStyle w:val="Lijstalinea"/>
              <w:numPr>
                <w:ilvl w:val="0"/>
                <w:numId w:val="9"/>
              </w:numPr>
              <w:spacing w:line="276" w:lineRule="auto"/>
              <w:rPr>
                <w:szCs w:val="20"/>
              </w:rPr>
            </w:pPr>
            <w:r w:rsidRPr="00260E16">
              <w:rPr>
                <w:szCs w:val="20"/>
              </w:rPr>
              <w:t>pedagogische lijn</w:t>
            </w:r>
          </w:p>
          <w:p w14:paraId="7D0C6F71" w14:textId="77777777" w:rsidR="00C03119" w:rsidRPr="00260E16" w:rsidRDefault="00C03119" w:rsidP="00EC296E">
            <w:pPr>
              <w:pStyle w:val="Lijstalinea"/>
              <w:numPr>
                <w:ilvl w:val="0"/>
                <w:numId w:val="9"/>
              </w:numPr>
              <w:spacing w:line="276" w:lineRule="auto"/>
              <w:rPr>
                <w:szCs w:val="20"/>
              </w:rPr>
            </w:pPr>
            <w:r w:rsidRPr="00260E16">
              <w:rPr>
                <w:szCs w:val="20"/>
              </w:rPr>
              <w:t>preventie</w:t>
            </w:r>
            <w:r w:rsidR="009102E2" w:rsidRPr="00260E16">
              <w:rPr>
                <w:szCs w:val="20"/>
              </w:rPr>
              <w:t>f beleid</w:t>
            </w:r>
          </w:p>
          <w:p w14:paraId="611C3D02" w14:textId="77777777" w:rsidR="00C03119" w:rsidRPr="00260E16" w:rsidRDefault="00C03119" w:rsidP="00EC296E">
            <w:pPr>
              <w:pStyle w:val="Lijstalinea"/>
              <w:numPr>
                <w:ilvl w:val="0"/>
                <w:numId w:val="9"/>
              </w:numPr>
              <w:spacing w:line="276" w:lineRule="auto"/>
              <w:rPr>
                <w:szCs w:val="20"/>
              </w:rPr>
            </w:pPr>
            <w:r w:rsidRPr="00260E16">
              <w:rPr>
                <w:szCs w:val="20"/>
              </w:rPr>
              <w:t>ondersteuning</w:t>
            </w:r>
            <w:r w:rsidR="009102E2" w:rsidRPr="00260E16">
              <w:rPr>
                <w:szCs w:val="20"/>
              </w:rPr>
              <w:t>saanbod</w:t>
            </w:r>
          </w:p>
        </w:tc>
      </w:tr>
      <w:tr w:rsidR="00C543C6" w:rsidRPr="00736C22" w14:paraId="7F62AD7C" w14:textId="77777777" w:rsidTr="00C543C6">
        <w:tc>
          <w:tcPr>
            <w:tcW w:w="534" w:type="dxa"/>
            <w:shd w:val="clear" w:color="auto" w:fill="auto"/>
          </w:tcPr>
          <w:p w14:paraId="7E2F7A6E" w14:textId="77777777" w:rsidR="00C543C6" w:rsidRPr="00736C22" w:rsidRDefault="009102E2" w:rsidP="00EC296E">
            <w:pPr>
              <w:spacing w:line="276" w:lineRule="auto"/>
              <w:rPr>
                <w:color w:val="000000"/>
                <w:szCs w:val="20"/>
              </w:rPr>
            </w:pPr>
            <w:r>
              <w:rPr>
                <w:color w:val="000000"/>
                <w:szCs w:val="20"/>
              </w:rPr>
              <w:lastRenderedPageBreak/>
              <w:t>4</w:t>
            </w:r>
          </w:p>
        </w:tc>
        <w:tc>
          <w:tcPr>
            <w:tcW w:w="2976" w:type="dxa"/>
            <w:shd w:val="clear" w:color="auto" w:fill="auto"/>
          </w:tcPr>
          <w:p w14:paraId="7E78CA90" w14:textId="77777777" w:rsidR="00C543C6" w:rsidRPr="00736C22" w:rsidRDefault="00C03119" w:rsidP="00EC296E">
            <w:pPr>
              <w:spacing w:line="276" w:lineRule="auto"/>
              <w:rPr>
                <w:color w:val="000000"/>
                <w:szCs w:val="20"/>
              </w:rPr>
            </w:pPr>
            <w:r>
              <w:rPr>
                <w:color w:val="000000"/>
                <w:szCs w:val="20"/>
              </w:rPr>
              <w:t>Toekomstgericht</w:t>
            </w:r>
          </w:p>
        </w:tc>
        <w:tc>
          <w:tcPr>
            <w:tcW w:w="11276" w:type="dxa"/>
            <w:shd w:val="clear" w:color="auto" w:fill="auto"/>
          </w:tcPr>
          <w:p w14:paraId="7AFFF935" w14:textId="77777777" w:rsidR="00C03119" w:rsidRDefault="00C03119" w:rsidP="00EC296E">
            <w:pPr>
              <w:spacing w:line="276" w:lineRule="auto"/>
              <w:rPr>
                <w:color w:val="000000"/>
                <w:szCs w:val="20"/>
              </w:rPr>
            </w:pPr>
            <w:r w:rsidRPr="00736C22">
              <w:rPr>
                <w:color w:val="000000"/>
                <w:szCs w:val="20"/>
              </w:rPr>
              <w:t>Doelen die te maken hebben met</w:t>
            </w:r>
          </w:p>
          <w:p w14:paraId="4908730B" w14:textId="77777777" w:rsidR="00C03119" w:rsidRDefault="00260E16" w:rsidP="00EC296E">
            <w:pPr>
              <w:pStyle w:val="Lijstalinea"/>
              <w:numPr>
                <w:ilvl w:val="0"/>
                <w:numId w:val="8"/>
              </w:numPr>
              <w:spacing w:line="276" w:lineRule="auto"/>
              <w:rPr>
                <w:color w:val="000000"/>
                <w:szCs w:val="20"/>
              </w:rPr>
            </w:pPr>
            <w:r>
              <w:rPr>
                <w:color w:val="000000"/>
                <w:szCs w:val="20"/>
              </w:rPr>
              <w:t>t</w:t>
            </w:r>
            <w:r w:rsidR="00C03119">
              <w:rPr>
                <w:color w:val="000000"/>
                <w:szCs w:val="20"/>
              </w:rPr>
              <w:t>alentontwikkeling</w:t>
            </w:r>
          </w:p>
          <w:p w14:paraId="64325286" w14:textId="77777777" w:rsidR="00C03119" w:rsidRDefault="00260E16" w:rsidP="00EC296E">
            <w:pPr>
              <w:pStyle w:val="Lijstalinea"/>
              <w:numPr>
                <w:ilvl w:val="0"/>
                <w:numId w:val="8"/>
              </w:numPr>
              <w:spacing w:line="276" w:lineRule="auto"/>
              <w:rPr>
                <w:color w:val="000000"/>
                <w:szCs w:val="20"/>
              </w:rPr>
            </w:pPr>
            <w:r>
              <w:rPr>
                <w:color w:val="000000"/>
                <w:szCs w:val="20"/>
              </w:rPr>
              <w:t>u</w:t>
            </w:r>
            <w:r w:rsidR="00C03119">
              <w:rPr>
                <w:color w:val="000000"/>
                <w:szCs w:val="20"/>
              </w:rPr>
              <w:t>itdagende leeromgeving</w:t>
            </w:r>
          </w:p>
          <w:p w14:paraId="7994BD3C" w14:textId="77777777" w:rsidR="00C543C6" w:rsidRDefault="00C03119" w:rsidP="00EC296E">
            <w:pPr>
              <w:pStyle w:val="Lijstalinea"/>
              <w:numPr>
                <w:ilvl w:val="0"/>
                <w:numId w:val="8"/>
              </w:numPr>
              <w:spacing w:line="276" w:lineRule="auto"/>
              <w:rPr>
                <w:color w:val="000000"/>
                <w:szCs w:val="20"/>
              </w:rPr>
            </w:pPr>
            <w:r w:rsidRPr="00C03119">
              <w:rPr>
                <w:color w:val="000000"/>
                <w:szCs w:val="20"/>
              </w:rPr>
              <w:t>ICT</w:t>
            </w:r>
          </w:p>
          <w:p w14:paraId="5A2CAFD7" w14:textId="77777777" w:rsidR="00FB58D1" w:rsidRPr="00260E16" w:rsidRDefault="00FB58D1" w:rsidP="00EC296E">
            <w:pPr>
              <w:pStyle w:val="Lijstalinea"/>
              <w:numPr>
                <w:ilvl w:val="0"/>
                <w:numId w:val="8"/>
              </w:numPr>
              <w:spacing w:line="276" w:lineRule="auto"/>
              <w:rPr>
                <w:szCs w:val="20"/>
              </w:rPr>
            </w:pPr>
            <w:r w:rsidRPr="00260E16">
              <w:rPr>
                <w:szCs w:val="20"/>
              </w:rPr>
              <w:t>beredeneerd aanbod</w:t>
            </w:r>
          </w:p>
        </w:tc>
      </w:tr>
      <w:tr w:rsidR="00C543C6" w:rsidRPr="00736C22" w14:paraId="45C10592" w14:textId="77777777" w:rsidTr="00C543C6">
        <w:tc>
          <w:tcPr>
            <w:tcW w:w="534" w:type="dxa"/>
            <w:shd w:val="clear" w:color="auto" w:fill="auto"/>
          </w:tcPr>
          <w:p w14:paraId="07A65AD9" w14:textId="77777777" w:rsidR="00C543C6" w:rsidRPr="00736C22" w:rsidRDefault="00C03119" w:rsidP="00EC296E">
            <w:pPr>
              <w:spacing w:line="276" w:lineRule="auto"/>
              <w:rPr>
                <w:color w:val="000000"/>
                <w:szCs w:val="20"/>
              </w:rPr>
            </w:pPr>
            <w:r>
              <w:rPr>
                <w:color w:val="000000"/>
                <w:szCs w:val="20"/>
              </w:rPr>
              <w:t>5</w:t>
            </w:r>
          </w:p>
        </w:tc>
        <w:tc>
          <w:tcPr>
            <w:tcW w:w="2976" w:type="dxa"/>
            <w:shd w:val="clear" w:color="auto" w:fill="auto"/>
          </w:tcPr>
          <w:p w14:paraId="13F7E06C" w14:textId="77777777" w:rsidR="00C543C6" w:rsidRPr="00736C22" w:rsidRDefault="00C03119" w:rsidP="00EC296E">
            <w:pPr>
              <w:spacing w:line="276" w:lineRule="auto"/>
              <w:rPr>
                <w:color w:val="000000"/>
                <w:szCs w:val="20"/>
              </w:rPr>
            </w:pPr>
            <w:r>
              <w:rPr>
                <w:color w:val="000000"/>
                <w:szCs w:val="20"/>
              </w:rPr>
              <w:t>Relaties intern en extern</w:t>
            </w:r>
          </w:p>
        </w:tc>
        <w:tc>
          <w:tcPr>
            <w:tcW w:w="11276" w:type="dxa"/>
            <w:shd w:val="clear" w:color="auto" w:fill="auto"/>
          </w:tcPr>
          <w:p w14:paraId="27693B72" w14:textId="77777777" w:rsidR="00C543C6" w:rsidRDefault="00C543C6" w:rsidP="00EC296E">
            <w:pPr>
              <w:spacing w:line="276" w:lineRule="auto"/>
              <w:rPr>
                <w:color w:val="000000"/>
                <w:szCs w:val="20"/>
              </w:rPr>
            </w:pPr>
            <w:r w:rsidRPr="00736C22">
              <w:rPr>
                <w:color w:val="000000"/>
                <w:szCs w:val="20"/>
              </w:rPr>
              <w:t xml:space="preserve">Doelen die </w:t>
            </w:r>
            <w:r w:rsidR="00C03119">
              <w:rPr>
                <w:color w:val="000000"/>
                <w:szCs w:val="20"/>
              </w:rPr>
              <w:t xml:space="preserve">te maken hebben met </w:t>
            </w:r>
          </w:p>
          <w:p w14:paraId="0B1A3E56" w14:textId="77777777" w:rsidR="00C03119" w:rsidRPr="00C03119" w:rsidRDefault="00C03119" w:rsidP="00EC296E">
            <w:pPr>
              <w:pStyle w:val="Lijstalinea"/>
              <w:numPr>
                <w:ilvl w:val="0"/>
                <w:numId w:val="8"/>
              </w:numPr>
              <w:spacing w:line="276" w:lineRule="auto"/>
              <w:rPr>
                <w:color w:val="000000"/>
                <w:szCs w:val="20"/>
              </w:rPr>
            </w:pPr>
            <w:r w:rsidRPr="00C03119">
              <w:rPr>
                <w:color w:val="000000"/>
                <w:szCs w:val="20"/>
              </w:rPr>
              <w:t>samenwerki</w:t>
            </w:r>
            <w:r w:rsidR="00FB58D1">
              <w:rPr>
                <w:color w:val="000000"/>
                <w:szCs w:val="20"/>
              </w:rPr>
              <w:t xml:space="preserve">ng ouders, </w:t>
            </w:r>
            <w:r w:rsidR="00FB58D1" w:rsidRPr="00260E16">
              <w:rPr>
                <w:szCs w:val="20"/>
              </w:rPr>
              <w:t>inspraak en medezeggenschap.</w:t>
            </w:r>
          </w:p>
          <w:p w14:paraId="08D62C62" w14:textId="77777777" w:rsidR="00C03119" w:rsidRDefault="00C03119" w:rsidP="00EC296E">
            <w:pPr>
              <w:pStyle w:val="Lijstalinea"/>
              <w:numPr>
                <w:ilvl w:val="0"/>
                <w:numId w:val="8"/>
              </w:numPr>
              <w:spacing w:line="276" w:lineRule="auto"/>
              <w:rPr>
                <w:color w:val="000000"/>
                <w:szCs w:val="20"/>
              </w:rPr>
            </w:pPr>
            <w:r>
              <w:rPr>
                <w:color w:val="000000"/>
                <w:szCs w:val="20"/>
              </w:rPr>
              <w:t>samenwerking met omgeving</w:t>
            </w:r>
          </w:p>
          <w:p w14:paraId="1B71557D" w14:textId="77777777" w:rsidR="00C03119" w:rsidRDefault="00C03119" w:rsidP="00EC296E">
            <w:pPr>
              <w:pStyle w:val="Lijstalinea"/>
              <w:numPr>
                <w:ilvl w:val="0"/>
                <w:numId w:val="8"/>
              </w:numPr>
              <w:spacing w:line="276" w:lineRule="auto"/>
              <w:rPr>
                <w:color w:val="000000"/>
                <w:szCs w:val="20"/>
              </w:rPr>
            </w:pPr>
            <w:r>
              <w:rPr>
                <w:color w:val="000000"/>
                <w:szCs w:val="20"/>
              </w:rPr>
              <w:t>samenwerking intern</w:t>
            </w:r>
          </w:p>
          <w:p w14:paraId="65E9647D" w14:textId="77777777" w:rsidR="00C03119" w:rsidRPr="00C03119" w:rsidRDefault="00C03119" w:rsidP="00EC296E">
            <w:pPr>
              <w:pStyle w:val="Lijstalinea"/>
              <w:numPr>
                <w:ilvl w:val="0"/>
                <w:numId w:val="8"/>
              </w:numPr>
              <w:spacing w:line="276" w:lineRule="auto"/>
              <w:rPr>
                <w:color w:val="000000"/>
                <w:szCs w:val="20"/>
              </w:rPr>
            </w:pPr>
            <w:r>
              <w:rPr>
                <w:color w:val="000000"/>
                <w:szCs w:val="20"/>
              </w:rPr>
              <w:t>aanbod op vraag</w:t>
            </w:r>
          </w:p>
        </w:tc>
      </w:tr>
      <w:tr w:rsidR="00F40F6F" w:rsidRPr="00736C22" w14:paraId="4C19ABAB" w14:textId="77777777" w:rsidTr="00C543C6">
        <w:tc>
          <w:tcPr>
            <w:tcW w:w="534" w:type="dxa"/>
            <w:shd w:val="clear" w:color="auto" w:fill="auto"/>
          </w:tcPr>
          <w:p w14:paraId="3058C050" w14:textId="0FDBA075" w:rsidR="00F40F6F" w:rsidRDefault="00F40F6F" w:rsidP="00EC296E">
            <w:pPr>
              <w:spacing w:line="276" w:lineRule="auto"/>
              <w:rPr>
                <w:color w:val="000000"/>
                <w:szCs w:val="20"/>
              </w:rPr>
            </w:pPr>
            <w:r>
              <w:rPr>
                <w:color w:val="000000"/>
                <w:szCs w:val="20"/>
              </w:rPr>
              <w:t>6.</w:t>
            </w:r>
          </w:p>
        </w:tc>
        <w:tc>
          <w:tcPr>
            <w:tcW w:w="2976" w:type="dxa"/>
            <w:shd w:val="clear" w:color="auto" w:fill="auto"/>
          </w:tcPr>
          <w:p w14:paraId="57D69AB9" w14:textId="1988BCC2" w:rsidR="00F40F6F" w:rsidRDefault="00F40F6F" w:rsidP="00EC296E">
            <w:pPr>
              <w:spacing w:line="276" w:lineRule="auto"/>
              <w:rPr>
                <w:color w:val="000000"/>
                <w:szCs w:val="20"/>
              </w:rPr>
            </w:pPr>
            <w:r>
              <w:rPr>
                <w:color w:val="000000"/>
                <w:szCs w:val="20"/>
              </w:rPr>
              <w:t>Financiën / bedrijfsvoering</w:t>
            </w:r>
          </w:p>
        </w:tc>
        <w:tc>
          <w:tcPr>
            <w:tcW w:w="11276" w:type="dxa"/>
            <w:shd w:val="clear" w:color="auto" w:fill="auto"/>
          </w:tcPr>
          <w:p w14:paraId="2DBE2A4E" w14:textId="77777777" w:rsidR="00F40F6F" w:rsidRDefault="00F40F6F" w:rsidP="00EC296E">
            <w:pPr>
              <w:spacing w:line="276" w:lineRule="auto"/>
              <w:rPr>
                <w:color w:val="000000"/>
                <w:szCs w:val="20"/>
              </w:rPr>
            </w:pPr>
            <w:r>
              <w:rPr>
                <w:color w:val="000000"/>
                <w:szCs w:val="20"/>
              </w:rPr>
              <w:t>Doelen die te maken hebben met</w:t>
            </w:r>
          </w:p>
          <w:p w14:paraId="4DCB6E4A" w14:textId="77777777" w:rsidR="00F40F6F" w:rsidRDefault="00F40F6F" w:rsidP="00F40F6F">
            <w:pPr>
              <w:pStyle w:val="Lijstalinea"/>
              <w:numPr>
                <w:ilvl w:val="0"/>
                <w:numId w:val="8"/>
              </w:numPr>
              <w:spacing w:line="276" w:lineRule="auto"/>
              <w:rPr>
                <w:color w:val="000000"/>
                <w:szCs w:val="20"/>
              </w:rPr>
            </w:pPr>
            <w:r>
              <w:rPr>
                <w:color w:val="000000"/>
                <w:szCs w:val="20"/>
              </w:rPr>
              <w:t>financiën</w:t>
            </w:r>
          </w:p>
          <w:p w14:paraId="3BC237EB" w14:textId="055CA24F" w:rsidR="00F40F6F" w:rsidRPr="00F40F6F" w:rsidRDefault="00F40F6F" w:rsidP="00F40F6F">
            <w:pPr>
              <w:pStyle w:val="Lijstalinea"/>
              <w:numPr>
                <w:ilvl w:val="0"/>
                <w:numId w:val="8"/>
              </w:numPr>
              <w:spacing w:line="276" w:lineRule="auto"/>
              <w:rPr>
                <w:color w:val="000000"/>
                <w:szCs w:val="20"/>
              </w:rPr>
            </w:pPr>
            <w:r w:rsidRPr="00F40F6F">
              <w:rPr>
                <w:color w:val="000000"/>
                <w:szCs w:val="20"/>
              </w:rPr>
              <w:t>begroting</w:t>
            </w:r>
          </w:p>
          <w:p w14:paraId="5EFA86FE" w14:textId="59304472" w:rsidR="00F40F6F" w:rsidRPr="00F40F6F" w:rsidRDefault="00F40F6F" w:rsidP="00F40F6F">
            <w:pPr>
              <w:pStyle w:val="Lijstalinea"/>
              <w:numPr>
                <w:ilvl w:val="0"/>
                <w:numId w:val="8"/>
              </w:numPr>
              <w:spacing w:line="276" w:lineRule="auto"/>
              <w:rPr>
                <w:color w:val="000000"/>
                <w:szCs w:val="20"/>
              </w:rPr>
            </w:pPr>
            <w:r>
              <w:rPr>
                <w:color w:val="000000"/>
                <w:szCs w:val="20"/>
              </w:rPr>
              <w:t>bedrijfsvoering</w:t>
            </w:r>
          </w:p>
        </w:tc>
      </w:tr>
    </w:tbl>
    <w:p w14:paraId="18FF9D0A" w14:textId="1052F290" w:rsidR="00C543C6" w:rsidRPr="00C543C6" w:rsidRDefault="00C543C6" w:rsidP="00C543C6">
      <w:pPr>
        <w:rPr>
          <w:color w:val="000000"/>
          <w:sz w:val="18"/>
        </w:rPr>
      </w:pPr>
    </w:p>
    <w:p w14:paraId="21384ACC" w14:textId="77777777" w:rsidR="00736C22" w:rsidRPr="00736C22" w:rsidRDefault="00736C22" w:rsidP="00C543C6">
      <w:pPr>
        <w:rPr>
          <w:b/>
          <w:color w:val="000000"/>
          <w:szCs w:val="20"/>
        </w:rPr>
      </w:pPr>
    </w:p>
    <w:p w14:paraId="079A3680" w14:textId="77777777" w:rsidR="00C543C6" w:rsidRPr="00736C22" w:rsidRDefault="00C543C6" w:rsidP="00EC296E">
      <w:pPr>
        <w:spacing w:line="276" w:lineRule="auto"/>
        <w:rPr>
          <w:b/>
          <w:bCs/>
          <w:color w:val="000000"/>
          <w:szCs w:val="20"/>
        </w:rPr>
      </w:pPr>
      <w:r w:rsidRPr="00736C22">
        <w:rPr>
          <w:b/>
          <w:color w:val="000000"/>
          <w:szCs w:val="20"/>
        </w:rPr>
        <w:t xml:space="preserve">Jaar(vergader)planning </w:t>
      </w:r>
    </w:p>
    <w:p w14:paraId="124ED85E" w14:textId="58793129" w:rsidR="00E31E03" w:rsidRDefault="00C543C6" w:rsidP="00EC296E">
      <w:pPr>
        <w:spacing w:line="276" w:lineRule="auto"/>
        <w:rPr>
          <w:color w:val="000000"/>
          <w:szCs w:val="20"/>
        </w:rPr>
      </w:pPr>
      <w:r w:rsidRPr="00736C22">
        <w:rPr>
          <w:color w:val="000000"/>
          <w:szCs w:val="20"/>
        </w:rPr>
        <w:t>Een plan zonder planning is n</w:t>
      </w:r>
      <w:r w:rsidR="00736C22" w:rsidRPr="00736C22">
        <w:rPr>
          <w:color w:val="000000"/>
          <w:szCs w:val="20"/>
        </w:rPr>
        <w:t xml:space="preserve">iet effectief. Daarom zijn </w:t>
      </w:r>
      <w:r w:rsidRPr="00736C22">
        <w:rPr>
          <w:color w:val="000000"/>
          <w:szCs w:val="20"/>
        </w:rPr>
        <w:t>alle ontwikkel- en actiepunten opgenomen in een inhoudelijke jaar(vergader)planning. Deze jaarplanning is daarmee feitelijk een onderdeel van het SJP.</w:t>
      </w:r>
      <w:r w:rsidR="00C963B4">
        <w:rPr>
          <w:color w:val="000000"/>
          <w:szCs w:val="20"/>
        </w:rPr>
        <w:t xml:space="preserve"> De jaar vergaderplanning is een apart document en is niet opgenomen in dit jaarplan.</w:t>
      </w:r>
    </w:p>
    <w:p w14:paraId="27AAA498" w14:textId="4F595EAE" w:rsidR="00C963B4" w:rsidRDefault="00C963B4" w:rsidP="00EC296E">
      <w:pPr>
        <w:spacing w:line="276" w:lineRule="auto"/>
        <w:rPr>
          <w:color w:val="000000"/>
          <w:szCs w:val="20"/>
        </w:rPr>
      </w:pPr>
      <w:r>
        <w:rPr>
          <w:color w:val="000000"/>
          <w:szCs w:val="20"/>
        </w:rPr>
        <w:t>In onze jaarplanning staan de taken die we willen uitvoeren weergegeven evenals de gezamenlijke activiteiten die we willen uitvoeren.</w:t>
      </w:r>
    </w:p>
    <w:p w14:paraId="72F580C1" w14:textId="4D34F7C9" w:rsidR="00C963B4" w:rsidRDefault="00C963B4" w:rsidP="00EC296E">
      <w:pPr>
        <w:spacing w:line="276" w:lineRule="auto"/>
        <w:rPr>
          <w:color w:val="000000"/>
          <w:szCs w:val="20"/>
        </w:rPr>
      </w:pPr>
      <w:r>
        <w:rPr>
          <w:color w:val="000000"/>
          <w:szCs w:val="20"/>
        </w:rPr>
        <w:t>Het document wordt afgerond nadat het jaarplan is vastgesteld.</w:t>
      </w:r>
    </w:p>
    <w:p w14:paraId="42297D6E" w14:textId="0336F365" w:rsidR="00C543C6" w:rsidRDefault="00C543C6" w:rsidP="00EC296E">
      <w:pPr>
        <w:spacing w:line="276" w:lineRule="auto"/>
        <w:rPr>
          <w:color w:val="FF0000"/>
          <w:szCs w:val="20"/>
        </w:rPr>
      </w:pPr>
    </w:p>
    <w:p w14:paraId="79566A3F" w14:textId="77777777" w:rsidR="00C963B4" w:rsidRDefault="00C963B4" w:rsidP="00EC296E">
      <w:pPr>
        <w:spacing w:line="276" w:lineRule="auto"/>
        <w:rPr>
          <w:color w:val="FF0000"/>
          <w:szCs w:val="20"/>
        </w:rPr>
      </w:pPr>
    </w:p>
    <w:p w14:paraId="13A40B66" w14:textId="77777777" w:rsidR="00C963B4" w:rsidRDefault="00C963B4" w:rsidP="00EC296E">
      <w:pPr>
        <w:spacing w:line="276" w:lineRule="auto"/>
        <w:rPr>
          <w:color w:val="FF0000"/>
          <w:szCs w:val="20"/>
        </w:rPr>
      </w:pPr>
    </w:p>
    <w:p w14:paraId="47AF3929" w14:textId="77777777" w:rsidR="00C963B4" w:rsidRDefault="00C963B4" w:rsidP="00EC296E">
      <w:pPr>
        <w:spacing w:line="276" w:lineRule="auto"/>
        <w:rPr>
          <w:color w:val="FF0000"/>
          <w:szCs w:val="20"/>
        </w:rPr>
      </w:pPr>
    </w:p>
    <w:p w14:paraId="1C8DF496" w14:textId="77777777" w:rsidR="00C963B4" w:rsidRDefault="00C963B4" w:rsidP="00EC296E">
      <w:pPr>
        <w:spacing w:line="276" w:lineRule="auto"/>
        <w:rPr>
          <w:color w:val="FF0000"/>
          <w:szCs w:val="20"/>
        </w:rPr>
      </w:pPr>
    </w:p>
    <w:p w14:paraId="1AFB925F" w14:textId="77777777" w:rsidR="00C963B4" w:rsidRDefault="00C963B4" w:rsidP="00EC296E">
      <w:pPr>
        <w:spacing w:line="276" w:lineRule="auto"/>
        <w:rPr>
          <w:color w:val="FF0000"/>
          <w:szCs w:val="20"/>
        </w:rPr>
      </w:pPr>
    </w:p>
    <w:p w14:paraId="7FEAB896" w14:textId="77777777" w:rsidR="00C963B4" w:rsidRDefault="00C963B4" w:rsidP="00EC296E">
      <w:pPr>
        <w:spacing w:line="276" w:lineRule="auto"/>
        <w:rPr>
          <w:color w:val="FF0000"/>
          <w:szCs w:val="20"/>
        </w:rPr>
      </w:pPr>
    </w:p>
    <w:p w14:paraId="232F9C65" w14:textId="77777777" w:rsidR="00C963B4" w:rsidRDefault="00C963B4" w:rsidP="00EC296E">
      <w:pPr>
        <w:spacing w:line="276" w:lineRule="auto"/>
        <w:rPr>
          <w:color w:val="FF0000"/>
          <w:szCs w:val="20"/>
        </w:rPr>
      </w:pPr>
    </w:p>
    <w:p w14:paraId="2CA7EDEA" w14:textId="77777777" w:rsidR="00C963B4" w:rsidRDefault="00C963B4" w:rsidP="00EC296E">
      <w:pPr>
        <w:spacing w:line="276" w:lineRule="auto"/>
        <w:rPr>
          <w:color w:val="FF0000"/>
          <w:szCs w:val="20"/>
        </w:rPr>
      </w:pPr>
    </w:p>
    <w:p w14:paraId="03B77890" w14:textId="77777777" w:rsidR="00C963B4" w:rsidRPr="00E31E03" w:rsidRDefault="00C963B4" w:rsidP="00EC296E">
      <w:pPr>
        <w:spacing w:line="276" w:lineRule="auto"/>
        <w:rPr>
          <w:color w:val="FF0000"/>
          <w:szCs w:val="20"/>
        </w:rPr>
      </w:pPr>
    </w:p>
    <w:p w14:paraId="4CBDAFE4" w14:textId="77777777" w:rsidR="00C543C6" w:rsidRPr="00C543C6" w:rsidRDefault="00C543C6" w:rsidP="00C543C6">
      <w:pPr>
        <w:rPr>
          <w:sz w:val="8"/>
          <w:szCs w:val="8"/>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CellMar>
          <w:left w:w="70" w:type="dxa"/>
          <w:right w:w="70" w:type="dxa"/>
        </w:tblCellMar>
        <w:tblLook w:val="04A0" w:firstRow="1" w:lastRow="0" w:firstColumn="1" w:lastColumn="0" w:noHBand="0" w:noVBand="1"/>
      </w:tblPr>
      <w:tblGrid>
        <w:gridCol w:w="14742"/>
      </w:tblGrid>
      <w:tr w:rsidR="00C543C6" w:rsidRPr="00C543C6" w14:paraId="701A24A1" w14:textId="77777777" w:rsidTr="00C543C6">
        <w:trPr>
          <w:trHeight w:val="70"/>
        </w:trPr>
        <w:tc>
          <w:tcPr>
            <w:tcW w:w="15310" w:type="dxa"/>
            <w:shd w:val="clear" w:color="auto" w:fill="DBE5F1"/>
          </w:tcPr>
          <w:p w14:paraId="241189E2" w14:textId="77777777" w:rsidR="00C543C6" w:rsidRPr="00C543C6" w:rsidRDefault="00C543C6" w:rsidP="00C543C6">
            <w:pPr>
              <w:jc w:val="center"/>
              <w:rPr>
                <w:sz w:val="8"/>
                <w:szCs w:val="8"/>
              </w:rPr>
            </w:pPr>
          </w:p>
          <w:p w14:paraId="4FE36497" w14:textId="77777777" w:rsidR="00C543C6" w:rsidRPr="00C543C6" w:rsidRDefault="00C543C6" w:rsidP="00C543C6">
            <w:pPr>
              <w:jc w:val="center"/>
              <w:rPr>
                <w:sz w:val="28"/>
                <w:szCs w:val="28"/>
              </w:rPr>
            </w:pPr>
            <w:r w:rsidRPr="00C543C6">
              <w:rPr>
                <w:sz w:val="28"/>
                <w:szCs w:val="28"/>
              </w:rPr>
              <w:t>Inventarisatie ont</w:t>
            </w:r>
            <w:r w:rsidR="00CA5FE7">
              <w:rPr>
                <w:sz w:val="28"/>
                <w:szCs w:val="28"/>
              </w:rPr>
              <w:t>wikkelpunten en actiepunten 2017 – 2018</w:t>
            </w:r>
          </w:p>
          <w:p w14:paraId="6196C540" w14:textId="77777777" w:rsidR="00C543C6" w:rsidRPr="00C543C6" w:rsidRDefault="00C543C6" w:rsidP="00C543C6">
            <w:pPr>
              <w:jc w:val="center"/>
              <w:rPr>
                <w:sz w:val="8"/>
                <w:szCs w:val="8"/>
              </w:rPr>
            </w:pPr>
          </w:p>
        </w:tc>
      </w:tr>
    </w:tbl>
    <w:p w14:paraId="35FC2269" w14:textId="77777777" w:rsidR="00C543C6" w:rsidRPr="00C543C6" w:rsidRDefault="00C543C6" w:rsidP="00C543C6">
      <w:pPr>
        <w:rPr>
          <w:sz w:val="8"/>
          <w:szCs w:val="8"/>
        </w:rPr>
      </w:pPr>
    </w:p>
    <w:p w14:paraId="24C0DB9B" w14:textId="77777777" w:rsidR="00C543C6" w:rsidRPr="00C543C6" w:rsidRDefault="00C543C6" w:rsidP="00C543C6">
      <w:pPr>
        <w:rPr>
          <w:sz w:val="8"/>
          <w:szCs w:val="8"/>
        </w:rPr>
      </w:pPr>
    </w:p>
    <w:p w14:paraId="15B58B66" w14:textId="77777777" w:rsidR="00C543C6" w:rsidRPr="00C543C6" w:rsidRDefault="00C543C6" w:rsidP="00C543C6">
      <w:pPr>
        <w:rPr>
          <w:sz w:val="8"/>
          <w:szCs w:val="8"/>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03"/>
        <w:gridCol w:w="1240"/>
        <w:gridCol w:w="1362"/>
        <w:gridCol w:w="1618"/>
        <w:gridCol w:w="1321"/>
        <w:gridCol w:w="1521"/>
        <w:gridCol w:w="1489"/>
        <w:gridCol w:w="1476"/>
      </w:tblGrid>
      <w:tr w:rsidR="00F40F6F" w:rsidRPr="00C543C6" w14:paraId="298FD1E9" w14:textId="6F5B42DF" w:rsidTr="00621452">
        <w:trPr>
          <w:trHeight w:val="558"/>
        </w:trPr>
        <w:tc>
          <w:tcPr>
            <w:tcW w:w="3256" w:type="dxa"/>
            <w:shd w:val="clear" w:color="auto" w:fill="DBE5F1"/>
          </w:tcPr>
          <w:p w14:paraId="70B18378" w14:textId="77777777" w:rsidR="00F40F6F" w:rsidRPr="00C543C6" w:rsidRDefault="00F40F6F" w:rsidP="00C543C6">
            <w:pPr>
              <w:rPr>
                <w:sz w:val="18"/>
                <w:szCs w:val="18"/>
              </w:rPr>
            </w:pPr>
            <w:r w:rsidRPr="00C543C6">
              <w:rPr>
                <w:sz w:val="18"/>
                <w:szCs w:val="18"/>
              </w:rPr>
              <w:t>Ontwikkelpunten</w:t>
            </w:r>
            <w:r w:rsidRPr="00C543C6">
              <w:rPr>
                <w:sz w:val="18"/>
                <w:szCs w:val="18"/>
                <w:vertAlign w:val="superscript"/>
              </w:rPr>
              <w:footnoteReference w:id="2"/>
            </w:r>
          </w:p>
        </w:tc>
        <w:tc>
          <w:tcPr>
            <w:tcW w:w="1503" w:type="dxa"/>
            <w:shd w:val="clear" w:color="auto" w:fill="DBE5F1"/>
          </w:tcPr>
          <w:p w14:paraId="650D945E" w14:textId="77777777" w:rsidR="00F40F6F" w:rsidRPr="00C543C6" w:rsidRDefault="00F40F6F" w:rsidP="00C543C6">
            <w:pPr>
              <w:jc w:val="center"/>
              <w:rPr>
                <w:sz w:val="16"/>
                <w:szCs w:val="16"/>
              </w:rPr>
            </w:pPr>
            <w:r w:rsidRPr="00C543C6">
              <w:rPr>
                <w:sz w:val="16"/>
                <w:szCs w:val="16"/>
              </w:rPr>
              <w:t>Invoering</w:t>
            </w:r>
          </w:p>
          <w:p w14:paraId="5501CB10" w14:textId="77777777" w:rsidR="00F40F6F" w:rsidRPr="00C543C6" w:rsidRDefault="00F40F6F" w:rsidP="00C543C6">
            <w:pPr>
              <w:rPr>
                <w:sz w:val="16"/>
                <w:szCs w:val="16"/>
              </w:rPr>
            </w:pPr>
          </w:p>
        </w:tc>
        <w:tc>
          <w:tcPr>
            <w:tcW w:w="1240" w:type="dxa"/>
            <w:shd w:val="clear" w:color="auto" w:fill="DBE5F1"/>
          </w:tcPr>
          <w:p w14:paraId="40D81AC0" w14:textId="2AA2BB80" w:rsidR="00F40F6F" w:rsidRPr="00C543C6" w:rsidRDefault="00F40F6F" w:rsidP="00C543C6">
            <w:pPr>
              <w:jc w:val="center"/>
              <w:rPr>
                <w:sz w:val="16"/>
                <w:szCs w:val="16"/>
              </w:rPr>
            </w:pPr>
            <w:r w:rsidRPr="00C543C6">
              <w:rPr>
                <w:sz w:val="16"/>
                <w:szCs w:val="16"/>
              </w:rPr>
              <w:t>Borging</w:t>
            </w:r>
            <w:r w:rsidRPr="003E7E83">
              <w:rPr>
                <w:rStyle w:val="Voetnootmarkering"/>
                <w:sz w:val="18"/>
                <w:szCs w:val="18"/>
              </w:rPr>
              <w:footnoteReference w:id="3"/>
            </w:r>
          </w:p>
        </w:tc>
        <w:tc>
          <w:tcPr>
            <w:tcW w:w="1362" w:type="dxa"/>
            <w:shd w:val="clear" w:color="auto" w:fill="DBE5F1"/>
            <w:vAlign w:val="center"/>
          </w:tcPr>
          <w:p w14:paraId="3D870DD8" w14:textId="77777777" w:rsidR="00F40F6F" w:rsidRPr="00C543C6" w:rsidRDefault="00F40F6F" w:rsidP="00C543C6">
            <w:pPr>
              <w:jc w:val="center"/>
              <w:rPr>
                <w:sz w:val="16"/>
                <w:szCs w:val="16"/>
              </w:rPr>
            </w:pPr>
            <w:r w:rsidRPr="00C543C6">
              <w:rPr>
                <w:sz w:val="16"/>
                <w:szCs w:val="16"/>
              </w:rPr>
              <w:t>Domein 1</w:t>
            </w:r>
          </w:p>
          <w:p w14:paraId="012AE5FF" w14:textId="77777777" w:rsidR="00F40F6F" w:rsidRPr="00C543C6" w:rsidRDefault="00F40F6F" w:rsidP="00C543C6">
            <w:pPr>
              <w:jc w:val="center"/>
              <w:rPr>
                <w:sz w:val="16"/>
                <w:szCs w:val="16"/>
              </w:rPr>
            </w:pPr>
            <w:r w:rsidRPr="00C543C6">
              <w:rPr>
                <w:sz w:val="14"/>
                <w:szCs w:val="14"/>
              </w:rPr>
              <w:t>kwaliteit</w:t>
            </w:r>
          </w:p>
        </w:tc>
        <w:tc>
          <w:tcPr>
            <w:tcW w:w="1618" w:type="dxa"/>
            <w:shd w:val="clear" w:color="auto" w:fill="DBE5F1"/>
            <w:vAlign w:val="center"/>
          </w:tcPr>
          <w:p w14:paraId="65C628E6" w14:textId="77777777" w:rsidR="00F40F6F" w:rsidRPr="00C543C6" w:rsidRDefault="00F40F6F" w:rsidP="00C543C6">
            <w:pPr>
              <w:jc w:val="center"/>
              <w:rPr>
                <w:sz w:val="16"/>
                <w:szCs w:val="16"/>
              </w:rPr>
            </w:pPr>
            <w:r w:rsidRPr="00C543C6">
              <w:rPr>
                <w:sz w:val="16"/>
                <w:szCs w:val="16"/>
              </w:rPr>
              <w:t>Domein 2</w:t>
            </w:r>
          </w:p>
          <w:p w14:paraId="7E1BE169" w14:textId="77777777" w:rsidR="00F40F6F" w:rsidRPr="00C543C6" w:rsidRDefault="00F40F6F" w:rsidP="00C543C6">
            <w:pPr>
              <w:jc w:val="center"/>
              <w:rPr>
                <w:sz w:val="16"/>
                <w:szCs w:val="16"/>
              </w:rPr>
            </w:pPr>
            <w:r>
              <w:rPr>
                <w:sz w:val="14"/>
                <w:szCs w:val="14"/>
              </w:rPr>
              <w:t>personeelsbeleid</w:t>
            </w:r>
          </w:p>
        </w:tc>
        <w:tc>
          <w:tcPr>
            <w:tcW w:w="1321" w:type="dxa"/>
            <w:shd w:val="clear" w:color="auto" w:fill="DBE5F1"/>
            <w:vAlign w:val="center"/>
          </w:tcPr>
          <w:p w14:paraId="0EA366FE" w14:textId="77777777" w:rsidR="00F40F6F" w:rsidRPr="00C543C6" w:rsidRDefault="00F40F6F" w:rsidP="00C543C6">
            <w:pPr>
              <w:jc w:val="center"/>
              <w:rPr>
                <w:sz w:val="16"/>
                <w:szCs w:val="16"/>
              </w:rPr>
            </w:pPr>
            <w:r w:rsidRPr="00C543C6">
              <w:rPr>
                <w:sz w:val="16"/>
                <w:szCs w:val="16"/>
              </w:rPr>
              <w:t>Domein 3</w:t>
            </w:r>
          </w:p>
          <w:p w14:paraId="2DB2DCD7" w14:textId="77777777" w:rsidR="00F40F6F" w:rsidRPr="00C543C6" w:rsidRDefault="00F40F6F" w:rsidP="00C543C6">
            <w:pPr>
              <w:jc w:val="center"/>
              <w:rPr>
                <w:sz w:val="16"/>
                <w:szCs w:val="16"/>
              </w:rPr>
            </w:pPr>
            <w:r>
              <w:rPr>
                <w:sz w:val="14"/>
                <w:szCs w:val="14"/>
              </w:rPr>
              <w:t>Pedagogisch klimaat</w:t>
            </w:r>
          </w:p>
        </w:tc>
        <w:tc>
          <w:tcPr>
            <w:tcW w:w="1521" w:type="dxa"/>
            <w:shd w:val="clear" w:color="auto" w:fill="DBE5F1"/>
            <w:vAlign w:val="center"/>
          </w:tcPr>
          <w:p w14:paraId="41CEF148" w14:textId="77777777" w:rsidR="00F40F6F" w:rsidRPr="00C543C6" w:rsidRDefault="00F40F6F" w:rsidP="00C543C6">
            <w:pPr>
              <w:jc w:val="center"/>
              <w:rPr>
                <w:sz w:val="16"/>
                <w:szCs w:val="16"/>
              </w:rPr>
            </w:pPr>
            <w:r w:rsidRPr="00C543C6">
              <w:rPr>
                <w:sz w:val="16"/>
                <w:szCs w:val="16"/>
              </w:rPr>
              <w:t>Domein 4</w:t>
            </w:r>
          </w:p>
          <w:p w14:paraId="3B0B3471" w14:textId="77777777" w:rsidR="00F40F6F" w:rsidRPr="00C543C6" w:rsidRDefault="00F40F6F" w:rsidP="00C543C6">
            <w:pPr>
              <w:jc w:val="center"/>
              <w:rPr>
                <w:sz w:val="14"/>
                <w:szCs w:val="14"/>
              </w:rPr>
            </w:pPr>
            <w:r>
              <w:rPr>
                <w:sz w:val="14"/>
                <w:szCs w:val="14"/>
              </w:rPr>
              <w:t>toekomstgericht</w:t>
            </w:r>
          </w:p>
        </w:tc>
        <w:tc>
          <w:tcPr>
            <w:tcW w:w="1489" w:type="dxa"/>
            <w:shd w:val="clear" w:color="auto" w:fill="DBE5F1"/>
            <w:vAlign w:val="center"/>
          </w:tcPr>
          <w:p w14:paraId="37E7B25C" w14:textId="77777777" w:rsidR="00F40F6F" w:rsidRPr="00C543C6" w:rsidRDefault="00F40F6F" w:rsidP="00C543C6">
            <w:pPr>
              <w:jc w:val="center"/>
              <w:rPr>
                <w:sz w:val="16"/>
                <w:szCs w:val="16"/>
              </w:rPr>
            </w:pPr>
            <w:r w:rsidRPr="00C543C6">
              <w:rPr>
                <w:sz w:val="16"/>
                <w:szCs w:val="16"/>
              </w:rPr>
              <w:t xml:space="preserve"> Domein 5</w:t>
            </w:r>
          </w:p>
          <w:p w14:paraId="4EB24F0F" w14:textId="77777777" w:rsidR="00F40F6F" w:rsidRPr="00C543C6" w:rsidRDefault="00F40F6F" w:rsidP="00C03119">
            <w:pPr>
              <w:jc w:val="center"/>
              <w:rPr>
                <w:sz w:val="14"/>
                <w:szCs w:val="14"/>
              </w:rPr>
            </w:pPr>
            <w:r>
              <w:rPr>
                <w:sz w:val="14"/>
                <w:szCs w:val="14"/>
              </w:rPr>
              <w:t>Relaties intern en extern</w:t>
            </w:r>
          </w:p>
        </w:tc>
        <w:tc>
          <w:tcPr>
            <w:tcW w:w="1476" w:type="dxa"/>
            <w:shd w:val="clear" w:color="auto" w:fill="DBE5F1"/>
          </w:tcPr>
          <w:p w14:paraId="37BC29FC" w14:textId="77777777" w:rsidR="00F40F6F" w:rsidRDefault="00F40F6F" w:rsidP="00C543C6">
            <w:pPr>
              <w:jc w:val="center"/>
              <w:rPr>
                <w:sz w:val="16"/>
                <w:szCs w:val="16"/>
              </w:rPr>
            </w:pPr>
            <w:r>
              <w:rPr>
                <w:sz w:val="16"/>
                <w:szCs w:val="16"/>
              </w:rPr>
              <w:t>Domein 6</w:t>
            </w:r>
          </w:p>
          <w:p w14:paraId="5D2324C1" w14:textId="77777777" w:rsidR="00F40F6F" w:rsidRDefault="00F40F6F" w:rsidP="00C543C6">
            <w:pPr>
              <w:jc w:val="center"/>
              <w:rPr>
                <w:sz w:val="14"/>
                <w:szCs w:val="14"/>
              </w:rPr>
            </w:pPr>
            <w:r w:rsidRPr="00F40F6F">
              <w:rPr>
                <w:sz w:val="14"/>
                <w:szCs w:val="14"/>
              </w:rPr>
              <w:t>Financiën</w:t>
            </w:r>
            <w:r>
              <w:rPr>
                <w:sz w:val="14"/>
                <w:szCs w:val="14"/>
              </w:rPr>
              <w:t>/</w:t>
            </w:r>
          </w:p>
          <w:p w14:paraId="1B2162BE" w14:textId="2845D77B" w:rsidR="00F40F6F" w:rsidRPr="00F40F6F" w:rsidRDefault="00F40F6F" w:rsidP="00C543C6">
            <w:pPr>
              <w:jc w:val="center"/>
              <w:rPr>
                <w:sz w:val="16"/>
                <w:szCs w:val="16"/>
              </w:rPr>
            </w:pPr>
            <w:r>
              <w:rPr>
                <w:sz w:val="14"/>
                <w:szCs w:val="14"/>
              </w:rPr>
              <w:t>bedrijfsvoering</w:t>
            </w:r>
          </w:p>
        </w:tc>
      </w:tr>
      <w:tr w:rsidR="009D344C" w:rsidRPr="00C543C6" w14:paraId="14F13040" w14:textId="77777777" w:rsidTr="00621452">
        <w:trPr>
          <w:trHeight w:val="240"/>
        </w:trPr>
        <w:tc>
          <w:tcPr>
            <w:tcW w:w="3256" w:type="dxa"/>
          </w:tcPr>
          <w:p w14:paraId="352718D5" w14:textId="5800067C" w:rsidR="009D344C" w:rsidRPr="009D344C" w:rsidRDefault="009D344C" w:rsidP="009D344C">
            <w:pPr>
              <w:pStyle w:val="Lijstalinea"/>
              <w:rPr>
                <w:b/>
                <w:sz w:val="16"/>
                <w:szCs w:val="16"/>
              </w:rPr>
            </w:pPr>
            <w:r w:rsidRPr="009D344C">
              <w:rPr>
                <w:b/>
                <w:sz w:val="16"/>
                <w:szCs w:val="16"/>
              </w:rPr>
              <w:t>IKC</w:t>
            </w:r>
          </w:p>
        </w:tc>
        <w:tc>
          <w:tcPr>
            <w:tcW w:w="1503" w:type="dxa"/>
          </w:tcPr>
          <w:p w14:paraId="37F06BAF" w14:textId="77777777" w:rsidR="009D344C" w:rsidRPr="004D50B8" w:rsidRDefault="009D344C" w:rsidP="00C543C6">
            <w:pPr>
              <w:jc w:val="center"/>
              <w:rPr>
                <w:sz w:val="16"/>
                <w:szCs w:val="16"/>
              </w:rPr>
            </w:pPr>
          </w:p>
        </w:tc>
        <w:tc>
          <w:tcPr>
            <w:tcW w:w="1240" w:type="dxa"/>
          </w:tcPr>
          <w:p w14:paraId="1D5FFD48" w14:textId="77777777" w:rsidR="009D344C" w:rsidRPr="004D50B8" w:rsidRDefault="009D344C" w:rsidP="00C543C6">
            <w:pPr>
              <w:jc w:val="center"/>
              <w:rPr>
                <w:sz w:val="16"/>
                <w:szCs w:val="16"/>
              </w:rPr>
            </w:pPr>
          </w:p>
        </w:tc>
        <w:tc>
          <w:tcPr>
            <w:tcW w:w="1362" w:type="dxa"/>
          </w:tcPr>
          <w:p w14:paraId="06846B6E" w14:textId="77777777" w:rsidR="009D344C" w:rsidRPr="004D50B8" w:rsidRDefault="009D344C" w:rsidP="00C543C6">
            <w:pPr>
              <w:jc w:val="center"/>
              <w:rPr>
                <w:sz w:val="16"/>
                <w:szCs w:val="16"/>
              </w:rPr>
            </w:pPr>
          </w:p>
        </w:tc>
        <w:tc>
          <w:tcPr>
            <w:tcW w:w="1618" w:type="dxa"/>
          </w:tcPr>
          <w:p w14:paraId="211A1E40" w14:textId="77777777" w:rsidR="009D344C" w:rsidRDefault="009D344C" w:rsidP="00C543C6">
            <w:pPr>
              <w:jc w:val="center"/>
              <w:rPr>
                <w:sz w:val="16"/>
                <w:szCs w:val="16"/>
              </w:rPr>
            </w:pPr>
          </w:p>
        </w:tc>
        <w:tc>
          <w:tcPr>
            <w:tcW w:w="1321" w:type="dxa"/>
          </w:tcPr>
          <w:p w14:paraId="02073513" w14:textId="77777777" w:rsidR="009D344C" w:rsidRPr="004D50B8" w:rsidRDefault="009D344C" w:rsidP="00C543C6">
            <w:pPr>
              <w:jc w:val="center"/>
              <w:rPr>
                <w:sz w:val="16"/>
                <w:szCs w:val="16"/>
              </w:rPr>
            </w:pPr>
          </w:p>
        </w:tc>
        <w:tc>
          <w:tcPr>
            <w:tcW w:w="1521" w:type="dxa"/>
          </w:tcPr>
          <w:p w14:paraId="698BD9BD" w14:textId="77777777" w:rsidR="009D344C" w:rsidRPr="004D50B8" w:rsidRDefault="009D344C" w:rsidP="00C543C6">
            <w:pPr>
              <w:jc w:val="center"/>
              <w:rPr>
                <w:sz w:val="16"/>
                <w:szCs w:val="16"/>
              </w:rPr>
            </w:pPr>
          </w:p>
        </w:tc>
        <w:tc>
          <w:tcPr>
            <w:tcW w:w="1489" w:type="dxa"/>
          </w:tcPr>
          <w:p w14:paraId="352D1E93" w14:textId="77777777" w:rsidR="009D344C" w:rsidRPr="004D50B8" w:rsidRDefault="009D344C" w:rsidP="00C543C6">
            <w:pPr>
              <w:jc w:val="center"/>
              <w:rPr>
                <w:sz w:val="16"/>
                <w:szCs w:val="16"/>
              </w:rPr>
            </w:pPr>
          </w:p>
        </w:tc>
        <w:tc>
          <w:tcPr>
            <w:tcW w:w="1476" w:type="dxa"/>
          </w:tcPr>
          <w:p w14:paraId="1EFAC200" w14:textId="77777777" w:rsidR="009D344C" w:rsidRPr="00C543C6" w:rsidRDefault="009D344C" w:rsidP="00C543C6">
            <w:pPr>
              <w:jc w:val="center"/>
              <w:rPr>
                <w:sz w:val="16"/>
                <w:szCs w:val="16"/>
              </w:rPr>
            </w:pPr>
          </w:p>
        </w:tc>
      </w:tr>
      <w:tr w:rsidR="00621452" w:rsidRPr="00C543C6" w14:paraId="67DA686C" w14:textId="77777777" w:rsidTr="00621452">
        <w:trPr>
          <w:trHeight w:val="240"/>
        </w:trPr>
        <w:tc>
          <w:tcPr>
            <w:tcW w:w="3256" w:type="dxa"/>
          </w:tcPr>
          <w:p w14:paraId="46436A66" w14:textId="63A1D3A2" w:rsidR="00621452" w:rsidRPr="004D50B8" w:rsidRDefault="00621452" w:rsidP="00CB5C91">
            <w:pPr>
              <w:pStyle w:val="Lijstalinea"/>
              <w:numPr>
                <w:ilvl w:val="0"/>
                <w:numId w:val="21"/>
              </w:numPr>
              <w:rPr>
                <w:sz w:val="16"/>
                <w:szCs w:val="16"/>
              </w:rPr>
            </w:pPr>
            <w:r>
              <w:rPr>
                <w:sz w:val="16"/>
                <w:szCs w:val="16"/>
              </w:rPr>
              <w:t>Inzet gezamenlijk personeel</w:t>
            </w:r>
          </w:p>
        </w:tc>
        <w:tc>
          <w:tcPr>
            <w:tcW w:w="1503" w:type="dxa"/>
          </w:tcPr>
          <w:p w14:paraId="2355A186" w14:textId="77777777" w:rsidR="00621452" w:rsidRPr="004D50B8" w:rsidRDefault="00621452" w:rsidP="00C543C6">
            <w:pPr>
              <w:jc w:val="center"/>
              <w:rPr>
                <w:sz w:val="16"/>
                <w:szCs w:val="16"/>
              </w:rPr>
            </w:pPr>
          </w:p>
        </w:tc>
        <w:tc>
          <w:tcPr>
            <w:tcW w:w="1240" w:type="dxa"/>
          </w:tcPr>
          <w:p w14:paraId="27225CAF" w14:textId="77777777" w:rsidR="00621452" w:rsidRPr="004D50B8" w:rsidRDefault="00621452" w:rsidP="00C543C6">
            <w:pPr>
              <w:jc w:val="center"/>
              <w:rPr>
                <w:sz w:val="16"/>
                <w:szCs w:val="16"/>
              </w:rPr>
            </w:pPr>
          </w:p>
        </w:tc>
        <w:tc>
          <w:tcPr>
            <w:tcW w:w="1362" w:type="dxa"/>
          </w:tcPr>
          <w:p w14:paraId="6C4A7898" w14:textId="77777777" w:rsidR="00621452" w:rsidRPr="004D50B8" w:rsidRDefault="00621452" w:rsidP="00C543C6">
            <w:pPr>
              <w:jc w:val="center"/>
              <w:rPr>
                <w:sz w:val="16"/>
                <w:szCs w:val="16"/>
              </w:rPr>
            </w:pPr>
          </w:p>
        </w:tc>
        <w:tc>
          <w:tcPr>
            <w:tcW w:w="1618" w:type="dxa"/>
          </w:tcPr>
          <w:p w14:paraId="000142F4" w14:textId="5240DC98" w:rsidR="00621452" w:rsidRPr="004D50B8" w:rsidRDefault="00621452" w:rsidP="00C543C6">
            <w:pPr>
              <w:jc w:val="center"/>
              <w:rPr>
                <w:sz w:val="16"/>
                <w:szCs w:val="16"/>
              </w:rPr>
            </w:pPr>
            <w:r>
              <w:rPr>
                <w:sz w:val="16"/>
                <w:szCs w:val="16"/>
              </w:rPr>
              <w:t>x</w:t>
            </w:r>
          </w:p>
        </w:tc>
        <w:tc>
          <w:tcPr>
            <w:tcW w:w="1321" w:type="dxa"/>
          </w:tcPr>
          <w:p w14:paraId="4B723520" w14:textId="77777777" w:rsidR="00621452" w:rsidRPr="004D50B8" w:rsidRDefault="00621452" w:rsidP="00C543C6">
            <w:pPr>
              <w:jc w:val="center"/>
              <w:rPr>
                <w:sz w:val="16"/>
                <w:szCs w:val="16"/>
              </w:rPr>
            </w:pPr>
          </w:p>
        </w:tc>
        <w:tc>
          <w:tcPr>
            <w:tcW w:w="1521" w:type="dxa"/>
          </w:tcPr>
          <w:p w14:paraId="776CE616" w14:textId="77777777" w:rsidR="00621452" w:rsidRPr="004D50B8" w:rsidRDefault="00621452" w:rsidP="00C543C6">
            <w:pPr>
              <w:jc w:val="center"/>
              <w:rPr>
                <w:sz w:val="16"/>
                <w:szCs w:val="16"/>
              </w:rPr>
            </w:pPr>
          </w:p>
        </w:tc>
        <w:tc>
          <w:tcPr>
            <w:tcW w:w="1489" w:type="dxa"/>
          </w:tcPr>
          <w:p w14:paraId="27C3E36A" w14:textId="77777777" w:rsidR="00621452" w:rsidRPr="004D50B8" w:rsidRDefault="00621452" w:rsidP="00C543C6">
            <w:pPr>
              <w:jc w:val="center"/>
              <w:rPr>
                <w:sz w:val="16"/>
                <w:szCs w:val="16"/>
              </w:rPr>
            </w:pPr>
          </w:p>
        </w:tc>
        <w:tc>
          <w:tcPr>
            <w:tcW w:w="1476" w:type="dxa"/>
          </w:tcPr>
          <w:p w14:paraId="20F81215" w14:textId="77777777" w:rsidR="00621452" w:rsidRPr="00C543C6" w:rsidRDefault="00621452" w:rsidP="00C543C6">
            <w:pPr>
              <w:jc w:val="center"/>
              <w:rPr>
                <w:sz w:val="16"/>
                <w:szCs w:val="16"/>
              </w:rPr>
            </w:pPr>
          </w:p>
        </w:tc>
      </w:tr>
      <w:tr w:rsidR="00EC5A82" w:rsidRPr="00C543C6" w14:paraId="0D1B8F3D" w14:textId="77777777" w:rsidTr="00621452">
        <w:trPr>
          <w:trHeight w:val="240"/>
        </w:trPr>
        <w:tc>
          <w:tcPr>
            <w:tcW w:w="3256" w:type="dxa"/>
          </w:tcPr>
          <w:p w14:paraId="41D9D1C3" w14:textId="781971CA" w:rsidR="00EC5A82" w:rsidRPr="004D50B8" w:rsidRDefault="00EC5A82" w:rsidP="00CB5C91">
            <w:pPr>
              <w:pStyle w:val="Lijstalinea"/>
              <w:numPr>
                <w:ilvl w:val="0"/>
                <w:numId w:val="21"/>
              </w:numPr>
              <w:rPr>
                <w:sz w:val="16"/>
                <w:szCs w:val="16"/>
              </w:rPr>
            </w:pPr>
            <w:r>
              <w:rPr>
                <w:sz w:val="16"/>
                <w:szCs w:val="16"/>
              </w:rPr>
              <w:t>Pedagogisch medewerker</w:t>
            </w:r>
          </w:p>
        </w:tc>
        <w:tc>
          <w:tcPr>
            <w:tcW w:w="1503" w:type="dxa"/>
          </w:tcPr>
          <w:p w14:paraId="5C510047" w14:textId="77777777" w:rsidR="00EC5A82" w:rsidRPr="004D50B8" w:rsidRDefault="00EC5A82" w:rsidP="00C543C6">
            <w:pPr>
              <w:jc w:val="center"/>
              <w:rPr>
                <w:sz w:val="16"/>
                <w:szCs w:val="16"/>
              </w:rPr>
            </w:pPr>
          </w:p>
        </w:tc>
        <w:tc>
          <w:tcPr>
            <w:tcW w:w="1240" w:type="dxa"/>
          </w:tcPr>
          <w:p w14:paraId="2A8486DA" w14:textId="77777777" w:rsidR="00EC5A82" w:rsidRPr="004D50B8" w:rsidRDefault="00EC5A82" w:rsidP="00C543C6">
            <w:pPr>
              <w:jc w:val="center"/>
              <w:rPr>
                <w:sz w:val="16"/>
                <w:szCs w:val="16"/>
              </w:rPr>
            </w:pPr>
          </w:p>
        </w:tc>
        <w:tc>
          <w:tcPr>
            <w:tcW w:w="1362" w:type="dxa"/>
          </w:tcPr>
          <w:p w14:paraId="3936119E" w14:textId="77777777" w:rsidR="00EC5A82" w:rsidRPr="004D50B8" w:rsidRDefault="00EC5A82" w:rsidP="00C543C6">
            <w:pPr>
              <w:jc w:val="center"/>
              <w:rPr>
                <w:sz w:val="16"/>
                <w:szCs w:val="16"/>
              </w:rPr>
            </w:pPr>
          </w:p>
        </w:tc>
        <w:tc>
          <w:tcPr>
            <w:tcW w:w="1618" w:type="dxa"/>
          </w:tcPr>
          <w:p w14:paraId="6A4EAB9E" w14:textId="032F53F0" w:rsidR="00EC5A82" w:rsidRPr="004D50B8" w:rsidRDefault="00EC5A82" w:rsidP="00C543C6">
            <w:pPr>
              <w:jc w:val="center"/>
              <w:rPr>
                <w:sz w:val="16"/>
                <w:szCs w:val="16"/>
              </w:rPr>
            </w:pPr>
            <w:r>
              <w:rPr>
                <w:sz w:val="16"/>
                <w:szCs w:val="16"/>
              </w:rPr>
              <w:t>x</w:t>
            </w:r>
          </w:p>
        </w:tc>
        <w:tc>
          <w:tcPr>
            <w:tcW w:w="1321" w:type="dxa"/>
          </w:tcPr>
          <w:p w14:paraId="671AC8B4" w14:textId="77777777" w:rsidR="00EC5A82" w:rsidRPr="004D50B8" w:rsidRDefault="00EC5A82" w:rsidP="00C543C6">
            <w:pPr>
              <w:jc w:val="center"/>
              <w:rPr>
                <w:sz w:val="16"/>
                <w:szCs w:val="16"/>
              </w:rPr>
            </w:pPr>
          </w:p>
        </w:tc>
        <w:tc>
          <w:tcPr>
            <w:tcW w:w="1521" w:type="dxa"/>
          </w:tcPr>
          <w:p w14:paraId="09928859" w14:textId="77777777" w:rsidR="00EC5A82" w:rsidRPr="004D50B8" w:rsidRDefault="00EC5A82" w:rsidP="00C543C6">
            <w:pPr>
              <w:jc w:val="center"/>
              <w:rPr>
                <w:sz w:val="16"/>
                <w:szCs w:val="16"/>
              </w:rPr>
            </w:pPr>
          </w:p>
        </w:tc>
        <w:tc>
          <w:tcPr>
            <w:tcW w:w="1489" w:type="dxa"/>
          </w:tcPr>
          <w:p w14:paraId="55856179" w14:textId="77777777" w:rsidR="00EC5A82" w:rsidRPr="004D50B8" w:rsidRDefault="00EC5A82" w:rsidP="00C543C6">
            <w:pPr>
              <w:jc w:val="center"/>
              <w:rPr>
                <w:sz w:val="16"/>
                <w:szCs w:val="16"/>
              </w:rPr>
            </w:pPr>
          </w:p>
        </w:tc>
        <w:tc>
          <w:tcPr>
            <w:tcW w:w="1476" w:type="dxa"/>
          </w:tcPr>
          <w:p w14:paraId="78F94010" w14:textId="77777777" w:rsidR="00EC5A82" w:rsidRPr="00C543C6" w:rsidRDefault="00EC5A82" w:rsidP="00C543C6">
            <w:pPr>
              <w:jc w:val="center"/>
              <w:rPr>
                <w:sz w:val="16"/>
                <w:szCs w:val="16"/>
              </w:rPr>
            </w:pPr>
          </w:p>
        </w:tc>
      </w:tr>
      <w:tr w:rsidR="00F40F6F" w:rsidRPr="00C543C6" w14:paraId="58003CAB" w14:textId="6AD5E511" w:rsidTr="00621452">
        <w:trPr>
          <w:trHeight w:val="240"/>
        </w:trPr>
        <w:tc>
          <w:tcPr>
            <w:tcW w:w="3256" w:type="dxa"/>
          </w:tcPr>
          <w:p w14:paraId="0D749ADC" w14:textId="2E4DD939" w:rsidR="00F40F6F" w:rsidRPr="004D50B8" w:rsidRDefault="00CB5C91" w:rsidP="00CB5C91">
            <w:pPr>
              <w:pStyle w:val="Lijstalinea"/>
              <w:numPr>
                <w:ilvl w:val="0"/>
                <w:numId w:val="21"/>
              </w:numPr>
              <w:rPr>
                <w:sz w:val="16"/>
                <w:szCs w:val="16"/>
              </w:rPr>
            </w:pPr>
            <w:r w:rsidRPr="004D50B8">
              <w:rPr>
                <w:sz w:val="16"/>
                <w:szCs w:val="16"/>
              </w:rPr>
              <w:t>Doorgaande lijn 0-6 jaar</w:t>
            </w:r>
          </w:p>
        </w:tc>
        <w:tc>
          <w:tcPr>
            <w:tcW w:w="1503" w:type="dxa"/>
          </w:tcPr>
          <w:p w14:paraId="4D659AC6" w14:textId="2CEA9815" w:rsidR="00F40F6F" w:rsidRPr="004D50B8" w:rsidRDefault="00F40F6F" w:rsidP="00C543C6">
            <w:pPr>
              <w:jc w:val="center"/>
              <w:rPr>
                <w:sz w:val="16"/>
                <w:szCs w:val="16"/>
              </w:rPr>
            </w:pPr>
          </w:p>
        </w:tc>
        <w:tc>
          <w:tcPr>
            <w:tcW w:w="1240" w:type="dxa"/>
          </w:tcPr>
          <w:p w14:paraId="4DEF8841" w14:textId="77777777" w:rsidR="00F40F6F" w:rsidRPr="004D50B8" w:rsidRDefault="00F40F6F" w:rsidP="00C543C6">
            <w:pPr>
              <w:jc w:val="center"/>
              <w:rPr>
                <w:sz w:val="16"/>
                <w:szCs w:val="16"/>
              </w:rPr>
            </w:pPr>
          </w:p>
        </w:tc>
        <w:tc>
          <w:tcPr>
            <w:tcW w:w="1362" w:type="dxa"/>
          </w:tcPr>
          <w:p w14:paraId="794AF5C9" w14:textId="77777777" w:rsidR="00F40F6F" w:rsidRPr="004D50B8" w:rsidRDefault="00F40F6F" w:rsidP="00C543C6">
            <w:pPr>
              <w:jc w:val="center"/>
              <w:rPr>
                <w:sz w:val="16"/>
                <w:szCs w:val="16"/>
              </w:rPr>
            </w:pPr>
          </w:p>
        </w:tc>
        <w:tc>
          <w:tcPr>
            <w:tcW w:w="1618" w:type="dxa"/>
          </w:tcPr>
          <w:p w14:paraId="4BC4077F" w14:textId="77777777" w:rsidR="00F40F6F" w:rsidRPr="004D50B8" w:rsidRDefault="00F40F6F" w:rsidP="00C543C6">
            <w:pPr>
              <w:jc w:val="center"/>
              <w:rPr>
                <w:sz w:val="16"/>
                <w:szCs w:val="16"/>
              </w:rPr>
            </w:pPr>
          </w:p>
        </w:tc>
        <w:tc>
          <w:tcPr>
            <w:tcW w:w="1321" w:type="dxa"/>
          </w:tcPr>
          <w:p w14:paraId="3A606722" w14:textId="442B7FD0" w:rsidR="00F40F6F" w:rsidRPr="004D50B8" w:rsidRDefault="00A52625" w:rsidP="00C543C6">
            <w:pPr>
              <w:jc w:val="center"/>
              <w:rPr>
                <w:sz w:val="16"/>
                <w:szCs w:val="16"/>
              </w:rPr>
            </w:pPr>
            <w:r w:rsidRPr="004D50B8">
              <w:rPr>
                <w:sz w:val="16"/>
                <w:szCs w:val="16"/>
              </w:rPr>
              <w:t xml:space="preserve">x </w:t>
            </w:r>
          </w:p>
        </w:tc>
        <w:tc>
          <w:tcPr>
            <w:tcW w:w="1521" w:type="dxa"/>
          </w:tcPr>
          <w:p w14:paraId="1F614E95" w14:textId="77777777" w:rsidR="00F40F6F" w:rsidRPr="004D50B8" w:rsidRDefault="00F40F6F" w:rsidP="00C543C6">
            <w:pPr>
              <w:jc w:val="center"/>
              <w:rPr>
                <w:sz w:val="16"/>
                <w:szCs w:val="16"/>
              </w:rPr>
            </w:pPr>
          </w:p>
        </w:tc>
        <w:tc>
          <w:tcPr>
            <w:tcW w:w="1489" w:type="dxa"/>
          </w:tcPr>
          <w:p w14:paraId="73106BB0" w14:textId="2222D24D" w:rsidR="00F40F6F" w:rsidRPr="004D50B8" w:rsidRDefault="00F40F6F" w:rsidP="00C543C6">
            <w:pPr>
              <w:jc w:val="center"/>
              <w:rPr>
                <w:sz w:val="16"/>
                <w:szCs w:val="16"/>
              </w:rPr>
            </w:pPr>
          </w:p>
        </w:tc>
        <w:tc>
          <w:tcPr>
            <w:tcW w:w="1476" w:type="dxa"/>
          </w:tcPr>
          <w:p w14:paraId="2AC1B969" w14:textId="77777777" w:rsidR="00F40F6F" w:rsidRPr="00C543C6" w:rsidRDefault="00F40F6F" w:rsidP="00C543C6">
            <w:pPr>
              <w:jc w:val="center"/>
              <w:rPr>
                <w:sz w:val="16"/>
                <w:szCs w:val="16"/>
              </w:rPr>
            </w:pPr>
          </w:p>
        </w:tc>
      </w:tr>
      <w:tr w:rsidR="00CB5C91" w:rsidRPr="00C543C6" w14:paraId="198C8C71" w14:textId="77777777" w:rsidTr="00621452">
        <w:trPr>
          <w:trHeight w:val="240"/>
        </w:trPr>
        <w:tc>
          <w:tcPr>
            <w:tcW w:w="3256" w:type="dxa"/>
          </w:tcPr>
          <w:p w14:paraId="2927F4C6" w14:textId="5DCB9350" w:rsidR="00CB5C91" w:rsidRPr="004D50B8" w:rsidRDefault="00CB5C91" w:rsidP="00CB5C91">
            <w:pPr>
              <w:pStyle w:val="Lijstalinea"/>
              <w:numPr>
                <w:ilvl w:val="0"/>
                <w:numId w:val="21"/>
              </w:numPr>
              <w:rPr>
                <w:sz w:val="16"/>
                <w:szCs w:val="16"/>
              </w:rPr>
            </w:pPr>
            <w:r w:rsidRPr="004D50B8">
              <w:rPr>
                <w:sz w:val="16"/>
                <w:szCs w:val="16"/>
              </w:rPr>
              <w:t>Ouderbeleid</w:t>
            </w:r>
          </w:p>
        </w:tc>
        <w:tc>
          <w:tcPr>
            <w:tcW w:w="1503" w:type="dxa"/>
          </w:tcPr>
          <w:p w14:paraId="7CE61EE7" w14:textId="77777777" w:rsidR="00CB5C91" w:rsidRPr="004D50B8" w:rsidRDefault="00CB5C91" w:rsidP="00C543C6">
            <w:pPr>
              <w:jc w:val="center"/>
              <w:rPr>
                <w:sz w:val="16"/>
                <w:szCs w:val="16"/>
              </w:rPr>
            </w:pPr>
          </w:p>
        </w:tc>
        <w:tc>
          <w:tcPr>
            <w:tcW w:w="1240" w:type="dxa"/>
          </w:tcPr>
          <w:p w14:paraId="233C6EFE" w14:textId="77777777" w:rsidR="00CB5C91" w:rsidRPr="004D50B8" w:rsidRDefault="00CB5C91" w:rsidP="00C543C6">
            <w:pPr>
              <w:jc w:val="center"/>
              <w:rPr>
                <w:sz w:val="16"/>
                <w:szCs w:val="16"/>
              </w:rPr>
            </w:pPr>
          </w:p>
        </w:tc>
        <w:tc>
          <w:tcPr>
            <w:tcW w:w="1362" w:type="dxa"/>
          </w:tcPr>
          <w:p w14:paraId="607ACF7A" w14:textId="77777777" w:rsidR="00CB5C91" w:rsidRPr="004D50B8" w:rsidRDefault="00CB5C91" w:rsidP="00C543C6">
            <w:pPr>
              <w:jc w:val="center"/>
              <w:rPr>
                <w:sz w:val="16"/>
                <w:szCs w:val="16"/>
              </w:rPr>
            </w:pPr>
          </w:p>
        </w:tc>
        <w:tc>
          <w:tcPr>
            <w:tcW w:w="1618" w:type="dxa"/>
          </w:tcPr>
          <w:p w14:paraId="627666EA" w14:textId="77777777" w:rsidR="00CB5C91" w:rsidRPr="004D50B8" w:rsidRDefault="00CB5C91" w:rsidP="00C543C6">
            <w:pPr>
              <w:jc w:val="center"/>
              <w:rPr>
                <w:sz w:val="16"/>
                <w:szCs w:val="16"/>
              </w:rPr>
            </w:pPr>
          </w:p>
        </w:tc>
        <w:tc>
          <w:tcPr>
            <w:tcW w:w="1321" w:type="dxa"/>
          </w:tcPr>
          <w:p w14:paraId="735718EA" w14:textId="77777777" w:rsidR="00CB5C91" w:rsidRPr="004D50B8" w:rsidRDefault="00CB5C91" w:rsidP="00C543C6">
            <w:pPr>
              <w:jc w:val="center"/>
              <w:rPr>
                <w:sz w:val="16"/>
                <w:szCs w:val="16"/>
              </w:rPr>
            </w:pPr>
          </w:p>
        </w:tc>
        <w:tc>
          <w:tcPr>
            <w:tcW w:w="1521" w:type="dxa"/>
          </w:tcPr>
          <w:p w14:paraId="6F63B726" w14:textId="77777777" w:rsidR="00CB5C91" w:rsidRPr="004D50B8" w:rsidRDefault="00CB5C91" w:rsidP="00C543C6">
            <w:pPr>
              <w:jc w:val="center"/>
              <w:rPr>
                <w:sz w:val="16"/>
                <w:szCs w:val="16"/>
              </w:rPr>
            </w:pPr>
          </w:p>
        </w:tc>
        <w:tc>
          <w:tcPr>
            <w:tcW w:w="1489" w:type="dxa"/>
          </w:tcPr>
          <w:p w14:paraId="5F762D9B" w14:textId="685436FB" w:rsidR="00CB5C91" w:rsidRPr="004D50B8" w:rsidRDefault="00A52625" w:rsidP="00C543C6">
            <w:pPr>
              <w:jc w:val="center"/>
              <w:rPr>
                <w:sz w:val="16"/>
                <w:szCs w:val="16"/>
              </w:rPr>
            </w:pPr>
            <w:r w:rsidRPr="004D50B8">
              <w:rPr>
                <w:sz w:val="16"/>
                <w:szCs w:val="16"/>
              </w:rPr>
              <w:t xml:space="preserve">x </w:t>
            </w:r>
          </w:p>
        </w:tc>
        <w:tc>
          <w:tcPr>
            <w:tcW w:w="1476" w:type="dxa"/>
          </w:tcPr>
          <w:p w14:paraId="53C07670" w14:textId="77777777" w:rsidR="00CB5C91" w:rsidRPr="00C543C6" w:rsidRDefault="00CB5C91" w:rsidP="00C543C6">
            <w:pPr>
              <w:jc w:val="center"/>
              <w:rPr>
                <w:sz w:val="16"/>
                <w:szCs w:val="16"/>
              </w:rPr>
            </w:pPr>
          </w:p>
        </w:tc>
      </w:tr>
      <w:tr w:rsidR="00CB5C91" w:rsidRPr="00C543C6" w14:paraId="1DC242F1" w14:textId="77777777" w:rsidTr="00621452">
        <w:trPr>
          <w:trHeight w:val="240"/>
        </w:trPr>
        <w:tc>
          <w:tcPr>
            <w:tcW w:w="3256" w:type="dxa"/>
          </w:tcPr>
          <w:p w14:paraId="5F506F2F" w14:textId="227E7839" w:rsidR="00CB5C91" w:rsidRPr="004D50B8" w:rsidRDefault="00CB5C91" w:rsidP="00CB5C91">
            <w:pPr>
              <w:pStyle w:val="Lijstalinea"/>
              <w:numPr>
                <w:ilvl w:val="0"/>
                <w:numId w:val="21"/>
              </w:numPr>
              <w:rPr>
                <w:sz w:val="16"/>
                <w:szCs w:val="16"/>
              </w:rPr>
            </w:pPr>
            <w:r w:rsidRPr="004D50B8">
              <w:rPr>
                <w:sz w:val="16"/>
                <w:szCs w:val="16"/>
              </w:rPr>
              <w:t>IKC raad</w:t>
            </w:r>
          </w:p>
        </w:tc>
        <w:tc>
          <w:tcPr>
            <w:tcW w:w="1503" w:type="dxa"/>
          </w:tcPr>
          <w:p w14:paraId="2BC63D4F" w14:textId="77777777" w:rsidR="00CB5C91" w:rsidRPr="004D50B8" w:rsidRDefault="00CB5C91" w:rsidP="00C543C6">
            <w:pPr>
              <w:jc w:val="center"/>
              <w:rPr>
                <w:sz w:val="16"/>
                <w:szCs w:val="16"/>
              </w:rPr>
            </w:pPr>
          </w:p>
        </w:tc>
        <w:tc>
          <w:tcPr>
            <w:tcW w:w="1240" w:type="dxa"/>
          </w:tcPr>
          <w:p w14:paraId="6F2AD45E" w14:textId="77777777" w:rsidR="00CB5C91" w:rsidRPr="004D50B8" w:rsidRDefault="00CB5C91" w:rsidP="00C543C6">
            <w:pPr>
              <w:jc w:val="center"/>
              <w:rPr>
                <w:sz w:val="16"/>
                <w:szCs w:val="16"/>
              </w:rPr>
            </w:pPr>
          </w:p>
        </w:tc>
        <w:tc>
          <w:tcPr>
            <w:tcW w:w="1362" w:type="dxa"/>
          </w:tcPr>
          <w:p w14:paraId="5921FDBA" w14:textId="77777777" w:rsidR="00CB5C91" w:rsidRPr="00CB5C91" w:rsidRDefault="00CB5C91" w:rsidP="00C543C6">
            <w:pPr>
              <w:jc w:val="center"/>
              <w:rPr>
                <w:color w:val="002060"/>
                <w:sz w:val="16"/>
                <w:szCs w:val="16"/>
              </w:rPr>
            </w:pPr>
          </w:p>
        </w:tc>
        <w:tc>
          <w:tcPr>
            <w:tcW w:w="1618" w:type="dxa"/>
          </w:tcPr>
          <w:p w14:paraId="080FB1D9" w14:textId="77777777" w:rsidR="00CB5C91" w:rsidRPr="00CB5C91" w:rsidRDefault="00CB5C91" w:rsidP="00C543C6">
            <w:pPr>
              <w:jc w:val="center"/>
              <w:rPr>
                <w:color w:val="002060"/>
                <w:sz w:val="16"/>
                <w:szCs w:val="16"/>
              </w:rPr>
            </w:pPr>
          </w:p>
        </w:tc>
        <w:tc>
          <w:tcPr>
            <w:tcW w:w="1321" w:type="dxa"/>
          </w:tcPr>
          <w:p w14:paraId="5D268D2C" w14:textId="77777777" w:rsidR="00CB5C91" w:rsidRPr="004D50B8" w:rsidRDefault="00CB5C91" w:rsidP="00C543C6">
            <w:pPr>
              <w:jc w:val="center"/>
              <w:rPr>
                <w:sz w:val="16"/>
                <w:szCs w:val="16"/>
              </w:rPr>
            </w:pPr>
          </w:p>
        </w:tc>
        <w:tc>
          <w:tcPr>
            <w:tcW w:w="1521" w:type="dxa"/>
          </w:tcPr>
          <w:p w14:paraId="2B02CBCB" w14:textId="77777777" w:rsidR="00CB5C91" w:rsidRPr="004D50B8" w:rsidRDefault="00CB5C91" w:rsidP="00C543C6">
            <w:pPr>
              <w:jc w:val="center"/>
              <w:rPr>
                <w:sz w:val="16"/>
                <w:szCs w:val="16"/>
              </w:rPr>
            </w:pPr>
          </w:p>
        </w:tc>
        <w:tc>
          <w:tcPr>
            <w:tcW w:w="1489" w:type="dxa"/>
          </w:tcPr>
          <w:p w14:paraId="2550F96C" w14:textId="747B09F1" w:rsidR="00CB5C91" w:rsidRPr="004D50B8" w:rsidRDefault="00AE192F" w:rsidP="00C543C6">
            <w:pPr>
              <w:jc w:val="center"/>
              <w:rPr>
                <w:sz w:val="16"/>
                <w:szCs w:val="16"/>
              </w:rPr>
            </w:pPr>
            <w:r w:rsidRPr="004D50B8">
              <w:rPr>
                <w:sz w:val="16"/>
                <w:szCs w:val="16"/>
              </w:rPr>
              <w:t>X</w:t>
            </w:r>
          </w:p>
        </w:tc>
        <w:tc>
          <w:tcPr>
            <w:tcW w:w="1476" w:type="dxa"/>
          </w:tcPr>
          <w:p w14:paraId="2E7D736F" w14:textId="77777777" w:rsidR="00CB5C91" w:rsidRPr="00C543C6" w:rsidRDefault="00CB5C91" w:rsidP="00C543C6">
            <w:pPr>
              <w:jc w:val="center"/>
              <w:rPr>
                <w:sz w:val="16"/>
                <w:szCs w:val="16"/>
              </w:rPr>
            </w:pPr>
          </w:p>
        </w:tc>
      </w:tr>
      <w:tr w:rsidR="00CB5C91" w:rsidRPr="00C543C6" w14:paraId="266899C6" w14:textId="77777777" w:rsidTr="00621452">
        <w:trPr>
          <w:trHeight w:val="240"/>
        </w:trPr>
        <w:tc>
          <w:tcPr>
            <w:tcW w:w="3256" w:type="dxa"/>
          </w:tcPr>
          <w:p w14:paraId="6F088169" w14:textId="6FAD4972" w:rsidR="00CB5C91" w:rsidRPr="004D50B8" w:rsidRDefault="00CB5C91" w:rsidP="00CB5C91">
            <w:pPr>
              <w:pStyle w:val="Lijstalinea"/>
              <w:numPr>
                <w:ilvl w:val="0"/>
                <w:numId w:val="21"/>
              </w:numPr>
              <w:rPr>
                <w:sz w:val="16"/>
                <w:szCs w:val="16"/>
              </w:rPr>
            </w:pPr>
            <w:r w:rsidRPr="004D50B8">
              <w:rPr>
                <w:sz w:val="16"/>
                <w:szCs w:val="16"/>
              </w:rPr>
              <w:t>Pedagogisch klimaat</w:t>
            </w:r>
          </w:p>
        </w:tc>
        <w:tc>
          <w:tcPr>
            <w:tcW w:w="1503" w:type="dxa"/>
          </w:tcPr>
          <w:p w14:paraId="34599560" w14:textId="77777777" w:rsidR="00CB5C91" w:rsidRPr="004D50B8" w:rsidRDefault="00CB5C91" w:rsidP="00C543C6">
            <w:pPr>
              <w:jc w:val="center"/>
              <w:rPr>
                <w:sz w:val="16"/>
                <w:szCs w:val="16"/>
              </w:rPr>
            </w:pPr>
          </w:p>
        </w:tc>
        <w:tc>
          <w:tcPr>
            <w:tcW w:w="1240" w:type="dxa"/>
          </w:tcPr>
          <w:p w14:paraId="6BC46401" w14:textId="77777777" w:rsidR="00CB5C91" w:rsidRPr="004D50B8" w:rsidRDefault="00CB5C91" w:rsidP="00C543C6">
            <w:pPr>
              <w:jc w:val="center"/>
              <w:rPr>
                <w:sz w:val="16"/>
                <w:szCs w:val="16"/>
              </w:rPr>
            </w:pPr>
          </w:p>
        </w:tc>
        <w:tc>
          <w:tcPr>
            <w:tcW w:w="1362" w:type="dxa"/>
          </w:tcPr>
          <w:p w14:paraId="683D7C49" w14:textId="77777777" w:rsidR="00CB5C91" w:rsidRPr="00CB5C91" w:rsidRDefault="00CB5C91" w:rsidP="00C543C6">
            <w:pPr>
              <w:jc w:val="center"/>
              <w:rPr>
                <w:color w:val="002060"/>
                <w:sz w:val="16"/>
                <w:szCs w:val="16"/>
              </w:rPr>
            </w:pPr>
          </w:p>
        </w:tc>
        <w:tc>
          <w:tcPr>
            <w:tcW w:w="1618" w:type="dxa"/>
          </w:tcPr>
          <w:p w14:paraId="19D5FB87" w14:textId="77777777" w:rsidR="00CB5C91" w:rsidRPr="00CB5C91" w:rsidRDefault="00CB5C91" w:rsidP="00C543C6">
            <w:pPr>
              <w:jc w:val="center"/>
              <w:rPr>
                <w:color w:val="002060"/>
                <w:sz w:val="16"/>
                <w:szCs w:val="16"/>
              </w:rPr>
            </w:pPr>
          </w:p>
        </w:tc>
        <w:tc>
          <w:tcPr>
            <w:tcW w:w="1321" w:type="dxa"/>
          </w:tcPr>
          <w:p w14:paraId="411F18F3" w14:textId="75170A4E" w:rsidR="00CB5C91" w:rsidRPr="004D50B8" w:rsidRDefault="00AE192F" w:rsidP="00C543C6">
            <w:pPr>
              <w:jc w:val="center"/>
              <w:rPr>
                <w:sz w:val="16"/>
                <w:szCs w:val="16"/>
              </w:rPr>
            </w:pPr>
            <w:r w:rsidRPr="004D50B8">
              <w:rPr>
                <w:sz w:val="16"/>
                <w:szCs w:val="16"/>
              </w:rPr>
              <w:t>X</w:t>
            </w:r>
          </w:p>
        </w:tc>
        <w:tc>
          <w:tcPr>
            <w:tcW w:w="1521" w:type="dxa"/>
          </w:tcPr>
          <w:p w14:paraId="610CF0E0" w14:textId="77777777" w:rsidR="00CB5C91" w:rsidRPr="004D50B8" w:rsidRDefault="00CB5C91" w:rsidP="00C543C6">
            <w:pPr>
              <w:jc w:val="center"/>
              <w:rPr>
                <w:sz w:val="16"/>
                <w:szCs w:val="16"/>
              </w:rPr>
            </w:pPr>
          </w:p>
        </w:tc>
        <w:tc>
          <w:tcPr>
            <w:tcW w:w="1489" w:type="dxa"/>
          </w:tcPr>
          <w:p w14:paraId="4881AFF8" w14:textId="77777777" w:rsidR="00CB5C91" w:rsidRPr="004D50B8" w:rsidRDefault="00CB5C91" w:rsidP="00C543C6">
            <w:pPr>
              <w:jc w:val="center"/>
              <w:rPr>
                <w:sz w:val="16"/>
                <w:szCs w:val="16"/>
              </w:rPr>
            </w:pPr>
          </w:p>
        </w:tc>
        <w:tc>
          <w:tcPr>
            <w:tcW w:w="1476" w:type="dxa"/>
          </w:tcPr>
          <w:p w14:paraId="32489AD5" w14:textId="77777777" w:rsidR="00CB5C91" w:rsidRPr="00C543C6" w:rsidRDefault="00CB5C91" w:rsidP="00C543C6">
            <w:pPr>
              <w:jc w:val="center"/>
              <w:rPr>
                <w:sz w:val="16"/>
                <w:szCs w:val="16"/>
              </w:rPr>
            </w:pPr>
          </w:p>
        </w:tc>
      </w:tr>
      <w:tr w:rsidR="00CB5C91" w:rsidRPr="00C543C6" w14:paraId="51812F49" w14:textId="77777777" w:rsidTr="00621452">
        <w:trPr>
          <w:trHeight w:val="240"/>
        </w:trPr>
        <w:tc>
          <w:tcPr>
            <w:tcW w:w="3256" w:type="dxa"/>
          </w:tcPr>
          <w:p w14:paraId="3E521B9C" w14:textId="361BE6E4" w:rsidR="00CB5C91" w:rsidRPr="004D50B8" w:rsidRDefault="0055552D" w:rsidP="0055552D">
            <w:pPr>
              <w:pStyle w:val="Lijstalinea"/>
              <w:numPr>
                <w:ilvl w:val="0"/>
                <w:numId w:val="21"/>
              </w:numPr>
              <w:rPr>
                <w:sz w:val="16"/>
                <w:szCs w:val="16"/>
              </w:rPr>
            </w:pPr>
            <w:r w:rsidRPr="004D50B8">
              <w:rPr>
                <w:sz w:val="16"/>
                <w:szCs w:val="16"/>
              </w:rPr>
              <w:t xml:space="preserve">Organogram </w:t>
            </w:r>
          </w:p>
        </w:tc>
        <w:tc>
          <w:tcPr>
            <w:tcW w:w="1503" w:type="dxa"/>
          </w:tcPr>
          <w:p w14:paraId="6EFA0FCD" w14:textId="77777777" w:rsidR="00CB5C91" w:rsidRPr="004D50B8" w:rsidRDefault="00CB5C91" w:rsidP="00C543C6">
            <w:pPr>
              <w:jc w:val="center"/>
              <w:rPr>
                <w:sz w:val="16"/>
                <w:szCs w:val="16"/>
              </w:rPr>
            </w:pPr>
          </w:p>
        </w:tc>
        <w:tc>
          <w:tcPr>
            <w:tcW w:w="1240" w:type="dxa"/>
          </w:tcPr>
          <w:p w14:paraId="0A3D2D67" w14:textId="77777777" w:rsidR="00CB5C91" w:rsidRPr="004D50B8" w:rsidRDefault="00CB5C91" w:rsidP="00C543C6">
            <w:pPr>
              <w:jc w:val="center"/>
              <w:rPr>
                <w:sz w:val="16"/>
                <w:szCs w:val="16"/>
              </w:rPr>
            </w:pPr>
          </w:p>
        </w:tc>
        <w:tc>
          <w:tcPr>
            <w:tcW w:w="1362" w:type="dxa"/>
          </w:tcPr>
          <w:p w14:paraId="68037AB1" w14:textId="77777777" w:rsidR="00CB5C91" w:rsidRPr="00C543C6" w:rsidRDefault="00CB5C91" w:rsidP="00C543C6">
            <w:pPr>
              <w:jc w:val="center"/>
              <w:rPr>
                <w:sz w:val="16"/>
                <w:szCs w:val="16"/>
              </w:rPr>
            </w:pPr>
          </w:p>
        </w:tc>
        <w:tc>
          <w:tcPr>
            <w:tcW w:w="1618" w:type="dxa"/>
          </w:tcPr>
          <w:p w14:paraId="6886D3EE" w14:textId="2AE22C57" w:rsidR="00CB5C91" w:rsidRPr="00C543C6" w:rsidRDefault="00395E63" w:rsidP="00C543C6">
            <w:pPr>
              <w:jc w:val="center"/>
              <w:rPr>
                <w:sz w:val="16"/>
                <w:szCs w:val="16"/>
              </w:rPr>
            </w:pPr>
            <w:r>
              <w:rPr>
                <w:sz w:val="16"/>
                <w:szCs w:val="16"/>
              </w:rPr>
              <w:t>X</w:t>
            </w:r>
          </w:p>
        </w:tc>
        <w:tc>
          <w:tcPr>
            <w:tcW w:w="1321" w:type="dxa"/>
          </w:tcPr>
          <w:p w14:paraId="177D466D" w14:textId="77777777" w:rsidR="00CB5C91" w:rsidRPr="00C543C6" w:rsidRDefault="00CB5C91" w:rsidP="00C543C6">
            <w:pPr>
              <w:jc w:val="center"/>
              <w:rPr>
                <w:sz w:val="16"/>
                <w:szCs w:val="16"/>
              </w:rPr>
            </w:pPr>
          </w:p>
        </w:tc>
        <w:tc>
          <w:tcPr>
            <w:tcW w:w="1521" w:type="dxa"/>
          </w:tcPr>
          <w:p w14:paraId="3C038BD4" w14:textId="77777777" w:rsidR="00CB5C91" w:rsidRPr="00C543C6" w:rsidRDefault="00CB5C91" w:rsidP="00C543C6">
            <w:pPr>
              <w:jc w:val="center"/>
              <w:rPr>
                <w:sz w:val="16"/>
                <w:szCs w:val="16"/>
              </w:rPr>
            </w:pPr>
          </w:p>
        </w:tc>
        <w:tc>
          <w:tcPr>
            <w:tcW w:w="1489" w:type="dxa"/>
          </w:tcPr>
          <w:p w14:paraId="6F1821C0" w14:textId="77777777" w:rsidR="00CB5C91" w:rsidRPr="00C543C6" w:rsidRDefault="00CB5C91" w:rsidP="00C543C6">
            <w:pPr>
              <w:jc w:val="center"/>
              <w:rPr>
                <w:sz w:val="16"/>
                <w:szCs w:val="16"/>
              </w:rPr>
            </w:pPr>
          </w:p>
        </w:tc>
        <w:tc>
          <w:tcPr>
            <w:tcW w:w="1476" w:type="dxa"/>
          </w:tcPr>
          <w:p w14:paraId="0BD3A582" w14:textId="77777777" w:rsidR="00CB5C91" w:rsidRPr="00C543C6" w:rsidRDefault="00CB5C91" w:rsidP="00C543C6">
            <w:pPr>
              <w:jc w:val="center"/>
              <w:rPr>
                <w:sz w:val="16"/>
                <w:szCs w:val="16"/>
              </w:rPr>
            </w:pPr>
          </w:p>
        </w:tc>
      </w:tr>
      <w:tr w:rsidR="0055552D" w:rsidRPr="00C543C6" w14:paraId="744109F3" w14:textId="77777777" w:rsidTr="00621452">
        <w:trPr>
          <w:trHeight w:val="240"/>
        </w:trPr>
        <w:tc>
          <w:tcPr>
            <w:tcW w:w="3256" w:type="dxa"/>
          </w:tcPr>
          <w:p w14:paraId="63C6D211" w14:textId="6A2EC880" w:rsidR="0055552D" w:rsidRPr="004D50B8" w:rsidRDefault="0055552D" w:rsidP="0055552D">
            <w:pPr>
              <w:pStyle w:val="Lijstalinea"/>
              <w:numPr>
                <w:ilvl w:val="0"/>
                <w:numId w:val="21"/>
              </w:numPr>
              <w:rPr>
                <w:sz w:val="16"/>
                <w:szCs w:val="16"/>
              </w:rPr>
            </w:pPr>
            <w:r w:rsidRPr="004D50B8">
              <w:rPr>
                <w:sz w:val="16"/>
                <w:szCs w:val="16"/>
              </w:rPr>
              <w:t>Sociale integratie</w:t>
            </w:r>
          </w:p>
        </w:tc>
        <w:tc>
          <w:tcPr>
            <w:tcW w:w="1503" w:type="dxa"/>
          </w:tcPr>
          <w:p w14:paraId="5D75BFF9" w14:textId="77777777" w:rsidR="0055552D" w:rsidRPr="004D50B8" w:rsidRDefault="0055552D" w:rsidP="00C543C6">
            <w:pPr>
              <w:jc w:val="center"/>
              <w:rPr>
                <w:sz w:val="16"/>
                <w:szCs w:val="16"/>
              </w:rPr>
            </w:pPr>
          </w:p>
        </w:tc>
        <w:tc>
          <w:tcPr>
            <w:tcW w:w="1240" w:type="dxa"/>
          </w:tcPr>
          <w:p w14:paraId="09529F95" w14:textId="77777777" w:rsidR="0055552D" w:rsidRPr="004D50B8" w:rsidRDefault="0055552D" w:rsidP="00C543C6">
            <w:pPr>
              <w:jc w:val="center"/>
              <w:rPr>
                <w:sz w:val="16"/>
                <w:szCs w:val="16"/>
              </w:rPr>
            </w:pPr>
          </w:p>
        </w:tc>
        <w:tc>
          <w:tcPr>
            <w:tcW w:w="1362" w:type="dxa"/>
          </w:tcPr>
          <w:p w14:paraId="41C0CEBA" w14:textId="77777777" w:rsidR="0055552D" w:rsidRPr="00C543C6" w:rsidRDefault="0055552D" w:rsidP="00C543C6">
            <w:pPr>
              <w:jc w:val="center"/>
              <w:rPr>
                <w:sz w:val="16"/>
                <w:szCs w:val="16"/>
              </w:rPr>
            </w:pPr>
          </w:p>
        </w:tc>
        <w:tc>
          <w:tcPr>
            <w:tcW w:w="1618" w:type="dxa"/>
          </w:tcPr>
          <w:p w14:paraId="1CC786DF" w14:textId="77777777" w:rsidR="0055552D" w:rsidRPr="00C543C6" w:rsidRDefault="0055552D" w:rsidP="00C543C6">
            <w:pPr>
              <w:jc w:val="center"/>
              <w:rPr>
                <w:sz w:val="16"/>
                <w:szCs w:val="16"/>
              </w:rPr>
            </w:pPr>
          </w:p>
        </w:tc>
        <w:tc>
          <w:tcPr>
            <w:tcW w:w="1321" w:type="dxa"/>
          </w:tcPr>
          <w:p w14:paraId="2D8DCF90" w14:textId="0201CBEB" w:rsidR="0055552D" w:rsidRPr="00C543C6" w:rsidRDefault="00AE192F" w:rsidP="00C543C6">
            <w:pPr>
              <w:jc w:val="center"/>
              <w:rPr>
                <w:sz w:val="16"/>
                <w:szCs w:val="16"/>
              </w:rPr>
            </w:pPr>
            <w:r>
              <w:rPr>
                <w:sz w:val="16"/>
                <w:szCs w:val="16"/>
              </w:rPr>
              <w:t>X</w:t>
            </w:r>
          </w:p>
        </w:tc>
        <w:tc>
          <w:tcPr>
            <w:tcW w:w="1521" w:type="dxa"/>
          </w:tcPr>
          <w:p w14:paraId="346083C8" w14:textId="77777777" w:rsidR="0055552D" w:rsidRPr="00C543C6" w:rsidRDefault="0055552D" w:rsidP="00C543C6">
            <w:pPr>
              <w:jc w:val="center"/>
              <w:rPr>
                <w:sz w:val="16"/>
                <w:szCs w:val="16"/>
              </w:rPr>
            </w:pPr>
          </w:p>
        </w:tc>
        <w:tc>
          <w:tcPr>
            <w:tcW w:w="1489" w:type="dxa"/>
          </w:tcPr>
          <w:p w14:paraId="75AC5988" w14:textId="77777777" w:rsidR="0055552D" w:rsidRPr="00C543C6" w:rsidRDefault="0055552D" w:rsidP="00C543C6">
            <w:pPr>
              <w:jc w:val="center"/>
              <w:rPr>
                <w:sz w:val="16"/>
                <w:szCs w:val="16"/>
              </w:rPr>
            </w:pPr>
          </w:p>
        </w:tc>
        <w:tc>
          <w:tcPr>
            <w:tcW w:w="1476" w:type="dxa"/>
          </w:tcPr>
          <w:p w14:paraId="6FF3BA5A" w14:textId="77777777" w:rsidR="0055552D" w:rsidRPr="00C543C6" w:rsidRDefault="0055552D" w:rsidP="00C543C6">
            <w:pPr>
              <w:jc w:val="center"/>
              <w:rPr>
                <w:sz w:val="16"/>
                <w:szCs w:val="16"/>
              </w:rPr>
            </w:pPr>
          </w:p>
        </w:tc>
      </w:tr>
      <w:tr w:rsidR="0055552D" w:rsidRPr="00C543C6" w14:paraId="10C2905C" w14:textId="77777777" w:rsidTr="00621452">
        <w:trPr>
          <w:trHeight w:val="240"/>
        </w:trPr>
        <w:tc>
          <w:tcPr>
            <w:tcW w:w="3256" w:type="dxa"/>
          </w:tcPr>
          <w:p w14:paraId="69588FDA" w14:textId="77BB4888" w:rsidR="0055552D" w:rsidRPr="0055552D" w:rsidRDefault="0055552D" w:rsidP="0055552D">
            <w:pPr>
              <w:pStyle w:val="Lijstalinea"/>
              <w:numPr>
                <w:ilvl w:val="0"/>
                <w:numId w:val="21"/>
              </w:numPr>
              <w:rPr>
                <w:sz w:val="16"/>
                <w:szCs w:val="16"/>
              </w:rPr>
            </w:pPr>
            <w:r>
              <w:rPr>
                <w:sz w:val="16"/>
                <w:szCs w:val="16"/>
              </w:rPr>
              <w:t>Profilering Een ikc gids / website</w:t>
            </w:r>
          </w:p>
        </w:tc>
        <w:tc>
          <w:tcPr>
            <w:tcW w:w="1503" w:type="dxa"/>
          </w:tcPr>
          <w:p w14:paraId="05939124" w14:textId="77777777" w:rsidR="0055552D" w:rsidRPr="00C543C6" w:rsidRDefault="0055552D" w:rsidP="00C543C6">
            <w:pPr>
              <w:jc w:val="center"/>
              <w:rPr>
                <w:sz w:val="16"/>
                <w:szCs w:val="16"/>
              </w:rPr>
            </w:pPr>
          </w:p>
        </w:tc>
        <w:tc>
          <w:tcPr>
            <w:tcW w:w="1240" w:type="dxa"/>
          </w:tcPr>
          <w:p w14:paraId="0933B79F" w14:textId="77777777" w:rsidR="0055552D" w:rsidRPr="00C543C6" w:rsidRDefault="0055552D" w:rsidP="00C543C6">
            <w:pPr>
              <w:jc w:val="center"/>
              <w:rPr>
                <w:sz w:val="16"/>
                <w:szCs w:val="16"/>
              </w:rPr>
            </w:pPr>
          </w:p>
        </w:tc>
        <w:tc>
          <w:tcPr>
            <w:tcW w:w="1362" w:type="dxa"/>
          </w:tcPr>
          <w:p w14:paraId="20180251" w14:textId="77777777" w:rsidR="0055552D" w:rsidRPr="00C543C6" w:rsidRDefault="0055552D" w:rsidP="00C543C6">
            <w:pPr>
              <w:jc w:val="center"/>
              <w:rPr>
                <w:sz w:val="16"/>
                <w:szCs w:val="16"/>
              </w:rPr>
            </w:pPr>
          </w:p>
        </w:tc>
        <w:tc>
          <w:tcPr>
            <w:tcW w:w="1618" w:type="dxa"/>
          </w:tcPr>
          <w:p w14:paraId="541D8FB4" w14:textId="77777777" w:rsidR="0055552D" w:rsidRPr="00C543C6" w:rsidRDefault="0055552D" w:rsidP="00C543C6">
            <w:pPr>
              <w:jc w:val="center"/>
              <w:rPr>
                <w:sz w:val="16"/>
                <w:szCs w:val="16"/>
              </w:rPr>
            </w:pPr>
          </w:p>
        </w:tc>
        <w:tc>
          <w:tcPr>
            <w:tcW w:w="1321" w:type="dxa"/>
          </w:tcPr>
          <w:p w14:paraId="0D1EC1AA" w14:textId="77777777" w:rsidR="0055552D" w:rsidRPr="00C543C6" w:rsidRDefault="0055552D" w:rsidP="00C543C6">
            <w:pPr>
              <w:jc w:val="center"/>
              <w:rPr>
                <w:sz w:val="16"/>
                <w:szCs w:val="16"/>
              </w:rPr>
            </w:pPr>
          </w:p>
        </w:tc>
        <w:tc>
          <w:tcPr>
            <w:tcW w:w="1521" w:type="dxa"/>
          </w:tcPr>
          <w:p w14:paraId="6FF83EFE" w14:textId="77777777" w:rsidR="0055552D" w:rsidRPr="00C543C6" w:rsidRDefault="0055552D" w:rsidP="00C543C6">
            <w:pPr>
              <w:jc w:val="center"/>
              <w:rPr>
                <w:sz w:val="16"/>
                <w:szCs w:val="16"/>
              </w:rPr>
            </w:pPr>
          </w:p>
        </w:tc>
        <w:tc>
          <w:tcPr>
            <w:tcW w:w="1489" w:type="dxa"/>
          </w:tcPr>
          <w:p w14:paraId="219584DF" w14:textId="6EC40735" w:rsidR="0055552D" w:rsidRPr="00C543C6" w:rsidRDefault="00AE192F" w:rsidP="00C543C6">
            <w:pPr>
              <w:jc w:val="center"/>
              <w:rPr>
                <w:sz w:val="16"/>
                <w:szCs w:val="16"/>
              </w:rPr>
            </w:pPr>
            <w:r>
              <w:rPr>
                <w:sz w:val="16"/>
                <w:szCs w:val="16"/>
              </w:rPr>
              <w:t>X</w:t>
            </w:r>
          </w:p>
        </w:tc>
        <w:tc>
          <w:tcPr>
            <w:tcW w:w="1476" w:type="dxa"/>
          </w:tcPr>
          <w:p w14:paraId="00171663" w14:textId="77777777" w:rsidR="0055552D" w:rsidRPr="00C543C6" w:rsidRDefault="0055552D" w:rsidP="00C543C6">
            <w:pPr>
              <w:jc w:val="center"/>
              <w:rPr>
                <w:sz w:val="16"/>
                <w:szCs w:val="16"/>
              </w:rPr>
            </w:pPr>
          </w:p>
        </w:tc>
      </w:tr>
      <w:tr w:rsidR="0055552D" w:rsidRPr="00C543C6" w14:paraId="78A81166" w14:textId="77777777" w:rsidTr="00621452">
        <w:trPr>
          <w:trHeight w:val="240"/>
        </w:trPr>
        <w:tc>
          <w:tcPr>
            <w:tcW w:w="3256" w:type="dxa"/>
          </w:tcPr>
          <w:p w14:paraId="4750E388" w14:textId="6981CFF8" w:rsidR="0055552D" w:rsidRPr="0055552D" w:rsidRDefault="0055552D" w:rsidP="0055552D">
            <w:pPr>
              <w:pStyle w:val="Lijstalinea"/>
              <w:numPr>
                <w:ilvl w:val="0"/>
                <w:numId w:val="21"/>
              </w:numPr>
              <w:rPr>
                <w:sz w:val="16"/>
                <w:szCs w:val="16"/>
              </w:rPr>
            </w:pPr>
            <w:r>
              <w:rPr>
                <w:sz w:val="16"/>
                <w:szCs w:val="16"/>
              </w:rPr>
              <w:t>Financieel plan</w:t>
            </w:r>
          </w:p>
        </w:tc>
        <w:tc>
          <w:tcPr>
            <w:tcW w:w="1503" w:type="dxa"/>
          </w:tcPr>
          <w:p w14:paraId="0535ACDB" w14:textId="77777777" w:rsidR="0055552D" w:rsidRPr="00C543C6" w:rsidRDefault="0055552D" w:rsidP="00C543C6">
            <w:pPr>
              <w:jc w:val="center"/>
              <w:rPr>
                <w:sz w:val="16"/>
                <w:szCs w:val="16"/>
              </w:rPr>
            </w:pPr>
          </w:p>
        </w:tc>
        <w:tc>
          <w:tcPr>
            <w:tcW w:w="1240" w:type="dxa"/>
          </w:tcPr>
          <w:p w14:paraId="7734F5DE" w14:textId="77777777" w:rsidR="0055552D" w:rsidRPr="00C543C6" w:rsidRDefault="0055552D" w:rsidP="00C543C6">
            <w:pPr>
              <w:jc w:val="center"/>
              <w:rPr>
                <w:sz w:val="16"/>
                <w:szCs w:val="16"/>
              </w:rPr>
            </w:pPr>
          </w:p>
        </w:tc>
        <w:tc>
          <w:tcPr>
            <w:tcW w:w="1362" w:type="dxa"/>
          </w:tcPr>
          <w:p w14:paraId="45C93B36" w14:textId="77777777" w:rsidR="0055552D" w:rsidRPr="00C543C6" w:rsidRDefault="0055552D" w:rsidP="00C543C6">
            <w:pPr>
              <w:jc w:val="center"/>
              <w:rPr>
                <w:sz w:val="16"/>
                <w:szCs w:val="16"/>
              </w:rPr>
            </w:pPr>
          </w:p>
        </w:tc>
        <w:tc>
          <w:tcPr>
            <w:tcW w:w="1618" w:type="dxa"/>
          </w:tcPr>
          <w:p w14:paraId="53F1604E" w14:textId="77777777" w:rsidR="0055552D" w:rsidRPr="00C543C6" w:rsidRDefault="0055552D" w:rsidP="00C543C6">
            <w:pPr>
              <w:jc w:val="center"/>
              <w:rPr>
                <w:sz w:val="16"/>
                <w:szCs w:val="16"/>
              </w:rPr>
            </w:pPr>
          </w:p>
        </w:tc>
        <w:tc>
          <w:tcPr>
            <w:tcW w:w="1321" w:type="dxa"/>
          </w:tcPr>
          <w:p w14:paraId="6E087A6F" w14:textId="77777777" w:rsidR="0055552D" w:rsidRPr="00C543C6" w:rsidRDefault="0055552D" w:rsidP="00C543C6">
            <w:pPr>
              <w:jc w:val="center"/>
              <w:rPr>
                <w:sz w:val="16"/>
                <w:szCs w:val="16"/>
              </w:rPr>
            </w:pPr>
          </w:p>
        </w:tc>
        <w:tc>
          <w:tcPr>
            <w:tcW w:w="1521" w:type="dxa"/>
          </w:tcPr>
          <w:p w14:paraId="564DD5F4" w14:textId="77777777" w:rsidR="0055552D" w:rsidRPr="00C543C6" w:rsidRDefault="0055552D" w:rsidP="00C543C6">
            <w:pPr>
              <w:jc w:val="center"/>
              <w:rPr>
                <w:sz w:val="16"/>
                <w:szCs w:val="16"/>
              </w:rPr>
            </w:pPr>
          </w:p>
        </w:tc>
        <w:tc>
          <w:tcPr>
            <w:tcW w:w="1489" w:type="dxa"/>
          </w:tcPr>
          <w:p w14:paraId="0315E58F" w14:textId="77777777" w:rsidR="0055552D" w:rsidRPr="00C543C6" w:rsidRDefault="0055552D" w:rsidP="00C543C6">
            <w:pPr>
              <w:jc w:val="center"/>
              <w:rPr>
                <w:sz w:val="16"/>
                <w:szCs w:val="16"/>
              </w:rPr>
            </w:pPr>
          </w:p>
        </w:tc>
        <w:tc>
          <w:tcPr>
            <w:tcW w:w="1476" w:type="dxa"/>
          </w:tcPr>
          <w:p w14:paraId="7A145259" w14:textId="04015468" w:rsidR="0055552D" w:rsidRPr="00C543C6" w:rsidRDefault="00AE192F" w:rsidP="00C543C6">
            <w:pPr>
              <w:jc w:val="center"/>
              <w:rPr>
                <w:sz w:val="16"/>
                <w:szCs w:val="16"/>
              </w:rPr>
            </w:pPr>
            <w:r>
              <w:rPr>
                <w:sz w:val="16"/>
                <w:szCs w:val="16"/>
              </w:rPr>
              <w:t>X</w:t>
            </w:r>
          </w:p>
        </w:tc>
      </w:tr>
      <w:tr w:rsidR="0055552D" w:rsidRPr="00C543C6" w14:paraId="1E3B074E" w14:textId="77777777" w:rsidTr="00621452">
        <w:trPr>
          <w:trHeight w:val="240"/>
        </w:trPr>
        <w:tc>
          <w:tcPr>
            <w:tcW w:w="3256" w:type="dxa"/>
          </w:tcPr>
          <w:p w14:paraId="1E67C0FB" w14:textId="4467D3D8" w:rsidR="0055552D" w:rsidRDefault="0055552D" w:rsidP="0055552D">
            <w:pPr>
              <w:pStyle w:val="Lijstalinea"/>
              <w:numPr>
                <w:ilvl w:val="0"/>
                <w:numId w:val="21"/>
              </w:numPr>
              <w:rPr>
                <w:sz w:val="16"/>
                <w:szCs w:val="16"/>
              </w:rPr>
            </w:pPr>
            <w:r>
              <w:rPr>
                <w:sz w:val="16"/>
                <w:szCs w:val="16"/>
              </w:rPr>
              <w:t>SWOT maken</w:t>
            </w:r>
          </w:p>
        </w:tc>
        <w:tc>
          <w:tcPr>
            <w:tcW w:w="1503" w:type="dxa"/>
          </w:tcPr>
          <w:p w14:paraId="0D63135C" w14:textId="77777777" w:rsidR="0055552D" w:rsidRPr="00C543C6" w:rsidRDefault="0055552D" w:rsidP="00C543C6">
            <w:pPr>
              <w:jc w:val="center"/>
              <w:rPr>
                <w:sz w:val="16"/>
                <w:szCs w:val="16"/>
              </w:rPr>
            </w:pPr>
          </w:p>
        </w:tc>
        <w:tc>
          <w:tcPr>
            <w:tcW w:w="1240" w:type="dxa"/>
          </w:tcPr>
          <w:p w14:paraId="2CEA706A" w14:textId="77777777" w:rsidR="0055552D" w:rsidRPr="00C543C6" w:rsidRDefault="0055552D" w:rsidP="00C543C6">
            <w:pPr>
              <w:jc w:val="center"/>
              <w:rPr>
                <w:sz w:val="16"/>
                <w:szCs w:val="16"/>
              </w:rPr>
            </w:pPr>
          </w:p>
        </w:tc>
        <w:tc>
          <w:tcPr>
            <w:tcW w:w="1362" w:type="dxa"/>
          </w:tcPr>
          <w:p w14:paraId="38E74AA1" w14:textId="18DE8D45" w:rsidR="0055552D" w:rsidRPr="00C543C6" w:rsidRDefault="004D50B8" w:rsidP="00C543C6">
            <w:pPr>
              <w:jc w:val="center"/>
              <w:rPr>
                <w:sz w:val="16"/>
                <w:szCs w:val="16"/>
              </w:rPr>
            </w:pPr>
            <w:r>
              <w:rPr>
                <w:sz w:val="16"/>
                <w:szCs w:val="16"/>
              </w:rPr>
              <w:t>X</w:t>
            </w:r>
          </w:p>
        </w:tc>
        <w:tc>
          <w:tcPr>
            <w:tcW w:w="1618" w:type="dxa"/>
          </w:tcPr>
          <w:p w14:paraId="1C26DE34" w14:textId="77777777" w:rsidR="0055552D" w:rsidRPr="00C543C6" w:rsidRDefault="0055552D" w:rsidP="00C543C6">
            <w:pPr>
              <w:jc w:val="center"/>
              <w:rPr>
                <w:sz w:val="16"/>
                <w:szCs w:val="16"/>
              </w:rPr>
            </w:pPr>
          </w:p>
        </w:tc>
        <w:tc>
          <w:tcPr>
            <w:tcW w:w="1321" w:type="dxa"/>
          </w:tcPr>
          <w:p w14:paraId="1A2730F5" w14:textId="77777777" w:rsidR="0055552D" w:rsidRPr="00C543C6" w:rsidRDefault="0055552D" w:rsidP="00C543C6">
            <w:pPr>
              <w:jc w:val="center"/>
              <w:rPr>
                <w:sz w:val="16"/>
                <w:szCs w:val="16"/>
              </w:rPr>
            </w:pPr>
          </w:p>
        </w:tc>
        <w:tc>
          <w:tcPr>
            <w:tcW w:w="1521" w:type="dxa"/>
          </w:tcPr>
          <w:p w14:paraId="6C8DE617" w14:textId="77777777" w:rsidR="0055552D" w:rsidRPr="00C543C6" w:rsidRDefault="0055552D" w:rsidP="00C543C6">
            <w:pPr>
              <w:jc w:val="center"/>
              <w:rPr>
                <w:sz w:val="16"/>
                <w:szCs w:val="16"/>
              </w:rPr>
            </w:pPr>
          </w:p>
        </w:tc>
        <w:tc>
          <w:tcPr>
            <w:tcW w:w="1489" w:type="dxa"/>
          </w:tcPr>
          <w:p w14:paraId="1AC0FE50" w14:textId="77777777" w:rsidR="0055552D" w:rsidRPr="00C543C6" w:rsidRDefault="0055552D" w:rsidP="00C543C6">
            <w:pPr>
              <w:jc w:val="center"/>
              <w:rPr>
                <w:sz w:val="16"/>
                <w:szCs w:val="16"/>
              </w:rPr>
            </w:pPr>
          </w:p>
        </w:tc>
        <w:tc>
          <w:tcPr>
            <w:tcW w:w="1476" w:type="dxa"/>
          </w:tcPr>
          <w:p w14:paraId="78E90393" w14:textId="77777777" w:rsidR="0055552D" w:rsidRPr="00C543C6" w:rsidRDefault="0055552D" w:rsidP="00C543C6">
            <w:pPr>
              <w:jc w:val="center"/>
              <w:rPr>
                <w:sz w:val="16"/>
                <w:szCs w:val="16"/>
              </w:rPr>
            </w:pPr>
          </w:p>
        </w:tc>
      </w:tr>
      <w:tr w:rsidR="0055552D" w:rsidRPr="00C543C6" w14:paraId="382B3EAD" w14:textId="77777777" w:rsidTr="00621452">
        <w:trPr>
          <w:trHeight w:val="240"/>
        </w:trPr>
        <w:tc>
          <w:tcPr>
            <w:tcW w:w="3256" w:type="dxa"/>
          </w:tcPr>
          <w:p w14:paraId="412F78E8" w14:textId="68E6ECF8" w:rsidR="0055552D" w:rsidRDefault="0055552D" w:rsidP="0055552D">
            <w:pPr>
              <w:pStyle w:val="Lijstalinea"/>
              <w:numPr>
                <w:ilvl w:val="0"/>
                <w:numId w:val="21"/>
              </w:numPr>
              <w:rPr>
                <w:sz w:val="16"/>
                <w:szCs w:val="16"/>
              </w:rPr>
            </w:pPr>
            <w:r>
              <w:rPr>
                <w:sz w:val="16"/>
                <w:szCs w:val="16"/>
              </w:rPr>
              <w:t>NSA</w:t>
            </w:r>
            <w:r w:rsidR="004D50B8">
              <w:rPr>
                <w:sz w:val="16"/>
                <w:szCs w:val="16"/>
              </w:rPr>
              <w:t xml:space="preserve"> integreren met opvang</w:t>
            </w:r>
          </w:p>
        </w:tc>
        <w:tc>
          <w:tcPr>
            <w:tcW w:w="1503" w:type="dxa"/>
          </w:tcPr>
          <w:p w14:paraId="553E35D2" w14:textId="77777777" w:rsidR="0055552D" w:rsidRPr="00C543C6" w:rsidRDefault="0055552D" w:rsidP="00C543C6">
            <w:pPr>
              <w:jc w:val="center"/>
              <w:rPr>
                <w:sz w:val="16"/>
                <w:szCs w:val="16"/>
              </w:rPr>
            </w:pPr>
          </w:p>
        </w:tc>
        <w:tc>
          <w:tcPr>
            <w:tcW w:w="1240" w:type="dxa"/>
          </w:tcPr>
          <w:p w14:paraId="4EA39573" w14:textId="77777777" w:rsidR="0055552D" w:rsidRPr="00C543C6" w:rsidRDefault="0055552D" w:rsidP="00C543C6">
            <w:pPr>
              <w:jc w:val="center"/>
              <w:rPr>
                <w:sz w:val="16"/>
                <w:szCs w:val="16"/>
              </w:rPr>
            </w:pPr>
          </w:p>
        </w:tc>
        <w:tc>
          <w:tcPr>
            <w:tcW w:w="1362" w:type="dxa"/>
          </w:tcPr>
          <w:p w14:paraId="74A946A6" w14:textId="68643F8D" w:rsidR="0055552D" w:rsidRPr="00C543C6" w:rsidRDefault="004D50B8" w:rsidP="00C543C6">
            <w:pPr>
              <w:jc w:val="center"/>
              <w:rPr>
                <w:sz w:val="16"/>
                <w:szCs w:val="16"/>
              </w:rPr>
            </w:pPr>
            <w:r>
              <w:rPr>
                <w:sz w:val="16"/>
                <w:szCs w:val="16"/>
              </w:rPr>
              <w:t>X</w:t>
            </w:r>
          </w:p>
        </w:tc>
        <w:tc>
          <w:tcPr>
            <w:tcW w:w="1618" w:type="dxa"/>
          </w:tcPr>
          <w:p w14:paraId="1D084166" w14:textId="77777777" w:rsidR="0055552D" w:rsidRPr="00C543C6" w:rsidRDefault="0055552D" w:rsidP="00C543C6">
            <w:pPr>
              <w:jc w:val="center"/>
              <w:rPr>
                <w:sz w:val="16"/>
                <w:szCs w:val="16"/>
              </w:rPr>
            </w:pPr>
          </w:p>
        </w:tc>
        <w:tc>
          <w:tcPr>
            <w:tcW w:w="1321" w:type="dxa"/>
          </w:tcPr>
          <w:p w14:paraId="60C19987" w14:textId="77777777" w:rsidR="0055552D" w:rsidRPr="00C543C6" w:rsidRDefault="0055552D" w:rsidP="00C543C6">
            <w:pPr>
              <w:jc w:val="center"/>
              <w:rPr>
                <w:sz w:val="16"/>
                <w:szCs w:val="16"/>
              </w:rPr>
            </w:pPr>
          </w:p>
        </w:tc>
        <w:tc>
          <w:tcPr>
            <w:tcW w:w="1521" w:type="dxa"/>
          </w:tcPr>
          <w:p w14:paraId="7E2BC813" w14:textId="77777777" w:rsidR="0055552D" w:rsidRPr="00C543C6" w:rsidRDefault="0055552D" w:rsidP="00C543C6">
            <w:pPr>
              <w:jc w:val="center"/>
              <w:rPr>
                <w:sz w:val="16"/>
                <w:szCs w:val="16"/>
              </w:rPr>
            </w:pPr>
          </w:p>
        </w:tc>
        <w:tc>
          <w:tcPr>
            <w:tcW w:w="1489" w:type="dxa"/>
          </w:tcPr>
          <w:p w14:paraId="70A780A7" w14:textId="77777777" w:rsidR="0055552D" w:rsidRPr="00C543C6" w:rsidRDefault="0055552D" w:rsidP="00C543C6">
            <w:pPr>
              <w:jc w:val="center"/>
              <w:rPr>
                <w:sz w:val="16"/>
                <w:szCs w:val="16"/>
              </w:rPr>
            </w:pPr>
          </w:p>
        </w:tc>
        <w:tc>
          <w:tcPr>
            <w:tcW w:w="1476" w:type="dxa"/>
          </w:tcPr>
          <w:p w14:paraId="64FF7B54" w14:textId="77777777" w:rsidR="0055552D" w:rsidRPr="00C543C6" w:rsidRDefault="0055552D" w:rsidP="00C543C6">
            <w:pPr>
              <w:jc w:val="center"/>
              <w:rPr>
                <w:sz w:val="16"/>
                <w:szCs w:val="16"/>
              </w:rPr>
            </w:pPr>
          </w:p>
        </w:tc>
      </w:tr>
      <w:tr w:rsidR="0055552D" w:rsidRPr="00C543C6" w14:paraId="10A836CC" w14:textId="77777777" w:rsidTr="00621452">
        <w:trPr>
          <w:trHeight w:val="240"/>
        </w:trPr>
        <w:tc>
          <w:tcPr>
            <w:tcW w:w="3256" w:type="dxa"/>
          </w:tcPr>
          <w:p w14:paraId="27ED7D5E" w14:textId="5BB707AD" w:rsidR="0055552D" w:rsidRDefault="004D50B8" w:rsidP="0055552D">
            <w:pPr>
              <w:pStyle w:val="Lijstalinea"/>
              <w:numPr>
                <w:ilvl w:val="0"/>
                <w:numId w:val="21"/>
              </w:numPr>
              <w:rPr>
                <w:sz w:val="16"/>
                <w:szCs w:val="16"/>
              </w:rPr>
            </w:pPr>
            <w:r>
              <w:rPr>
                <w:sz w:val="16"/>
                <w:szCs w:val="16"/>
              </w:rPr>
              <w:t>B</w:t>
            </w:r>
            <w:r w:rsidR="0055552D">
              <w:rPr>
                <w:sz w:val="16"/>
                <w:szCs w:val="16"/>
              </w:rPr>
              <w:t>ewegwijzering</w:t>
            </w:r>
          </w:p>
        </w:tc>
        <w:tc>
          <w:tcPr>
            <w:tcW w:w="1503" w:type="dxa"/>
          </w:tcPr>
          <w:p w14:paraId="5CEF4248" w14:textId="77777777" w:rsidR="0055552D" w:rsidRPr="00C543C6" w:rsidRDefault="0055552D" w:rsidP="00C543C6">
            <w:pPr>
              <w:jc w:val="center"/>
              <w:rPr>
                <w:sz w:val="16"/>
                <w:szCs w:val="16"/>
              </w:rPr>
            </w:pPr>
          </w:p>
        </w:tc>
        <w:tc>
          <w:tcPr>
            <w:tcW w:w="1240" w:type="dxa"/>
          </w:tcPr>
          <w:p w14:paraId="61CEBAC4" w14:textId="77777777" w:rsidR="0055552D" w:rsidRPr="00C543C6" w:rsidRDefault="0055552D" w:rsidP="00C543C6">
            <w:pPr>
              <w:jc w:val="center"/>
              <w:rPr>
                <w:sz w:val="16"/>
                <w:szCs w:val="16"/>
              </w:rPr>
            </w:pPr>
          </w:p>
        </w:tc>
        <w:tc>
          <w:tcPr>
            <w:tcW w:w="1362" w:type="dxa"/>
          </w:tcPr>
          <w:p w14:paraId="52DFDFA6" w14:textId="77777777" w:rsidR="0055552D" w:rsidRPr="00C543C6" w:rsidRDefault="0055552D" w:rsidP="00C543C6">
            <w:pPr>
              <w:jc w:val="center"/>
              <w:rPr>
                <w:sz w:val="16"/>
                <w:szCs w:val="16"/>
              </w:rPr>
            </w:pPr>
          </w:p>
        </w:tc>
        <w:tc>
          <w:tcPr>
            <w:tcW w:w="1618" w:type="dxa"/>
          </w:tcPr>
          <w:p w14:paraId="7193B31A" w14:textId="77777777" w:rsidR="0055552D" w:rsidRPr="00C543C6" w:rsidRDefault="0055552D" w:rsidP="00C543C6">
            <w:pPr>
              <w:jc w:val="center"/>
              <w:rPr>
                <w:sz w:val="16"/>
                <w:szCs w:val="16"/>
              </w:rPr>
            </w:pPr>
          </w:p>
        </w:tc>
        <w:tc>
          <w:tcPr>
            <w:tcW w:w="1321" w:type="dxa"/>
          </w:tcPr>
          <w:p w14:paraId="4A4AD771" w14:textId="77777777" w:rsidR="0055552D" w:rsidRPr="00C543C6" w:rsidRDefault="0055552D" w:rsidP="00C543C6">
            <w:pPr>
              <w:jc w:val="center"/>
              <w:rPr>
                <w:sz w:val="16"/>
                <w:szCs w:val="16"/>
              </w:rPr>
            </w:pPr>
          </w:p>
        </w:tc>
        <w:tc>
          <w:tcPr>
            <w:tcW w:w="1521" w:type="dxa"/>
          </w:tcPr>
          <w:p w14:paraId="3437F294" w14:textId="77777777" w:rsidR="0055552D" w:rsidRPr="00C543C6" w:rsidRDefault="0055552D" w:rsidP="00C543C6">
            <w:pPr>
              <w:jc w:val="center"/>
              <w:rPr>
                <w:sz w:val="16"/>
                <w:szCs w:val="16"/>
              </w:rPr>
            </w:pPr>
          </w:p>
        </w:tc>
        <w:tc>
          <w:tcPr>
            <w:tcW w:w="1489" w:type="dxa"/>
          </w:tcPr>
          <w:p w14:paraId="6161DA26" w14:textId="4DA63DC3" w:rsidR="0055552D" w:rsidRPr="00C543C6" w:rsidRDefault="00AE192F" w:rsidP="00C543C6">
            <w:pPr>
              <w:jc w:val="center"/>
              <w:rPr>
                <w:sz w:val="16"/>
                <w:szCs w:val="16"/>
              </w:rPr>
            </w:pPr>
            <w:r>
              <w:rPr>
                <w:sz w:val="16"/>
                <w:szCs w:val="16"/>
              </w:rPr>
              <w:t>X</w:t>
            </w:r>
          </w:p>
        </w:tc>
        <w:tc>
          <w:tcPr>
            <w:tcW w:w="1476" w:type="dxa"/>
          </w:tcPr>
          <w:p w14:paraId="01FAE177" w14:textId="77777777" w:rsidR="0055552D" w:rsidRPr="00C543C6" w:rsidRDefault="0055552D" w:rsidP="00C543C6">
            <w:pPr>
              <w:jc w:val="center"/>
              <w:rPr>
                <w:sz w:val="16"/>
                <w:szCs w:val="16"/>
              </w:rPr>
            </w:pPr>
          </w:p>
        </w:tc>
      </w:tr>
      <w:tr w:rsidR="0055552D" w:rsidRPr="00C543C6" w14:paraId="47B5C89E" w14:textId="77777777" w:rsidTr="00621452">
        <w:trPr>
          <w:trHeight w:val="240"/>
        </w:trPr>
        <w:tc>
          <w:tcPr>
            <w:tcW w:w="3256" w:type="dxa"/>
          </w:tcPr>
          <w:p w14:paraId="63B01AE2" w14:textId="5BA9A4CB" w:rsidR="0055552D" w:rsidRDefault="0055552D" w:rsidP="0055552D">
            <w:pPr>
              <w:pStyle w:val="Lijstalinea"/>
              <w:numPr>
                <w:ilvl w:val="0"/>
                <w:numId w:val="21"/>
              </w:numPr>
              <w:rPr>
                <w:sz w:val="16"/>
                <w:szCs w:val="16"/>
              </w:rPr>
            </w:pPr>
            <w:r>
              <w:rPr>
                <w:sz w:val="16"/>
                <w:szCs w:val="16"/>
              </w:rPr>
              <w:t xml:space="preserve">aansluiting opvang onderwijs </w:t>
            </w:r>
          </w:p>
        </w:tc>
        <w:tc>
          <w:tcPr>
            <w:tcW w:w="1503" w:type="dxa"/>
          </w:tcPr>
          <w:p w14:paraId="76043540" w14:textId="77777777" w:rsidR="0055552D" w:rsidRPr="00C543C6" w:rsidRDefault="0055552D" w:rsidP="00C543C6">
            <w:pPr>
              <w:jc w:val="center"/>
              <w:rPr>
                <w:sz w:val="16"/>
                <w:szCs w:val="16"/>
              </w:rPr>
            </w:pPr>
          </w:p>
        </w:tc>
        <w:tc>
          <w:tcPr>
            <w:tcW w:w="1240" w:type="dxa"/>
          </w:tcPr>
          <w:p w14:paraId="1A7BE0B2" w14:textId="77777777" w:rsidR="0055552D" w:rsidRPr="00C543C6" w:rsidRDefault="0055552D" w:rsidP="00C543C6">
            <w:pPr>
              <w:jc w:val="center"/>
              <w:rPr>
                <w:sz w:val="16"/>
                <w:szCs w:val="16"/>
              </w:rPr>
            </w:pPr>
          </w:p>
        </w:tc>
        <w:tc>
          <w:tcPr>
            <w:tcW w:w="1362" w:type="dxa"/>
          </w:tcPr>
          <w:p w14:paraId="1D67DDAA" w14:textId="77777777" w:rsidR="0055552D" w:rsidRPr="00C543C6" w:rsidRDefault="0055552D" w:rsidP="00C543C6">
            <w:pPr>
              <w:jc w:val="center"/>
              <w:rPr>
                <w:sz w:val="16"/>
                <w:szCs w:val="16"/>
              </w:rPr>
            </w:pPr>
          </w:p>
        </w:tc>
        <w:tc>
          <w:tcPr>
            <w:tcW w:w="1618" w:type="dxa"/>
          </w:tcPr>
          <w:p w14:paraId="34AF83CC" w14:textId="77777777" w:rsidR="0055552D" w:rsidRPr="00C543C6" w:rsidRDefault="0055552D" w:rsidP="00C543C6">
            <w:pPr>
              <w:jc w:val="center"/>
              <w:rPr>
                <w:sz w:val="16"/>
                <w:szCs w:val="16"/>
              </w:rPr>
            </w:pPr>
          </w:p>
        </w:tc>
        <w:tc>
          <w:tcPr>
            <w:tcW w:w="1321" w:type="dxa"/>
          </w:tcPr>
          <w:p w14:paraId="4C5FF60F" w14:textId="348328BE" w:rsidR="0055552D" w:rsidRPr="00C543C6" w:rsidRDefault="00AE192F" w:rsidP="00C543C6">
            <w:pPr>
              <w:jc w:val="center"/>
              <w:rPr>
                <w:sz w:val="16"/>
                <w:szCs w:val="16"/>
              </w:rPr>
            </w:pPr>
            <w:r>
              <w:rPr>
                <w:sz w:val="16"/>
                <w:szCs w:val="16"/>
              </w:rPr>
              <w:t>X</w:t>
            </w:r>
          </w:p>
        </w:tc>
        <w:tc>
          <w:tcPr>
            <w:tcW w:w="1521" w:type="dxa"/>
          </w:tcPr>
          <w:p w14:paraId="186F8C32" w14:textId="77777777" w:rsidR="0055552D" w:rsidRPr="00C543C6" w:rsidRDefault="0055552D" w:rsidP="00C543C6">
            <w:pPr>
              <w:jc w:val="center"/>
              <w:rPr>
                <w:sz w:val="16"/>
                <w:szCs w:val="16"/>
              </w:rPr>
            </w:pPr>
          </w:p>
        </w:tc>
        <w:tc>
          <w:tcPr>
            <w:tcW w:w="1489" w:type="dxa"/>
          </w:tcPr>
          <w:p w14:paraId="0A621F7A" w14:textId="77777777" w:rsidR="0055552D" w:rsidRPr="00C543C6" w:rsidRDefault="0055552D" w:rsidP="00C543C6">
            <w:pPr>
              <w:jc w:val="center"/>
              <w:rPr>
                <w:sz w:val="16"/>
                <w:szCs w:val="16"/>
              </w:rPr>
            </w:pPr>
          </w:p>
        </w:tc>
        <w:tc>
          <w:tcPr>
            <w:tcW w:w="1476" w:type="dxa"/>
          </w:tcPr>
          <w:p w14:paraId="715E3F78" w14:textId="77777777" w:rsidR="0055552D" w:rsidRPr="00C543C6" w:rsidRDefault="0055552D" w:rsidP="00C543C6">
            <w:pPr>
              <w:jc w:val="center"/>
              <w:rPr>
                <w:sz w:val="16"/>
                <w:szCs w:val="16"/>
              </w:rPr>
            </w:pPr>
          </w:p>
        </w:tc>
      </w:tr>
      <w:tr w:rsidR="0055552D" w:rsidRPr="00C543C6" w14:paraId="53176AC4" w14:textId="77777777" w:rsidTr="00621452">
        <w:trPr>
          <w:trHeight w:val="240"/>
        </w:trPr>
        <w:tc>
          <w:tcPr>
            <w:tcW w:w="3256" w:type="dxa"/>
          </w:tcPr>
          <w:p w14:paraId="5654332A" w14:textId="34145821" w:rsidR="0055552D" w:rsidRDefault="0055552D" w:rsidP="0055552D">
            <w:pPr>
              <w:pStyle w:val="Lijstalinea"/>
              <w:numPr>
                <w:ilvl w:val="0"/>
                <w:numId w:val="21"/>
              </w:numPr>
              <w:rPr>
                <w:sz w:val="16"/>
                <w:szCs w:val="16"/>
              </w:rPr>
            </w:pPr>
            <w:r>
              <w:rPr>
                <w:sz w:val="16"/>
                <w:szCs w:val="16"/>
              </w:rPr>
              <w:t>Unit vorming</w:t>
            </w:r>
          </w:p>
        </w:tc>
        <w:tc>
          <w:tcPr>
            <w:tcW w:w="1503" w:type="dxa"/>
          </w:tcPr>
          <w:p w14:paraId="773BBDED" w14:textId="77777777" w:rsidR="0055552D" w:rsidRPr="00C543C6" w:rsidRDefault="0055552D" w:rsidP="00C543C6">
            <w:pPr>
              <w:jc w:val="center"/>
              <w:rPr>
                <w:sz w:val="16"/>
                <w:szCs w:val="16"/>
              </w:rPr>
            </w:pPr>
          </w:p>
        </w:tc>
        <w:tc>
          <w:tcPr>
            <w:tcW w:w="1240" w:type="dxa"/>
          </w:tcPr>
          <w:p w14:paraId="49F22DF9" w14:textId="77777777" w:rsidR="0055552D" w:rsidRPr="00C543C6" w:rsidRDefault="0055552D" w:rsidP="00C543C6">
            <w:pPr>
              <w:jc w:val="center"/>
              <w:rPr>
                <w:sz w:val="16"/>
                <w:szCs w:val="16"/>
              </w:rPr>
            </w:pPr>
          </w:p>
        </w:tc>
        <w:tc>
          <w:tcPr>
            <w:tcW w:w="1362" w:type="dxa"/>
          </w:tcPr>
          <w:p w14:paraId="6ADA937A" w14:textId="77777777" w:rsidR="0055552D" w:rsidRPr="00C543C6" w:rsidRDefault="0055552D" w:rsidP="00C543C6">
            <w:pPr>
              <w:jc w:val="center"/>
              <w:rPr>
                <w:sz w:val="16"/>
                <w:szCs w:val="16"/>
              </w:rPr>
            </w:pPr>
          </w:p>
        </w:tc>
        <w:tc>
          <w:tcPr>
            <w:tcW w:w="1618" w:type="dxa"/>
          </w:tcPr>
          <w:p w14:paraId="5E58B058" w14:textId="77777777" w:rsidR="0055552D" w:rsidRPr="00C543C6" w:rsidRDefault="0055552D" w:rsidP="00C543C6">
            <w:pPr>
              <w:jc w:val="center"/>
              <w:rPr>
                <w:sz w:val="16"/>
                <w:szCs w:val="16"/>
              </w:rPr>
            </w:pPr>
          </w:p>
        </w:tc>
        <w:tc>
          <w:tcPr>
            <w:tcW w:w="1321" w:type="dxa"/>
          </w:tcPr>
          <w:p w14:paraId="0B721815" w14:textId="77777777" w:rsidR="0055552D" w:rsidRPr="00C543C6" w:rsidRDefault="0055552D" w:rsidP="00C543C6">
            <w:pPr>
              <w:jc w:val="center"/>
              <w:rPr>
                <w:sz w:val="16"/>
                <w:szCs w:val="16"/>
              </w:rPr>
            </w:pPr>
          </w:p>
        </w:tc>
        <w:tc>
          <w:tcPr>
            <w:tcW w:w="1521" w:type="dxa"/>
          </w:tcPr>
          <w:p w14:paraId="331297A0" w14:textId="35CA64DC" w:rsidR="0055552D" w:rsidRPr="00C543C6" w:rsidRDefault="0055552D" w:rsidP="00C543C6">
            <w:pPr>
              <w:jc w:val="center"/>
              <w:rPr>
                <w:sz w:val="16"/>
                <w:szCs w:val="16"/>
              </w:rPr>
            </w:pPr>
            <w:r>
              <w:rPr>
                <w:sz w:val="16"/>
                <w:szCs w:val="16"/>
              </w:rPr>
              <w:t>x</w:t>
            </w:r>
          </w:p>
        </w:tc>
        <w:tc>
          <w:tcPr>
            <w:tcW w:w="1489" w:type="dxa"/>
          </w:tcPr>
          <w:p w14:paraId="6B4F9F3A" w14:textId="77777777" w:rsidR="0055552D" w:rsidRPr="00C543C6" w:rsidRDefault="0055552D" w:rsidP="00C543C6">
            <w:pPr>
              <w:jc w:val="center"/>
              <w:rPr>
                <w:sz w:val="16"/>
                <w:szCs w:val="16"/>
              </w:rPr>
            </w:pPr>
          </w:p>
        </w:tc>
        <w:tc>
          <w:tcPr>
            <w:tcW w:w="1476" w:type="dxa"/>
          </w:tcPr>
          <w:p w14:paraId="689C668F" w14:textId="77777777" w:rsidR="0055552D" w:rsidRPr="00C543C6" w:rsidRDefault="0055552D" w:rsidP="00C543C6">
            <w:pPr>
              <w:jc w:val="center"/>
              <w:rPr>
                <w:sz w:val="16"/>
                <w:szCs w:val="16"/>
              </w:rPr>
            </w:pPr>
          </w:p>
        </w:tc>
      </w:tr>
      <w:tr w:rsidR="0055552D" w:rsidRPr="00C543C6" w14:paraId="183F5D3E" w14:textId="77777777" w:rsidTr="00621452">
        <w:trPr>
          <w:trHeight w:val="240"/>
        </w:trPr>
        <w:tc>
          <w:tcPr>
            <w:tcW w:w="3256" w:type="dxa"/>
          </w:tcPr>
          <w:p w14:paraId="3C796CD3" w14:textId="0700AB2E" w:rsidR="0055552D" w:rsidRDefault="0055552D" w:rsidP="0055552D">
            <w:pPr>
              <w:pStyle w:val="Lijstalinea"/>
              <w:numPr>
                <w:ilvl w:val="0"/>
                <w:numId w:val="21"/>
              </w:numPr>
              <w:rPr>
                <w:sz w:val="16"/>
                <w:szCs w:val="16"/>
              </w:rPr>
            </w:pPr>
            <w:r>
              <w:rPr>
                <w:sz w:val="16"/>
                <w:szCs w:val="16"/>
              </w:rPr>
              <w:t>Aardbeving herstelwerkzaamheden</w:t>
            </w:r>
          </w:p>
        </w:tc>
        <w:tc>
          <w:tcPr>
            <w:tcW w:w="1503" w:type="dxa"/>
          </w:tcPr>
          <w:p w14:paraId="1950B565" w14:textId="77777777" w:rsidR="0055552D" w:rsidRPr="00C543C6" w:rsidRDefault="0055552D" w:rsidP="00C543C6">
            <w:pPr>
              <w:jc w:val="center"/>
              <w:rPr>
                <w:sz w:val="16"/>
                <w:szCs w:val="16"/>
              </w:rPr>
            </w:pPr>
          </w:p>
        </w:tc>
        <w:tc>
          <w:tcPr>
            <w:tcW w:w="1240" w:type="dxa"/>
          </w:tcPr>
          <w:p w14:paraId="484B95E5" w14:textId="77777777" w:rsidR="0055552D" w:rsidRPr="00C543C6" w:rsidRDefault="0055552D" w:rsidP="00C543C6">
            <w:pPr>
              <w:jc w:val="center"/>
              <w:rPr>
                <w:sz w:val="16"/>
                <w:szCs w:val="16"/>
              </w:rPr>
            </w:pPr>
          </w:p>
        </w:tc>
        <w:tc>
          <w:tcPr>
            <w:tcW w:w="1362" w:type="dxa"/>
          </w:tcPr>
          <w:p w14:paraId="16C2407F" w14:textId="77777777" w:rsidR="0055552D" w:rsidRPr="00C543C6" w:rsidRDefault="0055552D" w:rsidP="00C543C6">
            <w:pPr>
              <w:jc w:val="center"/>
              <w:rPr>
                <w:sz w:val="16"/>
                <w:szCs w:val="16"/>
              </w:rPr>
            </w:pPr>
          </w:p>
        </w:tc>
        <w:tc>
          <w:tcPr>
            <w:tcW w:w="1618" w:type="dxa"/>
          </w:tcPr>
          <w:p w14:paraId="3530F47F" w14:textId="77777777" w:rsidR="0055552D" w:rsidRPr="00C543C6" w:rsidRDefault="0055552D" w:rsidP="00C543C6">
            <w:pPr>
              <w:jc w:val="center"/>
              <w:rPr>
                <w:sz w:val="16"/>
                <w:szCs w:val="16"/>
              </w:rPr>
            </w:pPr>
          </w:p>
        </w:tc>
        <w:tc>
          <w:tcPr>
            <w:tcW w:w="1321" w:type="dxa"/>
          </w:tcPr>
          <w:p w14:paraId="322073FE" w14:textId="77777777" w:rsidR="0055552D" w:rsidRPr="00C543C6" w:rsidRDefault="0055552D" w:rsidP="00C543C6">
            <w:pPr>
              <w:jc w:val="center"/>
              <w:rPr>
                <w:sz w:val="16"/>
                <w:szCs w:val="16"/>
              </w:rPr>
            </w:pPr>
          </w:p>
        </w:tc>
        <w:tc>
          <w:tcPr>
            <w:tcW w:w="1521" w:type="dxa"/>
          </w:tcPr>
          <w:p w14:paraId="220EB888" w14:textId="308C1B59" w:rsidR="0055552D" w:rsidRPr="00C543C6" w:rsidRDefault="0055552D" w:rsidP="00C543C6">
            <w:pPr>
              <w:jc w:val="center"/>
              <w:rPr>
                <w:sz w:val="16"/>
                <w:szCs w:val="16"/>
              </w:rPr>
            </w:pPr>
            <w:r>
              <w:rPr>
                <w:sz w:val="16"/>
                <w:szCs w:val="16"/>
              </w:rPr>
              <w:t>x</w:t>
            </w:r>
          </w:p>
        </w:tc>
        <w:tc>
          <w:tcPr>
            <w:tcW w:w="1489" w:type="dxa"/>
          </w:tcPr>
          <w:p w14:paraId="29CA0A68" w14:textId="77777777" w:rsidR="0055552D" w:rsidRPr="00C543C6" w:rsidRDefault="0055552D" w:rsidP="00C543C6">
            <w:pPr>
              <w:jc w:val="center"/>
              <w:rPr>
                <w:sz w:val="16"/>
                <w:szCs w:val="16"/>
              </w:rPr>
            </w:pPr>
          </w:p>
        </w:tc>
        <w:tc>
          <w:tcPr>
            <w:tcW w:w="1476" w:type="dxa"/>
          </w:tcPr>
          <w:p w14:paraId="46FDF8D2" w14:textId="77777777" w:rsidR="0055552D" w:rsidRPr="00C543C6" w:rsidRDefault="0055552D" w:rsidP="00C543C6">
            <w:pPr>
              <w:jc w:val="center"/>
              <w:rPr>
                <w:sz w:val="16"/>
                <w:szCs w:val="16"/>
              </w:rPr>
            </w:pPr>
          </w:p>
        </w:tc>
      </w:tr>
      <w:tr w:rsidR="0055552D" w:rsidRPr="00C543C6" w14:paraId="364DDE78" w14:textId="77777777" w:rsidTr="00621452">
        <w:trPr>
          <w:trHeight w:val="240"/>
        </w:trPr>
        <w:tc>
          <w:tcPr>
            <w:tcW w:w="3256" w:type="dxa"/>
          </w:tcPr>
          <w:p w14:paraId="447B5851" w14:textId="06463FB0" w:rsidR="0055552D" w:rsidRDefault="0055552D" w:rsidP="0055552D">
            <w:pPr>
              <w:pStyle w:val="Lijstalinea"/>
              <w:numPr>
                <w:ilvl w:val="0"/>
                <w:numId w:val="21"/>
              </w:numPr>
              <w:rPr>
                <w:sz w:val="16"/>
                <w:szCs w:val="16"/>
              </w:rPr>
            </w:pPr>
            <w:r>
              <w:rPr>
                <w:sz w:val="16"/>
                <w:szCs w:val="16"/>
              </w:rPr>
              <w:lastRenderedPageBreak/>
              <w:t>Beleidsplannen op elkaar afstemmen</w:t>
            </w:r>
          </w:p>
        </w:tc>
        <w:tc>
          <w:tcPr>
            <w:tcW w:w="1503" w:type="dxa"/>
          </w:tcPr>
          <w:p w14:paraId="4AF7EA8D" w14:textId="77777777" w:rsidR="0055552D" w:rsidRPr="00C543C6" w:rsidRDefault="0055552D" w:rsidP="00C543C6">
            <w:pPr>
              <w:jc w:val="center"/>
              <w:rPr>
                <w:sz w:val="16"/>
                <w:szCs w:val="16"/>
              </w:rPr>
            </w:pPr>
          </w:p>
        </w:tc>
        <w:tc>
          <w:tcPr>
            <w:tcW w:w="1240" w:type="dxa"/>
          </w:tcPr>
          <w:p w14:paraId="23EDF5DF" w14:textId="77777777" w:rsidR="0055552D" w:rsidRPr="00C543C6" w:rsidRDefault="0055552D" w:rsidP="00C543C6">
            <w:pPr>
              <w:jc w:val="center"/>
              <w:rPr>
                <w:sz w:val="16"/>
                <w:szCs w:val="16"/>
              </w:rPr>
            </w:pPr>
          </w:p>
        </w:tc>
        <w:tc>
          <w:tcPr>
            <w:tcW w:w="1362" w:type="dxa"/>
          </w:tcPr>
          <w:p w14:paraId="7AFE2CE5" w14:textId="77777777" w:rsidR="0055552D" w:rsidRPr="00C543C6" w:rsidRDefault="0055552D" w:rsidP="00C543C6">
            <w:pPr>
              <w:jc w:val="center"/>
              <w:rPr>
                <w:sz w:val="16"/>
                <w:szCs w:val="16"/>
              </w:rPr>
            </w:pPr>
          </w:p>
        </w:tc>
        <w:tc>
          <w:tcPr>
            <w:tcW w:w="1618" w:type="dxa"/>
          </w:tcPr>
          <w:p w14:paraId="040D58F0" w14:textId="77777777" w:rsidR="0055552D" w:rsidRPr="00C543C6" w:rsidRDefault="0055552D" w:rsidP="00C543C6">
            <w:pPr>
              <w:jc w:val="center"/>
              <w:rPr>
                <w:sz w:val="16"/>
                <w:szCs w:val="16"/>
              </w:rPr>
            </w:pPr>
          </w:p>
        </w:tc>
        <w:tc>
          <w:tcPr>
            <w:tcW w:w="1321" w:type="dxa"/>
          </w:tcPr>
          <w:p w14:paraId="0F199986" w14:textId="77777777" w:rsidR="0055552D" w:rsidRPr="00C543C6" w:rsidRDefault="0055552D" w:rsidP="00C543C6">
            <w:pPr>
              <w:jc w:val="center"/>
              <w:rPr>
                <w:sz w:val="16"/>
                <w:szCs w:val="16"/>
              </w:rPr>
            </w:pPr>
          </w:p>
        </w:tc>
        <w:tc>
          <w:tcPr>
            <w:tcW w:w="1521" w:type="dxa"/>
          </w:tcPr>
          <w:p w14:paraId="64237535" w14:textId="3FB3C439" w:rsidR="0055552D" w:rsidRPr="00C543C6" w:rsidRDefault="0055552D" w:rsidP="00C543C6">
            <w:pPr>
              <w:jc w:val="center"/>
              <w:rPr>
                <w:sz w:val="16"/>
                <w:szCs w:val="16"/>
              </w:rPr>
            </w:pPr>
            <w:r>
              <w:rPr>
                <w:sz w:val="16"/>
                <w:szCs w:val="16"/>
              </w:rPr>
              <w:t>x</w:t>
            </w:r>
          </w:p>
        </w:tc>
        <w:tc>
          <w:tcPr>
            <w:tcW w:w="1489" w:type="dxa"/>
          </w:tcPr>
          <w:p w14:paraId="3F544FB1" w14:textId="77777777" w:rsidR="0055552D" w:rsidRPr="00C543C6" w:rsidRDefault="0055552D" w:rsidP="00C543C6">
            <w:pPr>
              <w:jc w:val="center"/>
              <w:rPr>
                <w:sz w:val="16"/>
                <w:szCs w:val="16"/>
              </w:rPr>
            </w:pPr>
          </w:p>
        </w:tc>
        <w:tc>
          <w:tcPr>
            <w:tcW w:w="1476" w:type="dxa"/>
          </w:tcPr>
          <w:p w14:paraId="2082002F" w14:textId="77777777" w:rsidR="0055552D" w:rsidRPr="00C543C6" w:rsidRDefault="0055552D" w:rsidP="00C543C6">
            <w:pPr>
              <w:jc w:val="center"/>
              <w:rPr>
                <w:sz w:val="16"/>
                <w:szCs w:val="16"/>
              </w:rPr>
            </w:pPr>
          </w:p>
        </w:tc>
      </w:tr>
      <w:tr w:rsidR="00CB5C91" w:rsidRPr="00C543C6" w14:paraId="0A350698" w14:textId="77777777" w:rsidTr="00621452">
        <w:trPr>
          <w:trHeight w:val="240"/>
        </w:trPr>
        <w:tc>
          <w:tcPr>
            <w:tcW w:w="3256" w:type="dxa"/>
          </w:tcPr>
          <w:p w14:paraId="344978F1" w14:textId="384340DF" w:rsidR="00CB5C91" w:rsidRPr="00CB5C91" w:rsidRDefault="00041013" w:rsidP="00041013">
            <w:pPr>
              <w:pStyle w:val="Lijstalinea"/>
              <w:numPr>
                <w:ilvl w:val="0"/>
                <w:numId w:val="21"/>
              </w:numPr>
              <w:rPr>
                <w:sz w:val="16"/>
                <w:szCs w:val="16"/>
              </w:rPr>
            </w:pPr>
            <w:r>
              <w:rPr>
                <w:sz w:val="16"/>
                <w:szCs w:val="16"/>
              </w:rPr>
              <w:t>Arrangementen uitbouwen</w:t>
            </w:r>
          </w:p>
        </w:tc>
        <w:tc>
          <w:tcPr>
            <w:tcW w:w="1503" w:type="dxa"/>
          </w:tcPr>
          <w:p w14:paraId="01B19670" w14:textId="77777777" w:rsidR="00CB5C91" w:rsidRPr="00C543C6" w:rsidRDefault="00CB5C91" w:rsidP="00C543C6">
            <w:pPr>
              <w:jc w:val="center"/>
              <w:rPr>
                <w:sz w:val="16"/>
                <w:szCs w:val="16"/>
              </w:rPr>
            </w:pPr>
          </w:p>
        </w:tc>
        <w:tc>
          <w:tcPr>
            <w:tcW w:w="1240" w:type="dxa"/>
          </w:tcPr>
          <w:p w14:paraId="14E4F4D9" w14:textId="77777777" w:rsidR="00CB5C91" w:rsidRPr="00C543C6" w:rsidRDefault="00CB5C91" w:rsidP="00C543C6">
            <w:pPr>
              <w:jc w:val="center"/>
              <w:rPr>
                <w:sz w:val="16"/>
                <w:szCs w:val="16"/>
              </w:rPr>
            </w:pPr>
          </w:p>
        </w:tc>
        <w:tc>
          <w:tcPr>
            <w:tcW w:w="1362" w:type="dxa"/>
          </w:tcPr>
          <w:p w14:paraId="2E91D81E" w14:textId="77777777" w:rsidR="00CB5C91" w:rsidRPr="00C543C6" w:rsidRDefault="00CB5C91" w:rsidP="00C543C6">
            <w:pPr>
              <w:jc w:val="center"/>
              <w:rPr>
                <w:sz w:val="16"/>
                <w:szCs w:val="16"/>
              </w:rPr>
            </w:pPr>
          </w:p>
        </w:tc>
        <w:tc>
          <w:tcPr>
            <w:tcW w:w="1618" w:type="dxa"/>
          </w:tcPr>
          <w:p w14:paraId="2C1CB29E" w14:textId="77777777" w:rsidR="00CB5C91" w:rsidRPr="00C543C6" w:rsidRDefault="00CB5C91" w:rsidP="00C543C6">
            <w:pPr>
              <w:jc w:val="center"/>
              <w:rPr>
                <w:sz w:val="16"/>
                <w:szCs w:val="16"/>
              </w:rPr>
            </w:pPr>
          </w:p>
        </w:tc>
        <w:tc>
          <w:tcPr>
            <w:tcW w:w="1321" w:type="dxa"/>
          </w:tcPr>
          <w:p w14:paraId="63FD2852" w14:textId="77777777" w:rsidR="00CB5C91" w:rsidRPr="00C543C6" w:rsidRDefault="00CB5C91" w:rsidP="00C543C6">
            <w:pPr>
              <w:jc w:val="center"/>
              <w:rPr>
                <w:sz w:val="16"/>
                <w:szCs w:val="16"/>
              </w:rPr>
            </w:pPr>
          </w:p>
        </w:tc>
        <w:tc>
          <w:tcPr>
            <w:tcW w:w="1521" w:type="dxa"/>
          </w:tcPr>
          <w:p w14:paraId="0200B23A" w14:textId="071C859B" w:rsidR="00CB5C91" w:rsidRPr="00C543C6" w:rsidRDefault="00041013" w:rsidP="00C543C6">
            <w:pPr>
              <w:jc w:val="center"/>
              <w:rPr>
                <w:sz w:val="16"/>
                <w:szCs w:val="16"/>
              </w:rPr>
            </w:pPr>
            <w:r>
              <w:rPr>
                <w:sz w:val="16"/>
                <w:szCs w:val="16"/>
              </w:rPr>
              <w:t>x</w:t>
            </w:r>
          </w:p>
        </w:tc>
        <w:tc>
          <w:tcPr>
            <w:tcW w:w="1489" w:type="dxa"/>
          </w:tcPr>
          <w:p w14:paraId="6FC205C7" w14:textId="22414FE6" w:rsidR="00CB5C91" w:rsidRPr="00C543C6" w:rsidRDefault="00CB5C91" w:rsidP="00C543C6">
            <w:pPr>
              <w:jc w:val="center"/>
              <w:rPr>
                <w:sz w:val="16"/>
                <w:szCs w:val="16"/>
              </w:rPr>
            </w:pPr>
          </w:p>
        </w:tc>
        <w:tc>
          <w:tcPr>
            <w:tcW w:w="1476" w:type="dxa"/>
          </w:tcPr>
          <w:p w14:paraId="016491AB" w14:textId="77777777" w:rsidR="00CB5C91" w:rsidRPr="00C543C6" w:rsidRDefault="00CB5C91" w:rsidP="00C543C6">
            <w:pPr>
              <w:jc w:val="center"/>
              <w:rPr>
                <w:sz w:val="16"/>
                <w:szCs w:val="16"/>
              </w:rPr>
            </w:pPr>
          </w:p>
        </w:tc>
      </w:tr>
      <w:tr w:rsidR="002027E2" w:rsidRPr="00C543C6" w14:paraId="1957C46A" w14:textId="77777777" w:rsidTr="00621452">
        <w:trPr>
          <w:trHeight w:val="240"/>
        </w:trPr>
        <w:tc>
          <w:tcPr>
            <w:tcW w:w="3256" w:type="dxa"/>
          </w:tcPr>
          <w:p w14:paraId="74DE316C" w14:textId="04E1ECE9" w:rsidR="00395E63" w:rsidRPr="00395E63" w:rsidRDefault="00395E63" w:rsidP="00395E63">
            <w:pPr>
              <w:pStyle w:val="Lijstalinea"/>
              <w:rPr>
                <w:sz w:val="16"/>
                <w:szCs w:val="16"/>
              </w:rPr>
            </w:pPr>
          </w:p>
        </w:tc>
        <w:tc>
          <w:tcPr>
            <w:tcW w:w="1503" w:type="dxa"/>
          </w:tcPr>
          <w:p w14:paraId="0B1AE5D0" w14:textId="77777777" w:rsidR="002027E2" w:rsidRPr="00C543C6" w:rsidRDefault="002027E2" w:rsidP="00C543C6">
            <w:pPr>
              <w:jc w:val="center"/>
              <w:rPr>
                <w:sz w:val="16"/>
                <w:szCs w:val="16"/>
              </w:rPr>
            </w:pPr>
          </w:p>
        </w:tc>
        <w:tc>
          <w:tcPr>
            <w:tcW w:w="1240" w:type="dxa"/>
          </w:tcPr>
          <w:p w14:paraId="21EF0D7E" w14:textId="77777777" w:rsidR="002027E2" w:rsidRPr="00C543C6" w:rsidRDefault="002027E2" w:rsidP="00C543C6">
            <w:pPr>
              <w:jc w:val="center"/>
              <w:rPr>
                <w:sz w:val="16"/>
                <w:szCs w:val="16"/>
              </w:rPr>
            </w:pPr>
          </w:p>
        </w:tc>
        <w:tc>
          <w:tcPr>
            <w:tcW w:w="1362" w:type="dxa"/>
          </w:tcPr>
          <w:p w14:paraId="6AE565B3" w14:textId="77777777" w:rsidR="002027E2" w:rsidRPr="00C543C6" w:rsidRDefault="002027E2" w:rsidP="00C543C6">
            <w:pPr>
              <w:jc w:val="center"/>
              <w:rPr>
                <w:sz w:val="16"/>
                <w:szCs w:val="16"/>
              </w:rPr>
            </w:pPr>
          </w:p>
        </w:tc>
        <w:tc>
          <w:tcPr>
            <w:tcW w:w="1618" w:type="dxa"/>
          </w:tcPr>
          <w:p w14:paraId="7D7B7670" w14:textId="55B4ED48" w:rsidR="002027E2" w:rsidRPr="00C543C6" w:rsidRDefault="002027E2" w:rsidP="00C543C6">
            <w:pPr>
              <w:jc w:val="center"/>
              <w:rPr>
                <w:sz w:val="16"/>
                <w:szCs w:val="16"/>
              </w:rPr>
            </w:pPr>
          </w:p>
        </w:tc>
        <w:tc>
          <w:tcPr>
            <w:tcW w:w="1321" w:type="dxa"/>
          </w:tcPr>
          <w:p w14:paraId="047BB4FB" w14:textId="77777777" w:rsidR="002027E2" w:rsidRPr="00C543C6" w:rsidRDefault="002027E2" w:rsidP="00C543C6">
            <w:pPr>
              <w:jc w:val="center"/>
              <w:rPr>
                <w:sz w:val="16"/>
                <w:szCs w:val="16"/>
              </w:rPr>
            </w:pPr>
          </w:p>
        </w:tc>
        <w:tc>
          <w:tcPr>
            <w:tcW w:w="1521" w:type="dxa"/>
          </w:tcPr>
          <w:p w14:paraId="18DAB244" w14:textId="77777777" w:rsidR="002027E2" w:rsidRDefault="002027E2" w:rsidP="00C543C6">
            <w:pPr>
              <w:jc w:val="center"/>
              <w:rPr>
                <w:sz w:val="16"/>
                <w:szCs w:val="16"/>
              </w:rPr>
            </w:pPr>
          </w:p>
        </w:tc>
        <w:tc>
          <w:tcPr>
            <w:tcW w:w="1489" w:type="dxa"/>
          </w:tcPr>
          <w:p w14:paraId="18F58D35" w14:textId="77777777" w:rsidR="002027E2" w:rsidRPr="00C543C6" w:rsidRDefault="002027E2" w:rsidP="00C543C6">
            <w:pPr>
              <w:jc w:val="center"/>
              <w:rPr>
                <w:sz w:val="16"/>
                <w:szCs w:val="16"/>
              </w:rPr>
            </w:pPr>
          </w:p>
        </w:tc>
        <w:tc>
          <w:tcPr>
            <w:tcW w:w="1476" w:type="dxa"/>
          </w:tcPr>
          <w:p w14:paraId="1F36EE11" w14:textId="77777777" w:rsidR="002027E2" w:rsidRPr="00C543C6" w:rsidRDefault="002027E2" w:rsidP="00C543C6">
            <w:pPr>
              <w:jc w:val="center"/>
              <w:rPr>
                <w:sz w:val="16"/>
                <w:szCs w:val="16"/>
              </w:rPr>
            </w:pPr>
          </w:p>
        </w:tc>
      </w:tr>
      <w:tr w:rsidR="00AE192F" w:rsidRPr="00C543C6" w14:paraId="162E5FB3" w14:textId="77777777" w:rsidTr="00621452">
        <w:trPr>
          <w:trHeight w:val="240"/>
        </w:trPr>
        <w:tc>
          <w:tcPr>
            <w:tcW w:w="3256" w:type="dxa"/>
          </w:tcPr>
          <w:p w14:paraId="2BD3B37D" w14:textId="77777777" w:rsidR="00AE192F" w:rsidRDefault="00AE192F" w:rsidP="002027E2">
            <w:pPr>
              <w:pStyle w:val="Lijstalinea"/>
              <w:rPr>
                <w:sz w:val="16"/>
                <w:szCs w:val="16"/>
              </w:rPr>
            </w:pPr>
          </w:p>
        </w:tc>
        <w:tc>
          <w:tcPr>
            <w:tcW w:w="1503" w:type="dxa"/>
          </w:tcPr>
          <w:p w14:paraId="73999308" w14:textId="0B980DCE" w:rsidR="00AE192F" w:rsidRPr="00C543C6" w:rsidRDefault="00AE192F" w:rsidP="00C543C6">
            <w:pPr>
              <w:jc w:val="center"/>
              <w:rPr>
                <w:sz w:val="16"/>
                <w:szCs w:val="16"/>
              </w:rPr>
            </w:pPr>
            <w:r>
              <w:rPr>
                <w:sz w:val="16"/>
                <w:szCs w:val="16"/>
              </w:rPr>
              <w:t>Invoering</w:t>
            </w:r>
          </w:p>
        </w:tc>
        <w:tc>
          <w:tcPr>
            <w:tcW w:w="1240" w:type="dxa"/>
          </w:tcPr>
          <w:p w14:paraId="65AA84D4" w14:textId="25C3E89F" w:rsidR="00AE192F" w:rsidRPr="00C543C6" w:rsidRDefault="00AE192F" w:rsidP="00C543C6">
            <w:pPr>
              <w:jc w:val="center"/>
              <w:rPr>
                <w:sz w:val="16"/>
                <w:szCs w:val="16"/>
              </w:rPr>
            </w:pPr>
            <w:r>
              <w:rPr>
                <w:sz w:val="16"/>
                <w:szCs w:val="16"/>
              </w:rPr>
              <w:t>Borging</w:t>
            </w:r>
          </w:p>
        </w:tc>
        <w:tc>
          <w:tcPr>
            <w:tcW w:w="1362" w:type="dxa"/>
          </w:tcPr>
          <w:p w14:paraId="420FD01B" w14:textId="77777777" w:rsidR="00AE192F" w:rsidRDefault="00AE192F" w:rsidP="00C543C6">
            <w:pPr>
              <w:jc w:val="center"/>
              <w:rPr>
                <w:sz w:val="16"/>
                <w:szCs w:val="16"/>
              </w:rPr>
            </w:pPr>
            <w:r>
              <w:rPr>
                <w:sz w:val="16"/>
                <w:szCs w:val="16"/>
              </w:rPr>
              <w:t>Domein 1</w:t>
            </w:r>
          </w:p>
          <w:p w14:paraId="59B69AA5" w14:textId="3B91B5AB" w:rsidR="00AE192F" w:rsidRPr="00C543C6" w:rsidRDefault="00AE192F" w:rsidP="00C543C6">
            <w:pPr>
              <w:jc w:val="center"/>
              <w:rPr>
                <w:sz w:val="16"/>
                <w:szCs w:val="16"/>
              </w:rPr>
            </w:pPr>
            <w:r>
              <w:rPr>
                <w:sz w:val="16"/>
                <w:szCs w:val="16"/>
              </w:rPr>
              <w:t>Kwaliteit</w:t>
            </w:r>
          </w:p>
        </w:tc>
        <w:tc>
          <w:tcPr>
            <w:tcW w:w="1618" w:type="dxa"/>
          </w:tcPr>
          <w:p w14:paraId="5FF34779" w14:textId="77777777" w:rsidR="00AE192F" w:rsidRDefault="00AE192F" w:rsidP="00C543C6">
            <w:pPr>
              <w:jc w:val="center"/>
              <w:rPr>
                <w:sz w:val="16"/>
                <w:szCs w:val="16"/>
              </w:rPr>
            </w:pPr>
            <w:r>
              <w:rPr>
                <w:sz w:val="16"/>
                <w:szCs w:val="16"/>
              </w:rPr>
              <w:t>Domein 2</w:t>
            </w:r>
          </w:p>
          <w:p w14:paraId="4D579FC8" w14:textId="1309CB72" w:rsidR="00AE192F" w:rsidRPr="00C543C6" w:rsidRDefault="00AE192F" w:rsidP="00C543C6">
            <w:pPr>
              <w:jc w:val="center"/>
              <w:rPr>
                <w:sz w:val="16"/>
                <w:szCs w:val="16"/>
              </w:rPr>
            </w:pPr>
            <w:r>
              <w:rPr>
                <w:sz w:val="16"/>
                <w:szCs w:val="16"/>
              </w:rPr>
              <w:t>personeelsbeleid</w:t>
            </w:r>
          </w:p>
        </w:tc>
        <w:tc>
          <w:tcPr>
            <w:tcW w:w="1321" w:type="dxa"/>
          </w:tcPr>
          <w:p w14:paraId="79CE89C3" w14:textId="77777777" w:rsidR="00AE192F" w:rsidRDefault="00AE192F" w:rsidP="00C543C6">
            <w:pPr>
              <w:jc w:val="center"/>
              <w:rPr>
                <w:sz w:val="16"/>
                <w:szCs w:val="16"/>
              </w:rPr>
            </w:pPr>
            <w:r>
              <w:rPr>
                <w:sz w:val="16"/>
                <w:szCs w:val="16"/>
              </w:rPr>
              <w:t>Domein 3</w:t>
            </w:r>
          </w:p>
          <w:p w14:paraId="35998E74" w14:textId="0D196DF5" w:rsidR="00AE192F" w:rsidRPr="00C543C6" w:rsidRDefault="00AE192F" w:rsidP="00C543C6">
            <w:pPr>
              <w:jc w:val="center"/>
              <w:rPr>
                <w:sz w:val="16"/>
                <w:szCs w:val="16"/>
              </w:rPr>
            </w:pPr>
            <w:r>
              <w:rPr>
                <w:sz w:val="16"/>
                <w:szCs w:val="16"/>
              </w:rPr>
              <w:t>Pedagogisch klimaat</w:t>
            </w:r>
          </w:p>
        </w:tc>
        <w:tc>
          <w:tcPr>
            <w:tcW w:w="1521" w:type="dxa"/>
          </w:tcPr>
          <w:p w14:paraId="0FF337B8" w14:textId="77777777" w:rsidR="00AE192F" w:rsidRDefault="00AE192F" w:rsidP="00C543C6">
            <w:pPr>
              <w:jc w:val="center"/>
              <w:rPr>
                <w:sz w:val="16"/>
                <w:szCs w:val="16"/>
              </w:rPr>
            </w:pPr>
            <w:r>
              <w:rPr>
                <w:sz w:val="16"/>
                <w:szCs w:val="16"/>
              </w:rPr>
              <w:t>Domein 4</w:t>
            </w:r>
          </w:p>
          <w:p w14:paraId="5EFAC6F7" w14:textId="076611F0" w:rsidR="00AE192F" w:rsidRDefault="00AE192F" w:rsidP="00C543C6">
            <w:pPr>
              <w:jc w:val="center"/>
              <w:rPr>
                <w:sz w:val="16"/>
                <w:szCs w:val="16"/>
              </w:rPr>
            </w:pPr>
            <w:r>
              <w:rPr>
                <w:sz w:val="16"/>
                <w:szCs w:val="16"/>
              </w:rPr>
              <w:t>toekomstgericht</w:t>
            </w:r>
          </w:p>
        </w:tc>
        <w:tc>
          <w:tcPr>
            <w:tcW w:w="1489" w:type="dxa"/>
          </w:tcPr>
          <w:p w14:paraId="71CACF32" w14:textId="77777777" w:rsidR="00AE192F" w:rsidRDefault="00AE192F" w:rsidP="00C543C6">
            <w:pPr>
              <w:jc w:val="center"/>
              <w:rPr>
                <w:sz w:val="16"/>
                <w:szCs w:val="16"/>
              </w:rPr>
            </w:pPr>
            <w:r>
              <w:rPr>
                <w:sz w:val="16"/>
                <w:szCs w:val="16"/>
              </w:rPr>
              <w:t>Domein 5</w:t>
            </w:r>
          </w:p>
          <w:p w14:paraId="55AFCEDE" w14:textId="5F3B1FAE" w:rsidR="00AE192F" w:rsidRPr="00C543C6" w:rsidRDefault="00AE192F" w:rsidP="00C543C6">
            <w:pPr>
              <w:jc w:val="center"/>
              <w:rPr>
                <w:sz w:val="16"/>
                <w:szCs w:val="16"/>
              </w:rPr>
            </w:pPr>
            <w:r>
              <w:rPr>
                <w:sz w:val="16"/>
                <w:szCs w:val="16"/>
              </w:rPr>
              <w:t>Relaties intern / extern</w:t>
            </w:r>
          </w:p>
        </w:tc>
        <w:tc>
          <w:tcPr>
            <w:tcW w:w="1476" w:type="dxa"/>
          </w:tcPr>
          <w:p w14:paraId="197F6557" w14:textId="77777777" w:rsidR="00AE192F" w:rsidRDefault="00AE192F" w:rsidP="00AE192F">
            <w:pPr>
              <w:jc w:val="center"/>
              <w:rPr>
                <w:sz w:val="16"/>
                <w:szCs w:val="16"/>
              </w:rPr>
            </w:pPr>
            <w:r>
              <w:rPr>
                <w:sz w:val="16"/>
                <w:szCs w:val="16"/>
              </w:rPr>
              <w:t>Domein 6</w:t>
            </w:r>
          </w:p>
          <w:p w14:paraId="549FEC05" w14:textId="4D308EF9" w:rsidR="00AE192F" w:rsidRPr="00C543C6" w:rsidRDefault="00AE192F" w:rsidP="00AE192F">
            <w:pPr>
              <w:jc w:val="center"/>
              <w:rPr>
                <w:sz w:val="16"/>
                <w:szCs w:val="16"/>
              </w:rPr>
            </w:pPr>
            <w:r>
              <w:rPr>
                <w:sz w:val="16"/>
                <w:szCs w:val="16"/>
              </w:rPr>
              <w:t>Financiën bedrijfsvoering</w:t>
            </w:r>
          </w:p>
        </w:tc>
      </w:tr>
      <w:tr w:rsidR="00313B13" w:rsidRPr="00C543C6" w14:paraId="7FDED0D8" w14:textId="77777777" w:rsidTr="00621452">
        <w:trPr>
          <w:trHeight w:val="240"/>
        </w:trPr>
        <w:tc>
          <w:tcPr>
            <w:tcW w:w="3256" w:type="dxa"/>
          </w:tcPr>
          <w:p w14:paraId="15FFA7E6" w14:textId="4ED238D0" w:rsidR="00313B13" w:rsidRPr="00621452" w:rsidRDefault="00313B13" w:rsidP="00621452">
            <w:pPr>
              <w:rPr>
                <w:b/>
                <w:color w:val="FF0000"/>
                <w:sz w:val="16"/>
                <w:szCs w:val="16"/>
              </w:rPr>
            </w:pPr>
            <w:r w:rsidRPr="00621452">
              <w:rPr>
                <w:b/>
                <w:sz w:val="16"/>
                <w:szCs w:val="16"/>
              </w:rPr>
              <w:t>Ontwikkelpunten Citer + Jan Ligthart</w:t>
            </w:r>
          </w:p>
        </w:tc>
        <w:tc>
          <w:tcPr>
            <w:tcW w:w="1503" w:type="dxa"/>
          </w:tcPr>
          <w:p w14:paraId="0BD8D642" w14:textId="77777777" w:rsidR="00313B13" w:rsidRPr="00C543C6" w:rsidRDefault="00313B13" w:rsidP="00C543C6">
            <w:pPr>
              <w:jc w:val="center"/>
              <w:rPr>
                <w:sz w:val="16"/>
                <w:szCs w:val="16"/>
              </w:rPr>
            </w:pPr>
          </w:p>
        </w:tc>
        <w:tc>
          <w:tcPr>
            <w:tcW w:w="1240" w:type="dxa"/>
          </w:tcPr>
          <w:p w14:paraId="18A06231" w14:textId="77777777" w:rsidR="00313B13" w:rsidRPr="00C543C6" w:rsidRDefault="00313B13" w:rsidP="00C543C6">
            <w:pPr>
              <w:jc w:val="center"/>
              <w:rPr>
                <w:sz w:val="16"/>
                <w:szCs w:val="16"/>
              </w:rPr>
            </w:pPr>
          </w:p>
        </w:tc>
        <w:tc>
          <w:tcPr>
            <w:tcW w:w="1362" w:type="dxa"/>
          </w:tcPr>
          <w:p w14:paraId="5BE3BED3" w14:textId="77777777" w:rsidR="00313B13" w:rsidRPr="00C543C6" w:rsidRDefault="00313B13" w:rsidP="00C543C6">
            <w:pPr>
              <w:jc w:val="center"/>
              <w:rPr>
                <w:sz w:val="16"/>
                <w:szCs w:val="16"/>
              </w:rPr>
            </w:pPr>
          </w:p>
        </w:tc>
        <w:tc>
          <w:tcPr>
            <w:tcW w:w="1618" w:type="dxa"/>
          </w:tcPr>
          <w:p w14:paraId="4B1C9A5D" w14:textId="77777777" w:rsidR="00313B13" w:rsidRPr="00C543C6" w:rsidRDefault="00313B13" w:rsidP="00C543C6">
            <w:pPr>
              <w:jc w:val="center"/>
              <w:rPr>
                <w:sz w:val="16"/>
                <w:szCs w:val="16"/>
              </w:rPr>
            </w:pPr>
          </w:p>
        </w:tc>
        <w:tc>
          <w:tcPr>
            <w:tcW w:w="1321" w:type="dxa"/>
          </w:tcPr>
          <w:p w14:paraId="235AC957" w14:textId="77777777" w:rsidR="00313B13" w:rsidRPr="00C543C6" w:rsidRDefault="00313B13" w:rsidP="00C543C6">
            <w:pPr>
              <w:jc w:val="center"/>
              <w:rPr>
                <w:sz w:val="16"/>
                <w:szCs w:val="16"/>
              </w:rPr>
            </w:pPr>
          </w:p>
        </w:tc>
        <w:tc>
          <w:tcPr>
            <w:tcW w:w="1521" w:type="dxa"/>
          </w:tcPr>
          <w:p w14:paraId="6CEAC321" w14:textId="77777777" w:rsidR="00313B13" w:rsidRDefault="00313B13" w:rsidP="00C543C6">
            <w:pPr>
              <w:jc w:val="center"/>
              <w:rPr>
                <w:sz w:val="16"/>
                <w:szCs w:val="16"/>
              </w:rPr>
            </w:pPr>
          </w:p>
        </w:tc>
        <w:tc>
          <w:tcPr>
            <w:tcW w:w="1489" w:type="dxa"/>
          </w:tcPr>
          <w:p w14:paraId="054CAF7E" w14:textId="77777777" w:rsidR="00313B13" w:rsidRPr="00C543C6" w:rsidRDefault="00313B13" w:rsidP="00C543C6">
            <w:pPr>
              <w:jc w:val="center"/>
              <w:rPr>
                <w:sz w:val="16"/>
                <w:szCs w:val="16"/>
              </w:rPr>
            </w:pPr>
          </w:p>
        </w:tc>
        <w:tc>
          <w:tcPr>
            <w:tcW w:w="1476" w:type="dxa"/>
          </w:tcPr>
          <w:p w14:paraId="69F53AD4" w14:textId="77777777" w:rsidR="00313B13" w:rsidRPr="00C543C6" w:rsidRDefault="00313B13" w:rsidP="00C543C6">
            <w:pPr>
              <w:jc w:val="center"/>
              <w:rPr>
                <w:sz w:val="16"/>
                <w:szCs w:val="16"/>
              </w:rPr>
            </w:pPr>
          </w:p>
        </w:tc>
      </w:tr>
      <w:tr w:rsidR="00313B13" w:rsidRPr="00C543C6" w14:paraId="741AE15D" w14:textId="77777777" w:rsidTr="00621452">
        <w:trPr>
          <w:trHeight w:val="240"/>
        </w:trPr>
        <w:tc>
          <w:tcPr>
            <w:tcW w:w="3256" w:type="dxa"/>
          </w:tcPr>
          <w:p w14:paraId="32287AC3" w14:textId="431545AD" w:rsidR="00313B13" w:rsidRPr="00621452" w:rsidRDefault="00621452" w:rsidP="00621452">
            <w:pPr>
              <w:rPr>
                <w:sz w:val="16"/>
                <w:szCs w:val="16"/>
              </w:rPr>
            </w:pPr>
            <w:r w:rsidRPr="00621452">
              <w:rPr>
                <w:sz w:val="16"/>
                <w:szCs w:val="16"/>
              </w:rPr>
              <w:t>I</w:t>
            </w:r>
            <w:r w:rsidR="00313B13" w:rsidRPr="00621452">
              <w:rPr>
                <w:sz w:val="16"/>
                <w:szCs w:val="16"/>
              </w:rPr>
              <w:t>nvoeren mijn school.nl</w:t>
            </w:r>
          </w:p>
          <w:p w14:paraId="3AE41115" w14:textId="791CD70D" w:rsidR="00313B13" w:rsidRPr="00313B13" w:rsidRDefault="00313B13" w:rsidP="002027E2">
            <w:pPr>
              <w:pStyle w:val="Lijstalinea"/>
              <w:rPr>
                <w:color w:val="FF0000"/>
                <w:sz w:val="16"/>
                <w:szCs w:val="16"/>
              </w:rPr>
            </w:pPr>
          </w:p>
        </w:tc>
        <w:tc>
          <w:tcPr>
            <w:tcW w:w="1503" w:type="dxa"/>
          </w:tcPr>
          <w:p w14:paraId="5A702307" w14:textId="77777777" w:rsidR="00313B13" w:rsidRPr="00C543C6" w:rsidRDefault="00313B13" w:rsidP="00C543C6">
            <w:pPr>
              <w:jc w:val="center"/>
              <w:rPr>
                <w:sz w:val="16"/>
                <w:szCs w:val="16"/>
              </w:rPr>
            </w:pPr>
          </w:p>
        </w:tc>
        <w:tc>
          <w:tcPr>
            <w:tcW w:w="1240" w:type="dxa"/>
          </w:tcPr>
          <w:p w14:paraId="1AFC9990" w14:textId="77777777" w:rsidR="00313B13" w:rsidRPr="00C543C6" w:rsidRDefault="00313B13" w:rsidP="00C543C6">
            <w:pPr>
              <w:jc w:val="center"/>
              <w:rPr>
                <w:sz w:val="16"/>
                <w:szCs w:val="16"/>
              </w:rPr>
            </w:pPr>
          </w:p>
        </w:tc>
        <w:tc>
          <w:tcPr>
            <w:tcW w:w="1362" w:type="dxa"/>
          </w:tcPr>
          <w:p w14:paraId="679BF0DE" w14:textId="77777777" w:rsidR="00313B13" w:rsidRPr="00C543C6" w:rsidRDefault="00313B13" w:rsidP="00C543C6">
            <w:pPr>
              <w:jc w:val="center"/>
              <w:rPr>
                <w:sz w:val="16"/>
                <w:szCs w:val="16"/>
              </w:rPr>
            </w:pPr>
          </w:p>
        </w:tc>
        <w:tc>
          <w:tcPr>
            <w:tcW w:w="1618" w:type="dxa"/>
          </w:tcPr>
          <w:p w14:paraId="64746065" w14:textId="77777777" w:rsidR="00313B13" w:rsidRPr="00C543C6" w:rsidRDefault="00313B13" w:rsidP="00C543C6">
            <w:pPr>
              <w:jc w:val="center"/>
              <w:rPr>
                <w:sz w:val="16"/>
                <w:szCs w:val="16"/>
              </w:rPr>
            </w:pPr>
          </w:p>
        </w:tc>
        <w:tc>
          <w:tcPr>
            <w:tcW w:w="1321" w:type="dxa"/>
          </w:tcPr>
          <w:p w14:paraId="5FA2E42C" w14:textId="77777777" w:rsidR="00313B13" w:rsidRPr="00C543C6" w:rsidRDefault="00313B13" w:rsidP="00C543C6">
            <w:pPr>
              <w:jc w:val="center"/>
              <w:rPr>
                <w:sz w:val="16"/>
                <w:szCs w:val="16"/>
              </w:rPr>
            </w:pPr>
          </w:p>
        </w:tc>
        <w:tc>
          <w:tcPr>
            <w:tcW w:w="1521" w:type="dxa"/>
          </w:tcPr>
          <w:p w14:paraId="071851E4" w14:textId="77777777" w:rsidR="00313B13" w:rsidRDefault="00313B13" w:rsidP="00C543C6">
            <w:pPr>
              <w:jc w:val="center"/>
              <w:rPr>
                <w:sz w:val="16"/>
                <w:szCs w:val="16"/>
              </w:rPr>
            </w:pPr>
          </w:p>
        </w:tc>
        <w:tc>
          <w:tcPr>
            <w:tcW w:w="1489" w:type="dxa"/>
          </w:tcPr>
          <w:p w14:paraId="4B0A4C81" w14:textId="4685E3C2" w:rsidR="00313B13" w:rsidRPr="00C543C6" w:rsidRDefault="00AE192F" w:rsidP="00C543C6">
            <w:pPr>
              <w:jc w:val="center"/>
              <w:rPr>
                <w:sz w:val="16"/>
                <w:szCs w:val="16"/>
              </w:rPr>
            </w:pPr>
            <w:r>
              <w:rPr>
                <w:sz w:val="16"/>
                <w:szCs w:val="16"/>
              </w:rPr>
              <w:t>X</w:t>
            </w:r>
          </w:p>
        </w:tc>
        <w:tc>
          <w:tcPr>
            <w:tcW w:w="1476" w:type="dxa"/>
          </w:tcPr>
          <w:p w14:paraId="6525BEF0" w14:textId="77777777" w:rsidR="00313B13" w:rsidRPr="00C543C6" w:rsidRDefault="00313B13" w:rsidP="00C543C6">
            <w:pPr>
              <w:jc w:val="center"/>
              <w:rPr>
                <w:sz w:val="16"/>
                <w:szCs w:val="16"/>
              </w:rPr>
            </w:pPr>
          </w:p>
        </w:tc>
      </w:tr>
      <w:tr w:rsidR="00313B13" w:rsidRPr="00C543C6" w14:paraId="3AB2BDE6" w14:textId="77777777" w:rsidTr="00621452">
        <w:trPr>
          <w:trHeight w:val="240"/>
        </w:trPr>
        <w:tc>
          <w:tcPr>
            <w:tcW w:w="3256" w:type="dxa"/>
          </w:tcPr>
          <w:p w14:paraId="2123F057" w14:textId="282F2856" w:rsidR="00313B13" w:rsidRPr="00621452" w:rsidRDefault="00313B13" w:rsidP="00621452">
            <w:pPr>
              <w:rPr>
                <w:sz w:val="16"/>
                <w:szCs w:val="16"/>
              </w:rPr>
            </w:pPr>
            <w:r w:rsidRPr="00621452">
              <w:rPr>
                <w:sz w:val="16"/>
                <w:szCs w:val="16"/>
              </w:rPr>
              <w:t>Afstemmen gesprekkencyclus volgens vast patroon (Mooi)</w:t>
            </w:r>
          </w:p>
        </w:tc>
        <w:tc>
          <w:tcPr>
            <w:tcW w:w="1503" w:type="dxa"/>
          </w:tcPr>
          <w:p w14:paraId="7AC7F28C" w14:textId="77777777" w:rsidR="00313B13" w:rsidRPr="00C543C6" w:rsidRDefault="00313B13" w:rsidP="00C543C6">
            <w:pPr>
              <w:jc w:val="center"/>
              <w:rPr>
                <w:sz w:val="16"/>
                <w:szCs w:val="16"/>
              </w:rPr>
            </w:pPr>
          </w:p>
        </w:tc>
        <w:tc>
          <w:tcPr>
            <w:tcW w:w="1240" w:type="dxa"/>
          </w:tcPr>
          <w:p w14:paraId="63B0E6DC" w14:textId="77777777" w:rsidR="00313B13" w:rsidRPr="00C543C6" w:rsidRDefault="00313B13" w:rsidP="00C543C6">
            <w:pPr>
              <w:jc w:val="center"/>
              <w:rPr>
                <w:sz w:val="16"/>
                <w:szCs w:val="16"/>
              </w:rPr>
            </w:pPr>
          </w:p>
        </w:tc>
        <w:tc>
          <w:tcPr>
            <w:tcW w:w="1362" w:type="dxa"/>
          </w:tcPr>
          <w:p w14:paraId="14956575" w14:textId="77777777" w:rsidR="00313B13" w:rsidRPr="00C543C6" w:rsidRDefault="00313B13" w:rsidP="00C543C6">
            <w:pPr>
              <w:jc w:val="center"/>
              <w:rPr>
                <w:sz w:val="16"/>
                <w:szCs w:val="16"/>
              </w:rPr>
            </w:pPr>
          </w:p>
        </w:tc>
        <w:tc>
          <w:tcPr>
            <w:tcW w:w="1618" w:type="dxa"/>
          </w:tcPr>
          <w:p w14:paraId="426203AF" w14:textId="44E90E5B" w:rsidR="00313B13" w:rsidRPr="00C543C6" w:rsidRDefault="00395E63" w:rsidP="00C543C6">
            <w:pPr>
              <w:jc w:val="center"/>
              <w:rPr>
                <w:sz w:val="16"/>
                <w:szCs w:val="16"/>
              </w:rPr>
            </w:pPr>
            <w:r>
              <w:rPr>
                <w:sz w:val="16"/>
                <w:szCs w:val="16"/>
              </w:rPr>
              <w:t>X</w:t>
            </w:r>
          </w:p>
        </w:tc>
        <w:tc>
          <w:tcPr>
            <w:tcW w:w="1321" w:type="dxa"/>
          </w:tcPr>
          <w:p w14:paraId="453423AB" w14:textId="77777777" w:rsidR="00313B13" w:rsidRPr="00C543C6" w:rsidRDefault="00313B13" w:rsidP="00C543C6">
            <w:pPr>
              <w:jc w:val="center"/>
              <w:rPr>
                <w:sz w:val="16"/>
                <w:szCs w:val="16"/>
              </w:rPr>
            </w:pPr>
          </w:p>
        </w:tc>
        <w:tc>
          <w:tcPr>
            <w:tcW w:w="1521" w:type="dxa"/>
          </w:tcPr>
          <w:p w14:paraId="7C4941D1" w14:textId="77777777" w:rsidR="00313B13" w:rsidRDefault="00313B13" w:rsidP="00C543C6">
            <w:pPr>
              <w:jc w:val="center"/>
              <w:rPr>
                <w:sz w:val="16"/>
                <w:szCs w:val="16"/>
              </w:rPr>
            </w:pPr>
          </w:p>
        </w:tc>
        <w:tc>
          <w:tcPr>
            <w:tcW w:w="1489" w:type="dxa"/>
          </w:tcPr>
          <w:p w14:paraId="216EE1F1" w14:textId="77777777" w:rsidR="00313B13" w:rsidRPr="00C543C6" w:rsidRDefault="00313B13" w:rsidP="00C543C6">
            <w:pPr>
              <w:jc w:val="center"/>
              <w:rPr>
                <w:sz w:val="16"/>
                <w:szCs w:val="16"/>
              </w:rPr>
            </w:pPr>
          </w:p>
        </w:tc>
        <w:tc>
          <w:tcPr>
            <w:tcW w:w="1476" w:type="dxa"/>
          </w:tcPr>
          <w:p w14:paraId="35DEAD7F" w14:textId="77777777" w:rsidR="00313B13" w:rsidRPr="00C543C6" w:rsidRDefault="00313B13" w:rsidP="00C543C6">
            <w:pPr>
              <w:jc w:val="center"/>
              <w:rPr>
                <w:sz w:val="16"/>
                <w:szCs w:val="16"/>
              </w:rPr>
            </w:pPr>
          </w:p>
        </w:tc>
      </w:tr>
      <w:tr w:rsidR="002027E2" w:rsidRPr="00C543C6" w14:paraId="5F7DDC8E" w14:textId="77777777" w:rsidTr="00621452">
        <w:trPr>
          <w:trHeight w:val="240"/>
        </w:trPr>
        <w:tc>
          <w:tcPr>
            <w:tcW w:w="3256" w:type="dxa"/>
          </w:tcPr>
          <w:p w14:paraId="69B5CF9E" w14:textId="56BC92D5" w:rsidR="002027E2" w:rsidRPr="00621452" w:rsidRDefault="002027E2" w:rsidP="00621452">
            <w:pPr>
              <w:rPr>
                <w:b/>
                <w:sz w:val="16"/>
                <w:szCs w:val="16"/>
              </w:rPr>
            </w:pPr>
            <w:r w:rsidRPr="00621452">
              <w:rPr>
                <w:b/>
                <w:sz w:val="16"/>
                <w:szCs w:val="16"/>
              </w:rPr>
              <w:t>Ontwikkelpunten Citer</w:t>
            </w:r>
          </w:p>
        </w:tc>
        <w:tc>
          <w:tcPr>
            <w:tcW w:w="1503" w:type="dxa"/>
          </w:tcPr>
          <w:p w14:paraId="7EEABCEE" w14:textId="77777777" w:rsidR="002027E2" w:rsidRPr="00C543C6" w:rsidRDefault="002027E2" w:rsidP="00C543C6">
            <w:pPr>
              <w:jc w:val="center"/>
              <w:rPr>
                <w:sz w:val="16"/>
                <w:szCs w:val="16"/>
              </w:rPr>
            </w:pPr>
          </w:p>
        </w:tc>
        <w:tc>
          <w:tcPr>
            <w:tcW w:w="1240" w:type="dxa"/>
          </w:tcPr>
          <w:p w14:paraId="0E5F032E" w14:textId="77777777" w:rsidR="002027E2" w:rsidRPr="00C543C6" w:rsidRDefault="002027E2" w:rsidP="00C543C6">
            <w:pPr>
              <w:jc w:val="center"/>
              <w:rPr>
                <w:sz w:val="16"/>
                <w:szCs w:val="16"/>
              </w:rPr>
            </w:pPr>
          </w:p>
        </w:tc>
        <w:tc>
          <w:tcPr>
            <w:tcW w:w="1362" w:type="dxa"/>
          </w:tcPr>
          <w:p w14:paraId="6E09B3FB" w14:textId="77777777" w:rsidR="002027E2" w:rsidRPr="00C543C6" w:rsidRDefault="002027E2" w:rsidP="00C543C6">
            <w:pPr>
              <w:jc w:val="center"/>
              <w:rPr>
                <w:sz w:val="16"/>
                <w:szCs w:val="16"/>
              </w:rPr>
            </w:pPr>
          </w:p>
        </w:tc>
        <w:tc>
          <w:tcPr>
            <w:tcW w:w="1618" w:type="dxa"/>
          </w:tcPr>
          <w:p w14:paraId="054A8DD6" w14:textId="77777777" w:rsidR="002027E2" w:rsidRPr="00C543C6" w:rsidRDefault="002027E2" w:rsidP="00C543C6">
            <w:pPr>
              <w:jc w:val="center"/>
              <w:rPr>
                <w:sz w:val="16"/>
                <w:szCs w:val="16"/>
              </w:rPr>
            </w:pPr>
          </w:p>
        </w:tc>
        <w:tc>
          <w:tcPr>
            <w:tcW w:w="1321" w:type="dxa"/>
          </w:tcPr>
          <w:p w14:paraId="183002B7" w14:textId="77777777" w:rsidR="002027E2" w:rsidRPr="00C543C6" w:rsidRDefault="002027E2" w:rsidP="00C543C6">
            <w:pPr>
              <w:jc w:val="center"/>
              <w:rPr>
                <w:sz w:val="16"/>
                <w:szCs w:val="16"/>
              </w:rPr>
            </w:pPr>
          </w:p>
        </w:tc>
        <w:tc>
          <w:tcPr>
            <w:tcW w:w="1521" w:type="dxa"/>
          </w:tcPr>
          <w:p w14:paraId="04E4F443" w14:textId="77777777" w:rsidR="002027E2" w:rsidRDefault="002027E2" w:rsidP="00C543C6">
            <w:pPr>
              <w:jc w:val="center"/>
              <w:rPr>
                <w:sz w:val="16"/>
                <w:szCs w:val="16"/>
              </w:rPr>
            </w:pPr>
          </w:p>
        </w:tc>
        <w:tc>
          <w:tcPr>
            <w:tcW w:w="1489" w:type="dxa"/>
          </w:tcPr>
          <w:p w14:paraId="5E7B5048" w14:textId="77777777" w:rsidR="002027E2" w:rsidRPr="00C543C6" w:rsidRDefault="002027E2" w:rsidP="00C543C6">
            <w:pPr>
              <w:jc w:val="center"/>
              <w:rPr>
                <w:sz w:val="16"/>
                <w:szCs w:val="16"/>
              </w:rPr>
            </w:pPr>
          </w:p>
        </w:tc>
        <w:tc>
          <w:tcPr>
            <w:tcW w:w="1476" w:type="dxa"/>
          </w:tcPr>
          <w:p w14:paraId="3BC3BEDC" w14:textId="77777777" w:rsidR="002027E2" w:rsidRPr="00C543C6" w:rsidRDefault="002027E2" w:rsidP="00C543C6">
            <w:pPr>
              <w:jc w:val="center"/>
              <w:rPr>
                <w:sz w:val="16"/>
                <w:szCs w:val="16"/>
              </w:rPr>
            </w:pPr>
          </w:p>
        </w:tc>
      </w:tr>
      <w:tr w:rsidR="002027E2" w:rsidRPr="00C543C6" w14:paraId="7E3DE217" w14:textId="77777777" w:rsidTr="00621452">
        <w:trPr>
          <w:trHeight w:val="240"/>
        </w:trPr>
        <w:tc>
          <w:tcPr>
            <w:tcW w:w="3256" w:type="dxa"/>
          </w:tcPr>
          <w:p w14:paraId="0BB376AF" w14:textId="7FEAD8B0" w:rsidR="002027E2" w:rsidRPr="00621452" w:rsidRDefault="002027E2" w:rsidP="00621452">
            <w:pPr>
              <w:rPr>
                <w:sz w:val="16"/>
                <w:szCs w:val="16"/>
              </w:rPr>
            </w:pPr>
            <w:r w:rsidRPr="00621452">
              <w:rPr>
                <w:sz w:val="16"/>
                <w:szCs w:val="16"/>
              </w:rPr>
              <w:t>Invoeren taalmethode</w:t>
            </w:r>
          </w:p>
        </w:tc>
        <w:tc>
          <w:tcPr>
            <w:tcW w:w="1503" w:type="dxa"/>
          </w:tcPr>
          <w:p w14:paraId="7EDCC859" w14:textId="7499ECD4" w:rsidR="002027E2" w:rsidRPr="00C543C6" w:rsidRDefault="00D76395" w:rsidP="00C543C6">
            <w:pPr>
              <w:jc w:val="center"/>
              <w:rPr>
                <w:sz w:val="16"/>
                <w:szCs w:val="16"/>
              </w:rPr>
            </w:pPr>
            <w:r>
              <w:rPr>
                <w:sz w:val="16"/>
                <w:szCs w:val="16"/>
              </w:rPr>
              <w:t>X</w:t>
            </w:r>
          </w:p>
        </w:tc>
        <w:tc>
          <w:tcPr>
            <w:tcW w:w="1240" w:type="dxa"/>
          </w:tcPr>
          <w:p w14:paraId="76FF080C" w14:textId="77777777" w:rsidR="002027E2" w:rsidRPr="00C543C6" w:rsidRDefault="002027E2" w:rsidP="00C543C6">
            <w:pPr>
              <w:jc w:val="center"/>
              <w:rPr>
                <w:sz w:val="16"/>
                <w:szCs w:val="16"/>
              </w:rPr>
            </w:pPr>
          </w:p>
        </w:tc>
        <w:tc>
          <w:tcPr>
            <w:tcW w:w="1362" w:type="dxa"/>
          </w:tcPr>
          <w:p w14:paraId="30E4AF2B" w14:textId="6F87C242" w:rsidR="002027E2" w:rsidRPr="00C543C6" w:rsidRDefault="002027E2" w:rsidP="00C543C6">
            <w:pPr>
              <w:jc w:val="center"/>
              <w:rPr>
                <w:sz w:val="16"/>
                <w:szCs w:val="16"/>
              </w:rPr>
            </w:pPr>
            <w:r>
              <w:rPr>
                <w:sz w:val="16"/>
                <w:szCs w:val="16"/>
              </w:rPr>
              <w:t>x</w:t>
            </w:r>
          </w:p>
        </w:tc>
        <w:tc>
          <w:tcPr>
            <w:tcW w:w="1618" w:type="dxa"/>
          </w:tcPr>
          <w:p w14:paraId="5020D35F" w14:textId="77777777" w:rsidR="002027E2" w:rsidRPr="00C543C6" w:rsidRDefault="002027E2" w:rsidP="00C543C6">
            <w:pPr>
              <w:jc w:val="center"/>
              <w:rPr>
                <w:sz w:val="16"/>
                <w:szCs w:val="16"/>
              </w:rPr>
            </w:pPr>
          </w:p>
        </w:tc>
        <w:tc>
          <w:tcPr>
            <w:tcW w:w="1321" w:type="dxa"/>
          </w:tcPr>
          <w:p w14:paraId="1659B9AF" w14:textId="77777777" w:rsidR="002027E2" w:rsidRPr="00C543C6" w:rsidRDefault="002027E2" w:rsidP="00C543C6">
            <w:pPr>
              <w:jc w:val="center"/>
              <w:rPr>
                <w:sz w:val="16"/>
                <w:szCs w:val="16"/>
              </w:rPr>
            </w:pPr>
          </w:p>
        </w:tc>
        <w:tc>
          <w:tcPr>
            <w:tcW w:w="1521" w:type="dxa"/>
          </w:tcPr>
          <w:p w14:paraId="0B351DB5" w14:textId="77777777" w:rsidR="002027E2" w:rsidRDefault="002027E2" w:rsidP="00C543C6">
            <w:pPr>
              <w:jc w:val="center"/>
              <w:rPr>
                <w:sz w:val="16"/>
                <w:szCs w:val="16"/>
              </w:rPr>
            </w:pPr>
          </w:p>
        </w:tc>
        <w:tc>
          <w:tcPr>
            <w:tcW w:w="1489" w:type="dxa"/>
          </w:tcPr>
          <w:p w14:paraId="0FC165E6" w14:textId="77777777" w:rsidR="002027E2" w:rsidRPr="00C543C6" w:rsidRDefault="002027E2" w:rsidP="00C543C6">
            <w:pPr>
              <w:jc w:val="center"/>
              <w:rPr>
                <w:sz w:val="16"/>
                <w:szCs w:val="16"/>
              </w:rPr>
            </w:pPr>
          </w:p>
        </w:tc>
        <w:tc>
          <w:tcPr>
            <w:tcW w:w="1476" w:type="dxa"/>
          </w:tcPr>
          <w:p w14:paraId="096EE46D" w14:textId="77777777" w:rsidR="002027E2" w:rsidRPr="00C543C6" w:rsidRDefault="002027E2" w:rsidP="00C543C6">
            <w:pPr>
              <w:jc w:val="center"/>
              <w:rPr>
                <w:sz w:val="16"/>
                <w:szCs w:val="16"/>
              </w:rPr>
            </w:pPr>
          </w:p>
        </w:tc>
      </w:tr>
      <w:tr w:rsidR="00AE192F" w:rsidRPr="00C543C6" w14:paraId="4C0A2F2B" w14:textId="77777777" w:rsidTr="00621452">
        <w:trPr>
          <w:trHeight w:val="240"/>
        </w:trPr>
        <w:tc>
          <w:tcPr>
            <w:tcW w:w="3256" w:type="dxa"/>
          </w:tcPr>
          <w:p w14:paraId="67D31BEA" w14:textId="14E556FE" w:rsidR="00AE192F" w:rsidRPr="00D76395" w:rsidRDefault="00D76395" w:rsidP="00D76395">
            <w:pPr>
              <w:rPr>
                <w:sz w:val="16"/>
                <w:szCs w:val="16"/>
              </w:rPr>
            </w:pPr>
            <w:r>
              <w:rPr>
                <w:sz w:val="16"/>
                <w:szCs w:val="16"/>
              </w:rPr>
              <w:t>Invoeren leerKRACHT</w:t>
            </w:r>
          </w:p>
        </w:tc>
        <w:tc>
          <w:tcPr>
            <w:tcW w:w="1503" w:type="dxa"/>
          </w:tcPr>
          <w:p w14:paraId="28E2C53D" w14:textId="77777777" w:rsidR="00AE192F" w:rsidRPr="00C543C6" w:rsidRDefault="00AE192F" w:rsidP="00C543C6">
            <w:pPr>
              <w:jc w:val="center"/>
              <w:rPr>
                <w:sz w:val="16"/>
                <w:szCs w:val="16"/>
              </w:rPr>
            </w:pPr>
          </w:p>
        </w:tc>
        <w:tc>
          <w:tcPr>
            <w:tcW w:w="1240" w:type="dxa"/>
          </w:tcPr>
          <w:p w14:paraId="1EB577D9" w14:textId="77777777" w:rsidR="00AE192F" w:rsidRPr="00C543C6" w:rsidRDefault="00AE192F" w:rsidP="00C543C6">
            <w:pPr>
              <w:jc w:val="center"/>
              <w:rPr>
                <w:sz w:val="16"/>
                <w:szCs w:val="16"/>
              </w:rPr>
            </w:pPr>
          </w:p>
        </w:tc>
        <w:tc>
          <w:tcPr>
            <w:tcW w:w="1362" w:type="dxa"/>
          </w:tcPr>
          <w:p w14:paraId="32C38CA2" w14:textId="0D6A11CC" w:rsidR="00AE192F" w:rsidRDefault="00D76395" w:rsidP="00C543C6">
            <w:pPr>
              <w:jc w:val="center"/>
              <w:rPr>
                <w:sz w:val="16"/>
                <w:szCs w:val="16"/>
              </w:rPr>
            </w:pPr>
            <w:r>
              <w:rPr>
                <w:sz w:val="16"/>
                <w:szCs w:val="16"/>
              </w:rPr>
              <w:t>x</w:t>
            </w:r>
          </w:p>
        </w:tc>
        <w:tc>
          <w:tcPr>
            <w:tcW w:w="1618" w:type="dxa"/>
          </w:tcPr>
          <w:p w14:paraId="12F703A9" w14:textId="77777777" w:rsidR="00AE192F" w:rsidRPr="00C543C6" w:rsidRDefault="00AE192F" w:rsidP="00C543C6">
            <w:pPr>
              <w:jc w:val="center"/>
              <w:rPr>
                <w:sz w:val="16"/>
                <w:szCs w:val="16"/>
              </w:rPr>
            </w:pPr>
          </w:p>
        </w:tc>
        <w:tc>
          <w:tcPr>
            <w:tcW w:w="1321" w:type="dxa"/>
          </w:tcPr>
          <w:p w14:paraId="295437F2" w14:textId="77777777" w:rsidR="00AE192F" w:rsidRPr="00C543C6" w:rsidRDefault="00AE192F" w:rsidP="00C543C6">
            <w:pPr>
              <w:jc w:val="center"/>
              <w:rPr>
                <w:sz w:val="16"/>
                <w:szCs w:val="16"/>
              </w:rPr>
            </w:pPr>
          </w:p>
        </w:tc>
        <w:tc>
          <w:tcPr>
            <w:tcW w:w="1521" w:type="dxa"/>
          </w:tcPr>
          <w:p w14:paraId="1EF318AE" w14:textId="77777777" w:rsidR="00AE192F" w:rsidRDefault="00AE192F" w:rsidP="00C543C6">
            <w:pPr>
              <w:jc w:val="center"/>
              <w:rPr>
                <w:sz w:val="16"/>
                <w:szCs w:val="16"/>
              </w:rPr>
            </w:pPr>
          </w:p>
        </w:tc>
        <w:tc>
          <w:tcPr>
            <w:tcW w:w="1489" w:type="dxa"/>
          </w:tcPr>
          <w:p w14:paraId="6F0695E9" w14:textId="77777777" w:rsidR="00AE192F" w:rsidRPr="00C543C6" w:rsidRDefault="00AE192F" w:rsidP="00C543C6">
            <w:pPr>
              <w:jc w:val="center"/>
              <w:rPr>
                <w:sz w:val="16"/>
                <w:szCs w:val="16"/>
              </w:rPr>
            </w:pPr>
          </w:p>
        </w:tc>
        <w:tc>
          <w:tcPr>
            <w:tcW w:w="1476" w:type="dxa"/>
          </w:tcPr>
          <w:p w14:paraId="6AB20F84" w14:textId="77777777" w:rsidR="00AE192F" w:rsidRPr="00C543C6" w:rsidRDefault="00AE192F" w:rsidP="00C543C6">
            <w:pPr>
              <w:jc w:val="center"/>
              <w:rPr>
                <w:sz w:val="16"/>
                <w:szCs w:val="16"/>
              </w:rPr>
            </w:pPr>
          </w:p>
        </w:tc>
      </w:tr>
      <w:tr w:rsidR="002027E2" w:rsidRPr="00C543C6" w14:paraId="1788FBFE" w14:textId="77777777" w:rsidTr="00621452">
        <w:trPr>
          <w:trHeight w:val="240"/>
        </w:trPr>
        <w:tc>
          <w:tcPr>
            <w:tcW w:w="3256" w:type="dxa"/>
          </w:tcPr>
          <w:p w14:paraId="0FF131D8" w14:textId="75620FC8" w:rsidR="002027E2" w:rsidRPr="00621452" w:rsidRDefault="002027E2" w:rsidP="00621452">
            <w:pPr>
              <w:rPr>
                <w:b/>
                <w:sz w:val="16"/>
                <w:szCs w:val="16"/>
              </w:rPr>
            </w:pPr>
            <w:r w:rsidRPr="00621452">
              <w:rPr>
                <w:b/>
                <w:sz w:val="16"/>
                <w:szCs w:val="16"/>
              </w:rPr>
              <w:t>Ontwikkelpunten Jan Ligthart</w:t>
            </w:r>
          </w:p>
        </w:tc>
        <w:tc>
          <w:tcPr>
            <w:tcW w:w="1503" w:type="dxa"/>
          </w:tcPr>
          <w:p w14:paraId="3311D4D5" w14:textId="77777777" w:rsidR="002027E2" w:rsidRPr="00C543C6" w:rsidRDefault="002027E2" w:rsidP="00C543C6">
            <w:pPr>
              <w:jc w:val="center"/>
              <w:rPr>
                <w:sz w:val="16"/>
                <w:szCs w:val="16"/>
              </w:rPr>
            </w:pPr>
          </w:p>
        </w:tc>
        <w:tc>
          <w:tcPr>
            <w:tcW w:w="1240" w:type="dxa"/>
          </w:tcPr>
          <w:p w14:paraId="4E1EAD0B" w14:textId="77777777" w:rsidR="002027E2" w:rsidRPr="00C543C6" w:rsidRDefault="002027E2" w:rsidP="00C543C6">
            <w:pPr>
              <w:jc w:val="center"/>
              <w:rPr>
                <w:sz w:val="16"/>
                <w:szCs w:val="16"/>
              </w:rPr>
            </w:pPr>
          </w:p>
        </w:tc>
        <w:tc>
          <w:tcPr>
            <w:tcW w:w="1362" w:type="dxa"/>
          </w:tcPr>
          <w:p w14:paraId="09E16BA5" w14:textId="77777777" w:rsidR="002027E2" w:rsidRPr="00C543C6" w:rsidRDefault="002027E2" w:rsidP="00C543C6">
            <w:pPr>
              <w:jc w:val="center"/>
              <w:rPr>
                <w:sz w:val="16"/>
                <w:szCs w:val="16"/>
              </w:rPr>
            </w:pPr>
          </w:p>
        </w:tc>
        <w:tc>
          <w:tcPr>
            <w:tcW w:w="1618" w:type="dxa"/>
          </w:tcPr>
          <w:p w14:paraId="27EB5AF4" w14:textId="77777777" w:rsidR="002027E2" w:rsidRPr="00C543C6" w:rsidRDefault="002027E2" w:rsidP="00C543C6">
            <w:pPr>
              <w:jc w:val="center"/>
              <w:rPr>
                <w:sz w:val="16"/>
                <w:szCs w:val="16"/>
              </w:rPr>
            </w:pPr>
          </w:p>
        </w:tc>
        <w:tc>
          <w:tcPr>
            <w:tcW w:w="1321" w:type="dxa"/>
          </w:tcPr>
          <w:p w14:paraId="0B0D1D75" w14:textId="77777777" w:rsidR="002027E2" w:rsidRPr="00C543C6" w:rsidRDefault="002027E2" w:rsidP="00C543C6">
            <w:pPr>
              <w:jc w:val="center"/>
              <w:rPr>
                <w:sz w:val="16"/>
                <w:szCs w:val="16"/>
              </w:rPr>
            </w:pPr>
          </w:p>
        </w:tc>
        <w:tc>
          <w:tcPr>
            <w:tcW w:w="1521" w:type="dxa"/>
          </w:tcPr>
          <w:p w14:paraId="112FCAAD" w14:textId="77777777" w:rsidR="002027E2" w:rsidRDefault="002027E2" w:rsidP="00C543C6">
            <w:pPr>
              <w:jc w:val="center"/>
              <w:rPr>
                <w:sz w:val="16"/>
                <w:szCs w:val="16"/>
              </w:rPr>
            </w:pPr>
          </w:p>
        </w:tc>
        <w:tc>
          <w:tcPr>
            <w:tcW w:w="1489" w:type="dxa"/>
          </w:tcPr>
          <w:p w14:paraId="717F1906" w14:textId="77777777" w:rsidR="002027E2" w:rsidRPr="00C543C6" w:rsidRDefault="002027E2" w:rsidP="00C543C6">
            <w:pPr>
              <w:jc w:val="center"/>
              <w:rPr>
                <w:sz w:val="16"/>
                <w:szCs w:val="16"/>
              </w:rPr>
            </w:pPr>
          </w:p>
        </w:tc>
        <w:tc>
          <w:tcPr>
            <w:tcW w:w="1476" w:type="dxa"/>
          </w:tcPr>
          <w:p w14:paraId="33EFF4A4" w14:textId="77777777" w:rsidR="002027E2" w:rsidRPr="00C543C6" w:rsidRDefault="002027E2" w:rsidP="00C543C6">
            <w:pPr>
              <w:jc w:val="center"/>
              <w:rPr>
                <w:sz w:val="16"/>
                <w:szCs w:val="16"/>
              </w:rPr>
            </w:pPr>
          </w:p>
        </w:tc>
      </w:tr>
      <w:tr w:rsidR="002027E2" w:rsidRPr="00C543C6" w14:paraId="126CDCAA" w14:textId="77777777" w:rsidTr="00621452">
        <w:trPr>
          <w:trHeight w:val="240"/>
        </w:trPr>
        <w:tc>
          <w:tcPr>
            <w:tcW w:w="3256" w:type="dxa"/>
          </w:tcPr>
          <w:p w14:paraId="3A1321BD" w14:textId="2ECF5270" w:rsidR="002027E2" w:rsidRPr="00621452" w:rsidRDefault="002027E2" w:rsidP="00621452">
            <w:pPr>
              <w:rPr>
                <w:sz w:val="16"/>
                <w:szCs w:val="16"/>
              </w:rPr>
            </w:pPr>
            <w:r w:rsidRPr="00621452">
              <w:rPr>
                <w:sz w:val="16"/>
                <w:szCs w:val="16"/>
              </w:rPr>
              <w:t>Invoeren methode WO</w:t>
            </w:r>
          </w:p>
        </w:tc>
        <w:tc>
          <w:tcPr>
            <w:tcW w:w="1503" w:type="dxa"/>
          </w:tcPr>
          <w:p w14:paraId="0B021C8A" w14:textId="77777777" w:rsidR="002027E2" w:rsidRPr="00C543C6" w:rsidRDefault="002027E2" w:rsidP="00C543C6">
            <w:pPr>
              <w:jc w:val="center"/>
              <w:rPr>
                <w:sz w:val="16"/>
                <w:szCs w:val="16"/>
              </w:rPr>
            </w:pPr>
          </w:p>
        </w:tc>
        <w:tc>
          <w:tcPr>
            <w:tcW w:w="1240" w:type="dxa"/>
          </w:tcPr>
          <w:p w14:paraId="6B0D9B8B" w14:textId="77777777" w:rsidR="002027E2" w:rsidRPr="00C543C6" w:rsidRDefault="002027E2" w:rsidP="00C543C6">
            <w:pPr>
              <w:jc w:val="center"/>
              <w:rPr>
                <w:sz w:val="16"/>
                <w:szCs w:val="16"/>
              </w:rPr>
            </w:pPr>
          </w:p>
        </w:tc>
        <w:tc>
          <w:tcPr>
            <w:tcW w:w="1362" w:type="dxa"/>
          </w:tcPr>
          <w:p w14:paraId="0415134B" w14:textId="4485E8B4" w:rsidR="002027E2" w:rsidRPr="00C543C6" w:rsidRDefault="00793708" w:rsidP="00C543C6">
            <w:pPr>
              <w:jc w:val="center"/>
              <w:rPr>
                <w:sz w:val="16"/>
                <w:szCs w:val="16"/>
              </w:rPr>
            </w:pPr>
            <w:r>
              <w:rPr>
                <w:sz w:val="16"/>
                <w:szCs w:val="16"/>
              </w:rPr>
              <w:t>X</w:t>
            </w:r>
          </w:p>
        </w:tc>
        <w:tc>
          <w:tcPr>
            <w:tcW w:w="1618" w:type="dxa"/>
          </w:tcPr>
          <w:p w14:paraId="3791D806" w14:textId="77777777" w:rsidR="002027E2" w:rsidRPr="00C543C6" w:rsidRDefault="002027E2" w:rsidP="00C543C6">
            <w:pPr>
              <w:jc w:val="center"/>
              <w:rPr>
                <w:sz w:val="16"/>
                <w:szCs w:val="16"/>
              </w:rPr>
            </w:pPr>
          </w:p>
        </w:tc>
        <w:tc>
          <w:tcPr>
            <w:tcW w:w="1321" w:type="dxa"/>
          </w:tcPr>
          <w:p w14:paraId="7119255C" w14:textId="77777777" w:rsidR="002027E2" w:rsidRPr="00C543C6" w:rsidRDefault="002027E2" w:rsidP="00C543C6">
            <w:pPr>
              <w:jc w:val="center"/>
              <w:rPr>
                <w:sz w:val="16"/>
                <w:szCs w:val="16"/>
              </w:rPr>
            </w:pPr>
          </w:p>
        </w:tc>
        <w:tc>
          <w:tcPr>
            <w:tcW w:w="1521" w:type="dxa"/>
          </w:tcPr>
          <w:p w14:paraId="6CBB29B0" w14:textId="77777777" w:rsidR="002027E2" w:rsidRDefault="002027E2" w:rsidP="00C543C6">
            <w:pPr>
              <w:jc w:val="center"/>
              <w:rPr>
                <w:sz w:val="16"/>
                <w:szCs w:val="16"/>
              </w:rPr>
            </w:pPr>
          </w:p>
        </w:tc>
        <w:tc>
          <w:tcPr>
            <w:tcW w:w="1489" w:type="dxa"/>
          </w:tcPr>
          <w:p w14:paraId="633B3B19" w14:textId="77777777" w:rsidR="002027E2" w:rsidRPr="00C543C6" w:rsidRDefault="002027E2" w:rsidP="00C543C6">
            <w:pPr>
              <w:jc w:val="center"/>
              <w:rPr>
                <w:sz w:val="16"/>
                <w:szCs w:val="16"/>
              </w:rPr>
            </w:pPr>
          </w:p>
        </w:tc>
        <w:tc>
          <w:tcPr>
            <w:tcW w:w="1476" w:type="dxa"/>
          </w:tcPr>
          <w:p w14:paraId="72571927" w14:textId="77777777" w:rsidR="002027E2" w:rsidRPr="00C543C6" w:rsidRDefault="002027E2" w:rsidP="00C543C6">
            <w:pPr>
              <w:jc w:val="center"/>
              <w:rPr>
                <w:sz w:val="16"/>
                <w:szCs w:val="16"/>
              </w:rPr>
            </w:pPr>
          </w:p>
        </w:tc>
      </w:tr>
      <w:tr w:rsidR="00AE192F" w:rsidRPr="00C543C6" w14:paraId="5BBD4C4A" w14:textId="77777777" w:rsidTr="00621452">
        <w:trPr>
          <w:trHeight w:val="240"/>
        </w:trPr>
        <w:tc>
          <w:tcPr>
            <w:tcW w:w="3256" w:type="dxa"/>
          </w:tcPr>
          <w:p w14:paraId="46F92B20" w14:textId="6BA9331F" w:rsidR="00AE192F" w:rsidRPr="00621452" w:rsidRDefault="00AE192F" w:rsidP="00621452">
            <w:pPr>
              <w:rPr>
                <w:sz w:val="16"/>
                <w:szCs w:val="16"/>
              </w:rPr>
            </w:pPr>
            <w:r w:rsidRPr="00621452">
              <w:rPr>
                <w:sz w:val="16"/>
                <w:szCs w:val="16"/>
              </w:rPr>
              <w:t>Inzetten ipads en tablets</w:t>
            </w:r>
          </w:p>
        </w:tc>
        <w:tc>
          <w:tcPr>
            <w:tcW w:w="1503" w:type="dxa"/>
          </w:tcPr>
          <w:p w14:paraId="5FF8375A" w14:textId="77777777" w:rsidR="00AE192F" w:rsidRPr="00C543C6" w:rsidRDefault="00AE192F" w:rsidP="00C543C6">
            <w:pPr>
              <w:jc w:val="center"/>
              <w:rPr>
                <w:sz w:val="16"/>
                <w:szCs w:val="16"/>
              </w:rPr>
            </w:pPr>
          </w:p>
        </w:tc>
        <w:tc>
          <w:tcPr>
            <w:tcW w:w="1240" w:type="dxa"/>
          </w:tcPr>
          <w:p w14:paraId="50705189" w14:textId="77777777" w:rsidR="00AE192F" w:rsidRPr="00C543C6" w:rsidRDefault="00AE192F" w:rsidP="00C543C6">
            <w:pPr>
              <w:jc w:val="center"/>
              <w:rPr>
                <w:sz w:val="16"/>
                <w:szCs w:val="16"/>
              </w:rPr>
            </w:pPr>
          </w:p>
        </w:tc>
        <w:tc>
          <w:tcPr>
            <w:tcW w:w="1362" w:type="dxa"/>
          </w:tcPr>
          <w:p w14:paraId="7FF4C670" w14:textId="77777777" w:rsidR="00AE192F" w:rsidRDefault="00AE192F" w:rsidP="00C543C6">
            <w:pPr>
              <w:jc w:val="center"/>
              <w:rPr>
                <w:sz w:val="16"/>
                <w:szCs w:val="16"/>
              </w:rPr>
            </w:pPr>
          </w:p>
        </w:tc>
        <w:tc>
          <w:tcPr>
            <w:tcW w:w="1618" w:type="dxa"/>
          </w:tcPr>
          <w:p w14:paraId="6C6DB670" w14:textId="77777777" w:rsidR="00AE192F" w:rsidRPr="00C543C6" w:rsidRDefault="00AE192F" w:rsidP="00C543C6">
            <w:pPr>
              <w:jc w:val="center"/>
              <w:rPr>
                <w:sz w:val="16"/>
                <w:szCs w:val="16"/>
              </w:rPr>
            </w:pPr>
          </w:p>
        </w:tc>
        <w:tc>
          <w:tcPr>
            <w:tcW w:w="1321" w:type="dxa"/>
          </w:tcPr>
          <w:p w14:paraId="47FCDB5A" w14:textId="77777777" w:rsidR="00AE192F" w:rsidRPr="00C543C6" w:rsidRDefault="00AE192F" w:rsidP="00C543C6">
            <w:pPr>
              <w:jc w:val="center"/>
              <w:rPr>
                <w:sz w:val="16"/>
                <w:szCs w:val="16"/>
              </w:rPr>
            </w:pPr>
          </w:p>
        </w:tc>
        <w:tc>
          <w:tcPr>
            <w:tcW w:w="1521" w:type="dxa"/>
          </w:tcPr>
          <w:p w14:paraId="4A77DE7E" w14:textId="3EAB4D3A" w:rsidR="00AE192F" w:rsidRDefault="00AE192F" w:rsidP="00C543C6">
            <w:pPr>
              <w:jc w:val="center"/>
              <w:rPr>
                <w:sz w:val="16"/>
                <w:szCs w:val="16"/>
              </w:rPr>
            </w:pPr>
            <w:r>
              <w:rPr>
                <w:sz w:val="16"/>
                <w:szCs w:val="16"/>
              </w:rPr>
              <w:t>X</w:t>
            </w:r>
          </w:p>
        </w:tc>
        <w:tc>
          <w:tcPr>
            <w:tcW w:w="1489" w:type="dxa"/>
          </w:tcPr>
          <w:p w14:paraId="739F5698" w14:textId="77777777" w:rsidR="00AE192F" w:rsidRPr="00C543C6" w:rsidRDefault="00AE192F" w:rsidP="00C543C6">
            <w:pPr>
              <w:jc w:val="center"/>
              <w:rPr>
                <w:sz w:val="16"/>
                <w:szCs w:val="16"/>
              </w:rPr>
            </w:pPr>
          </w:p>
        </w:tc>
        <w:tc>
          <w:tcPr>
            <w:tcW w:w="1476" w:type="dxa"/>
          </w:tcPr>
          <w:p w14:paraId="42CA08B8" w14:textId="77777777" w:rsidR="00AE192F" w:rsidRPr="00C543C6" w:rsidRDefault="00AE192F" w:rsidP="00C543C6">
            <w:pPr>
              <w:jc w:val="center"/>
              <w:rPr>
                <w:sz w:val="16"/>
                <w:szCs w:val="16"/>
              </w:rPr>
            </w:pPr>
          </w:p>
        </w:tc>
      </w:tr>
      <w:tr w:rsidR="002027E2" w:rsidRPr="00C543C6" w14:paraId="35F70889" w14:textId="77777777" w:rsidTr="00621452">
        <w:trPr>
          <w:trHeight w:val="240"/>
        </w:trPr>
        <w:tc>
          <w:tcPr>
            <w:tcW w:w="3256" w:type="dxa"/>
          </w:tcPr>
          <w:p w14:paraId="34C4D24C" w14:textId="766FC784" w:rsidR="002027E2" w:rsidRPr="00621452" w:rsidRDefault="002027E2" w:rsidP="00621452">
            <w:pPr>
              <w:rPr>
                <w:sz w:val="16"/>
                <w:szCs w:val="16"/>
              </w:rPr>
            </w:pPr>
            <w:r w:rsidRPr="00621452">
              <w:rPr>
                <w:sz w:val="16"/>
                <w:szCs w:val="16"/>
              </w:rPr>
              <w:t>Cursus gedrag en motivatie</w:t>
            </w:r>
          </w:p>
        </w:tc>
        <w:tc>
          <w:tcPr>
            <w:tcW w:w="1503" w:type="dxa"/>
          </w:tcPr>
          <w:p w14:paraId="7DC48E30" w14:textId="77777777" w:rsidR="002027E2" w:rsidRPr="00C543C6" w:rsidRDefault="002027E2" w:rsidP="00C543C6">
            <w:pPr>
              <w:jc w:val="center"/>
              <w:rPr>
                <w:sz w:val="16"/>
                <w:szCs w:val="16"/>
              </w:rPr>
            </w:pPr>
          </w:p>
        </w:tc>
        <w:tc>
          <w:tcPr>
            <w:tcW w:w="1240" w:type="dxa"/>
          </w:tcPr>
          <w:p w14:paraId="788FCCCF" w14:textId="77777777" w:rsidR="002027E2" w:rsidRPr="00C543C6" w:rsidRDefault="002027E2" w:rsidP="00C543C6">
            <w:pPr>
              <w:jc w:val="center"/>
              <w:rPr>
                <w:sz w:val="16"/>
                <w:szCs w:val="16"/>
              </w:rPr>
            </w:pPr>
          </w:p>
        </w:tc>
        <w:tc>
          <w:tcPr>
            <w:tcW w:w="1362" w:type="dxa"/>
          </w:tcPr>
          <w:p w14:paraId="3FB10754" w14:textId="77777777" w:rsidR="002027E2" w:rsidRDefault="002027E2" w:rsidP="00C543C6">
            <w:pPr>
              <w:jc w:val="center"/>
              <w:rPr>
                <w:sz w:val="16"/>
                <w:szCs w:val="16"/>
              </w:rPr>
            </w:pPr>
          </w:p>
        </w:tc>
        <w:tc>
          <w:tcPr>
            <w:tcW w:w="1618" w:type="dxa"/>
          </w:tcPr>
          <w:p w14:paraId="0572EB2D" w14:textId="77777777" w:rsidR="002027E2" w:rsidRPr="00C543C6" w:rsidRDefault="002027E2" w:rsidP="00C543C6">
            <w:pPr>
              <w:jc w:val="center"/>
              <w:rPr>
                <w:sz w:val="16"/>
                <w:szCs w:val="16"/>
              </w:rPr>
            </w:pPr>
          </w:p>
        </w:tc>
        <w:tc>
          <w:tcPr>
            <w:tcW w:w="1321" w:type="dxa"/>
          </w:tcPr>
          <w:p w14:paraId="24B4BFAB" w14:textId="12473A39" w:rsidR="002027E2" w:rsidRPr="00C543C6" w:rsidRDefault="00793708" w:rsidP="00C543C6">
            <w:pPr>
              <w:jc w:val="center"/>
              <w:rPr>
                <w:sz w:val="16"/>
                <w:szCs w:val="16"/>
              </w:rPr>
            </w:pPr>
            <w:r>
              <w:rPr>
                <w:sz w:val="16"/>
                <w:szCs w:val="16"/>
              </w:rPr>
              <w:t>X</w:t>
            </w:r>
          </w:p>
        </w:tc>
        <w:tc>
          <w:tcPr>
            <w:tcW w:w="1521" w:type="dxa"/>
          </w:tcPr>
          <w:p w14:paraId="4529BDF1" w14:textId="77777777" w:rsidR="002027E2" w:rsidRDefault="002027E2" w:rsidP="00C543C6">
            <w:pPr>
              <w:jc w:val="center"/>
              <w:rPr>
                <w:sz w:val="16"/>
                <w:szCs w:val="16"/>
              </w:rPr>
            </w:pPr>
          </w:p>
        </w:tc>
        <w:tc>
          <w:tcPr>
            <w:tcW w:w="1489" w:type="dxa"/>
          </w:tcPr>
          <w:p w14:paraId="6D689094" w14:textId="77777777" w:rsidR="002027E2" w:rsidRPr="00C543C6" w:rsidRDefault="002027E2" w:rsidP="00C543C6">
            <w:pPr>
              <w:jc w:val="center"/>
              <w:rPr>
                <w:sz w:val="16"/>
                <w:szCs w:val="16"/>
              </w:rPr>
            </w:pPr>
          </w:p>
        </w:tc>
        <w:tc>
          <w:tcPr>
            <w:tcW w:w="1476" w:type="dxa"/>
          </w:tcPr>
          <w:p w14:paraId="5F7F6949" w14:textId="77777777" w:rsidR="002027E2" w:rsidRPr="00C543C6" w:rsidRDefault="002027E2" w:rsidP="00C543C6">
            <w:pPr>
              <w:jc w:val="center"/>
              <w:rPr>
                <w:sz w:val="16"/>
                <w:szCs w:val="16"/>
              </w:rPr>
            </w:pPr>
          </w:p>
        </w:tc>
      </w:tr>
      <w:tr w:rsidR="002027E2" w:rsidRPr="00C543C6" w14:paraId="4F4DC46F" w14:textId="77777777" w:rsidTr="00621452">
        <w:trPr>
          <w:trHeight w:val="240"/>
        </w:trPr>
        <w:tc>
          <w:tcPr>
            <w:tcW w:w="3256" w:type="dxa"/>
          </w:tcPr>
          <w:p w14:paraId="4222BE8A" w14:textId="50F13771" w:rsidR="00442D84" w:rsidRPr="00621452" w:rsidRDefault="00442D84" w:rsidP="00442D84">
            <w:pPr>
              <w:rPr>
                <w:sz w:val="16"/>
                <w:szCs w:val="16"/>
              </w:rPr>
            </w:pPr>
            <w:r w:rsidRPr="00621452">
              <w:rPr>
                <w:sz w:val="16"/>
                <w:szCs w:val="16"/>
              </w:rPr>
              <w:t>Kwintoo actiepunt</w:t>
            </w:r>
          </w:p>
          <w:p w14:paraId="47664C5F" w14:textId="441EB48D" w:rsidR="002027E2" w:rsidRPr="00313B13" w:rsidRDefault="00442D84" w:rsidP="00621452">
            <w:pPr>
              <w:rPr>
                <w:color w:val="FF0000"/>
                <w:sz w:val="16"/>
                <w:szCs w:val="16"/>
              </w:rPr>
            </w:pPr>
            <w:r w:rsidRPr="00621452">
              <w:rPr>
                <w:sz w:val="16"/>
                <w:szCs w:val="16"/>
              </w:rPr>
              <w:t>Kaart 1: Kwaliteitszorg</w:t>
            </w:r>
          </w:p>
        </w:tc>
        <w:tc>
          <w:tcPr>
            <w:tcW w:w="1503" w:type="dxa"/>
          </w:tcPr>
          <w:p w14:paraId="3A8CC010" w14:textId="77777777" w:rsidR="002027E2" w:rsidRPr="00C543C6" w:rsidRDefault="002027E2" w:rsidP="00C543C6">
            <w:pPr>
              <w:jc w:val="center"/>
              <w:rPr>
                <w:sz w:val="16"/>
                <w:szCs w:val="16"/>
              </w:rPr>
            </w:pPr>
          </w:p>
        </w:tc>
        <w:tc>
          <w:tcPr>
            <w:tcW w:w="1240" w:type="dxa"/>
          </w:tcPr>
          <w:p w14:paraId="44B100B3" w14:textId="77777777" w:rsidR="002027E2" w:rsidRPr="00C543C6" w:rsidRDefault="002027E2" w:rsidP="00C543C6">
            <w:pPr>
              <w:jc w:val="center"/>
              <w:rPr>
                <w:sz w:val="16"/>
                <w:szCs w:val="16"/>
              </w:rPr>
            </w:pPr>
          </w:p>
        </w:tc>
        <w:tc>
          <w:tcPr>
            <w:tcW w:w="1362" w:type="dxa"/>
          </w:tcPr>
          <w:p w14:paraId="5574B987" w14:textId="6D36632A" w:rsidR="002027E2" w:rsidRDefault="00442D84" w:rsidP="00C543C6">
            <w:pPr>
              <w:jc w:val="center"/>
              <w:rPr>
                <w:sz w:val="16"/>
                <w:szCs w:val="16"/>
              </w:rPr>
            </w:pPr>
            <w:r>
              <w:rPr>
                <w:sz w:val="16"/>
                <w:szCs w:val="16"/>
              </w:rPr>
              <w:t>X</w:t>
            </w:r>
          </w:p>
        </w:tc>
        <w:tc>
          <w:tcPr>
            <w:tcW w:w="1618" w:type="dxa"/>
          </w:tcPr>
          <w:p w14:paraId="79FE5C76" w14:textId="77777777" w:rsidR="002027E2" w:rsidRPr="00C543C6" w:rsidRDefault="002027E2" w:rsidP="00C543C6">
            <w:pPr>
              <w:jc w:val="center"/>
              <w:rPr>
                <w:sz w:val="16"/>
                <w:szCs w:val="16"/>
              </w:rPr>
            </w:pPr>
          </w:p>
        </w:tc>
        <w:tc>
          <w:tcPr>
            <w:tcW w:w="1321" w:type="dxa"/>
          </w:tcPr>
          <w:p w14:paraId="2E2E14B4" w14:textId="77777777" w:rsidR="002027E2" w:rsidRPr="00C543C6" w:rsidRDefault="002027E2" w:rsidP="00C543C6">
            <w:pPr>
              <w:jc w:val="center"/>
              <w:rPr>
                <w:sz w:val="16"/>
                <w:szCs w:val="16"/>
              </w:rPr>
            </w:pPr>
          </w:p>
        </w:tc>
        <w:tc>
          <w:tcPr>
            <w:tcW w:w="1521" w:type="dxa"/>
          </w:tcPr>
          <w:p w14:paraId="38DCFE5B" w14:textId="77777777" w:rsidR="002027E2" w:rsidRDefault="002027E2" w:rsidP="00C543C6">
            <w:pPr>
              <w:jc w:val="center"/>
              <w:rPr>
                <w:sz w:val="16"/>
                <w:szCs w:val="16"/>
              </w:rPr>
            </w:pPr>
          </w:p>
        </w:tc>
        <w:tc>
          <w:tcPr>
            <w:tcW w:w="1489" w:type="dxa"/>
          </w:tcPr>
          <w:p w14:paraId="1116AF0B" w14:textId="77777777" w:rsidR="002027E2" w:rsidRPr="00C543C6" w:rsidRDefault="002027E2" w:rsidP="00C543C6">
            <w:pPr>
              <w:jc w:val="center"/>
              <w:rPr>
                <w:sz w:val="16"/>
                <w:szCs w:val="16"/>
              </w:rPr>
            </w:pPr>
          </w:p>
        </w:tc>
        <w:tc>
          <w:tcPr>
            <w:tcW w:w="1476" w:type="dxa"/>
          </w:tcPr>
          <w:p w14:paraId="2E460580" w14:textId="77777777" w:rsidR="002027E2" w:rsidRPr="00C543C6" w:rsidRDefault="002027E2" w:rsidP="00C543C6">
            <w:pPr>
              <w:jc w:val="center"/>
              <w:rPr>
                <w:sz w:val="16"/>
                <w:szCs w:val="16"/>
              </w:rPr>
            </w:pPr>
          </w:p>
        </w:tc>
      </w:tr>
      <w:tr w:rsidR="00442D84" w:rsidRPr="00C543C6" w14:paraId="20B1CB3F" w14:textId="77777777" w:rsidTr="00621452">
        <w:trPr>
          <w:trHeight w:val="240"/>
        </w:trPr>
        <w:tc>
          <w:tcPr>
            <w:tcW w:w="3256" w:type="dxa"/>
          </w:tcPr>
          <w:p w14:paraId="6D5ECB98" w14:textId="0E399A5C" w:rsidR="00621452" w:rsidRDefault="00621452" w:rsidP="00442D84">
            <w:pPr>
              <w:rPr>
                <w:sz w:val="16"/>
                <w:szCs w:val="16"/>
              </w:rPr>
            </w:pPr>
            <w:r>
              <w:rPr>
                <w:sz w:val="16"/>
                <w:szCs w:val="16"/>
              </w:rPr>
              <w:t>Kwintoo actiepunt</w:t>
            </w:r>
          </w:p>
          <w:p w14:paraId="6F2C1A52" w14:textId="60B656C7" w:rsidR="00442D84" w:rsidRPr="00621452" w:rsidRDefault="00442D84" w:rsidP="00442D84">
            <w:pPr>
              <w:rPr>
                <w:sz w:val="16"/>
                <w:szCs w:val="16"/>
              </w:rPr>
            </w:pPr>
            <w:r w:rsidRPr="00621452">
              <w:rPr>
                <w:sz w:val="16"/>
                <w:szCs w:val="16"/>
              </w:rPr>
              <w:t>Kaart 3 leerstofaanbod</w:t>
            </w:r>
          </w:p>
        </w:tc>
        <w:tc>
          <w:tcPr>
            <w:tcW w:w="1503" w:type="dxa"/>
          </w:tcPr>
          <w:p w14:paraId="09FAB34E" w14:textId="77777777" w:rsidR="00442D84" w:rsidRPr="00C543C6" w:rsidRDefault="00442D84" w:rsidP="00C543C6">
            <w:pPr>
              <w:jc w:val="center"/>
              <w:rPr>
                <w:sz w:val="16"/>
                <w:szCs w:val="16"/>
              </w:rPr>
            </w:pPr>
          </w:p>
        </w:tc>
        <w:tc>
          <w:tcPr>
            <w:tcW w:w="1240" w:type="dxa"/>
          </w:tcPr>
          <w:p w14:paraId="71BD6005" w14:textId="77777777" w:rsidR="00442D84" w:rsidRPr="00C543C6" w:rsidRDefault="00442D84" w:rsidP="00C543C6">
            <w:pPr>
              <w:jc w:val="center"/>
              <w:rPr>
                <w:sz w:val="16"/>
                <w:szCs w:val="16"/>
              </w:rPr>
            </w:pPr>
          </w:p>
        </w:tc>
        <w:tc>
          <w:tcPr>
            <w:tcW w:w="1362" w:type="dxa"/>
          </w:tcPr>
          <w:p w14:paraId="091991DC" w14:textId="0A6764AB" w:rsidR="00442D84" w:rsidRDefault="00793708" w:rsidP="00C543C6">
            <w:pPr>
              <w:jc w:val="center"/>
              <w:rPr>
                <w:sz w:val="16"/>
                <w:szCs w:val="16"/>
              </w:rPr>
            </w:pPr>
            <w:r>
              <w:rPr>
                <w:sz w:val="16"/>
                <w:szCs w:val="16"/>
              </w:rPr>
              <w:t>X</w:t>
            </w:r>
          </w:p>
        </w:tc>
        <w:tc>
          <w:tcPr>
            <w:tcW w:w="1618" w:type="dxa"/>
          </w:tcPr>
          <w:p w14:paraId="34FD6A15" w14:textId="77777777" w:rsidR="00442D84" w:rsidRPr="00C543C6" w:rsidRDefault="00442D84" w:rsidP="00C543C6">
            <w:pPr>
              <w:jc w:val="center"/>
              <w:rPr>
                <w:sz w:val="16"/>
                <w:szCs w:val="16"/>
              </w:rPr>
            </w:pPr>
          </w:p>
        </w:tc>
        <w:tc>
          <w:tcPr>
            <w:tcW w:w="1321" w:type="dxa"/>
          </w:tcPr>
          <w:p w14:paraId="78DB7434" w14:textId="77777777" w:rsidR="00442D84" w:rsidRPr="00C543C6" w:rsidRDefault="00442D84" w:rsidP="00C543C6">
            <w:pPr>
              <w:jc w:val="center"/>
              <w:rPr>
                <w:sz w:val="16"/>
                <w:szCs w:val="16"/>
              </w:rPr>
            </w:pPr>
          </w:p>
        </w:tc>
        <w:tc>
          <w:tcPr>
            <w:tcW w:w="1521" w:type="dxa"/>
          </w:tcPr>
          <w:p w14:paraId="1605E129" w14:textId="77777777" w:rsidR="00442D84" w:rsidRDefault="00442D84" w:rsidP="00C543C6">
            <w:pPr>
              <w:jc w:val="center"/>
              <w:rPr>
                <w:sz w:val="16"/>
                <w:szCs w:val="16"/>
              </w:rPr>
            </w:pPr>
          </w:p>
        </w:tc>
        <w:tc>
          <w:tcPr>
            <w:tcW w:w="1489" w:type="dxa"/>
          </w:tcPr>
          <w:p w14:paraId="7A9B9584" w14:textId="77777777" w:rsidR="00442D84" w:rsidRPr="00C543C6" w:rsidRDefault="00442D84" w:rsidP="00C543C6">
            <w:pPr>
              <w:jc w:val="center"/>
              <w:rPr>
                <w:sz w:val="16"/>
                <w:szCs w:val="16"/>
              </w:rPr>
            </w:pPr>
          </w:p>
        </w:tc>
        <w:tc>
          <w:tcPr>
            <w:tcW w:w="1476" w:type="dxa"/>
          </w:tcPr>
          <w:p w14:paraId="3DC3EEED" w14:textId="77777777" w:rsidR="00442D84" w:rsidRPr="00C543C6" w:rsidRDefault="00442D84" w:rsidP="00C543C6">
            <w:pPr>
              <w:jc w:val="center"/>
              <w:rPr>
                <w:sz w:val="16"/>
                <w:szCs w:val="16"/>
              </w:rPr>
            </w:pPr>
          </w:p>
        </w:tc>
      </w:tr>
      <w:tr w:rsidR="00442D84" w:rsidRPr="00C543C6" w14:paraId="178E6DD0" w14:textId="77777777" w:rsidTr="00621452">
        <w:trPr>
          <w:trHeight w:val="240"/>
        </w:trPr>
        <w:tc>
          <w:tcPr>
            <w:tcW w:w="3256" w:type="dxa"/>
          </w:tcPr>
          <w:p w14:paraId="52E38527" w14:textId="265D2277" w:rsidR="00621452" w:rsidRDefault="00621452" w:rsidP="00442D84">
            <w:pPr>
              <w:rPr>
                <w:sz w:val="16"/>
                <w:szCs w:val="16"/>
              </w:rPr>
            </w:pPr>
            <w:r>
              <w:rPr>
                <w:sz w:val="16"/>
                <w:szCs w:val="16"/>
              </w:rPr>
              <w:t>Kwintoo actiepunt</w:t>
            </w:r>
          </w:p>
          <w:p w14:paraId="34FBB390" w14:textId="6FC26329" w:rsidR="00442D84" w:rsidRPr="00621452" w:rsidRDefault="00793708" w:rsidP="00442D84">
            <w:pPr>
              <w:rPr>
                <w:sz w:val="16"/>
                <w:szCs w:val="16"/>
              </w:rPr>
            </w:pPr>
            <w:r w:rsidRPr="00621452">
              <w:rPr>
                <w:sz w:val="16"/>
                <w:szCs w:val="16"/>
              </w:rPr>
              <w:t>Kaart 10 Taal</w:t>
            </w:r>
          </w:p>
        </w:tc>
        <w:tc>
          <w:tcPr>
            <w:tcW w:w="1503" w:type="dxa"/>
          </w:tcPr>
          <w:p w14:paraId="37246C50" w14:textId="77777777" w:rsidR="00442D84" w:rsidRPr="00C543C6" w:rsidRDefault="00442D84" w:rsidP="00C543C6">
            <w:pPr>
              <w:jc w:val="center"/>
              <w:rPr>
                <w:sz w:val="16"/>
                <w:szCs w:val="16"/>
              </w:rPr>
            </w:pPr>
          </w:p>
        </w:tc>
        <w:tc>
          <w:tcPr>
            <w:tcW w:w="1240" w:type="dxa"/>
          </w:tcPr>
          <w:p w14:paraId="0B5BFA1B" w14:textId="77777777" w:rsidR="00442D84" w:rsidRPr="00C543C6" w:rsidRDefault="00442D84" w:rsidP="00C543C6">
            <w:pPr>
              <w:jc w:val="center"/>
              <w:rPr>
                <w:sz w:val="16"/>
                <w:szCs w:val="16"/>
              </w:rPr>
            </w:pPr>
          </w:p>
        </w:tc>
        <w:tc>
          <w:tcPr>
            <w:tcW w:w="1362" w:type="dxa"/>
          </w:tcPr>
          <w:p w14:paraId="62968465" w14:textId="11CB7E9C" w:rsidR="00442D84" w:rsidRDefault="00793708" w:rsidP="00C543C6">
            <w:pPr>
              <w:jc w:val="center"/>
              <w:rPr>
                <w:sz w:val="16"/>
                <w:szCs w:val="16"/>
              </w:rPr>
            </w:pPr>
            <w:r>
              <w:rPr>
                <w:sz w:val="16"/>
                <w:szCs w:val="16"/>
              </w:rPr>
              <w:t>X</w:t>
            </w:r>
          </w:p>
        </w:tc>
        <w:tc>
          <w:tcPr>
            <w:tcW w:w="1618" w:type="dxa"/>
          </w:tcPr>
          <w:p w14:paraId="4362056F" w14:textId="77777777" w:rsidR="00442D84" w:rsidRPr="00C543C6" w:rsidRDefault="00442D84" w:rsidP="00C543C6">
            <w:pPr>
              <w:jc w:val="center"/>
              <w:rPr>
                <w:sz w:val="16"/>
                <w:szCs w:val="16"/>
              </w:rPr>
            </w:pPr>
          </w:p>
        </w:tc>
        <w:tc>
          <w:tcPr>
            <w:tcW w:w="1321" w:type="dxa"/>
          </w:tcPr>
          <w:p w14:paraId="22775F00" w14:textId="77777777" w:rsidR="00442D84" w:rsidRPr="00C543C6" w:rsidRDefault="00442D84" w:rsidP="00C543C6">
            <w:pPr>
              <w:jc w:val="center"/>
              <w:rPr>
                <w:sz w:val="16"/>
                <w:szCs w:val="16"/>
              </w:rPr>
            </w:pPr>
          </w:p>
        </w:tc>
        <w:tc>
          <w:tcPr>
            <w:tcW w:w="1521" w:type="dxa"/>
          </w:tcPr>
          <w:p w14:paraId="58843726" w14:textId="77777777" w:rsidR="00442D84" w:rsidRDefault="00442D84" w:rsidP="00C543C6">
            <w:pPr>
              <w:jc w:val="center"/>
              <w:rPr>
                <w:sz w:val="16"/>
                <w:szCs w:val="16"/>
              </w:rPr>
            </w:pPr>
          </w:p>
        </w:tc>
        <w:tc>
          <w:tcPr>
            <w:tcW w:w="1489" w:type="dxa"/>
          </w:tcPr>
          <w:p w14:paraId="634496D4" w14:textId="77777777" w:rsidR="00442D84" w:rsidRPr="00C543C6" w:rsidRDefault="00442D84" w:rsidP="00C543C6">
            <w:pPr>
              <w:jc w:val="center"/>
              <w:rPr>
                <w:sz w:val="16"/>
                <w:szCs w:val="16"/>
              </w:rPr>
            </w:pPr>
          </w:p>
        </w:tc>
        <w:tc>
          <w:tcPr>
            <w:tcW w:w="1476" w:type="dxa"/>
          </w:tcPr>
          <w:p w14:paraId="595B1DAD" w14:textId="77777777" w:rsidR="00442D84" w:rsidRPr="00C543C6" w:rsidRDefault="00442D84" w:rsidP="00C543C6">
            <w:pPr>
              <w:jc w:val="center"/>
              <w:rPr>
                <w:sz w:val="16"/>
                <w:szCs w:val="16"/>
              </w:rPr>
            </w:pPr>
          </w:p>
        </w:tc>
      </w:tr>
      <w:tr w:rsidR="00442D84" w:rsidRPr="00C543C6" w14:paraId="141FBD80" w14:textId="77777777" w:rsidTr="00621452">
        <w:trPr>
          <w:trHeight w:val="240"/>
        </w:trPr>
        <w:tc>
          <w:tcPr>
            <w:tcW w:w="3256" w:type="dxa"/>
          </w:tcPr>
          <w:p w14:paraId="773B1032" w14:textId="77777777" w:rsidR="00793708" w:rsidRPr="00621452" w:rsidRDefault="00793708" w:rsidP="00442D84">
            <w:pPr>
              <w:rPr>
                <w:sz w:val="16"/>
                <w:szCs w:val="16"/>
              </w:rPr>
            </w:pPr>
            <w:r w:rsidRPr="00621452">
              <w:rPr>
                <w:sz w:val="16"/>
                <w:szCs w:val="16"/>
              </w:rPr>
              <w:t>Vanuit sjv</w:t>
            </w:r>
          </w:p>
          <w:p w14:paraId="40F14ECD" w14:textId="03FB5433" w:rsidR="00793708" w:rsidRPr="007E1151" w:rsidRDefault="00395E63" w:rsidP="00442D84">
            <w:pPr>
              <w:rPr>
                <w:b/>
              </w:rPr>
            </w:pPr>
            <w:r w:rsidRPr="00621452">
              <w:rPr>
                <w:sz w:val="16"/>
                <w:szCs w:val="16"/>
              </w:rPr>
              <w:t>G</w:t>
            </w:r>
            <w:r w:rsidR="00793708" w:rsidRPr="00621452">
              <w:rPr>
                <w:sz w:val="16"/>
                <w:szCs w:val="16"/>
              </w:rPr>
              <w:t>edragscode</w:t>
            </w:r>
          </w:p>
        </w:tc>
        <w:tc>
          <w:tcPr>
            <w:tcW w:w="1503" w:type="dxa"/>
          </w:tcPr>
          <w:p w14:paraId="0468F341" w14:textId="77777777" w:rsidR="00442D84" w:rsidRPr="00C543C6" w:rsidRDefault="00442D84" w:rsidP="00C543C6">
            <w:pPr>
              <w:jc w:val="center"/>
              <w:rPr>
                <w:sz w:val="16"/>
                <w:szCs w:val="16"/>
              </w:rPr>
            </w:pPr>
          </w:p>
        </w:tc>
        <w:tc>
          <w:tcPr>
            <w:tcW w:w="1240" w:type="dxa"/>
          </w:tcPr>
          <w:p w14:paraId="4948C3DA" w14:textId="77777777" w:rsidR="00442D84" w:rsidRPr="00C543C6" w:rsidRDefault="00442D84" w:rsidP="00C543C6">
            <w:pPr>
              <w:jc w:val="center"/>
              <w:rPr>
                <w:sz w:val="16"/>
                <w:szCs w:val="16"/>
              </w:rPr>
            </w:pPr>
          </w:p>
        </w:tc>
        <w:tc>
          <w:tcPr>
            <w:tcW w:w="1362" w:type="dxa"/>
          </w:tcPr>
          <w:p w14:paraId="078E67BA" w14:textId="77777777" w:rsidR="00442D84" w:rsidRDefault="00442D84" w:rsidP="00C543C6">
            <w:pPr>
              <w:jc w:val="center"/>
              <w:rPr>
                <w:sz w:val="16"/>
                <w:szCs w:val="16"/>
              </w:rPr>
            </w:pPr>
          </w:p>
        </w:tc>
        <w:tc>
          <w:tcPr>
            <w:tcW w:w="1618" w:type="dxa"/>
          </w:tcPr>
          <w:p w14:paraId="7D2E02C3" w14:textId="77777777" w:rsidR="00442D84" w:rsidRPr="00C543C6" w:rsidRDefault="00442D84" w:rsidP="00C543C6">
            <w:pPr>
              <w:jc w:val="center"/>
              <w:rPr>
                <w:sz w:val="16"/>
                <w:szCs w:val="16"/>
              </w:rPr>
            </w:pPr>
          </w:p>
        </w:tc>
        <w:tc>
          <w:tcPr>
            <w:tcW w:w="1321" w:type="dxa"/>
          </w:tcPr>
          <w:p w14:paraId="692CFBE2" w14:textId="51916310" w:rsidR="00442D84" w:rsidRPr="00C543C6" w:rsidRDefault="00793708" w:rsidP="00C543C6">
            <w:pPr>
              <w:jc w:val="center"/>
              <w:rPr>
                <w:sz w:val="16"/>
                <w:szCs w:val="16"/>
              </w:rPr>
            </w:pPr>
            <w:r>
              <w:rPr>
                <w:sz w:val="16"/>
                <w:szCs w:val="16"/>
              </w:rPr>
              <w:t>x</w:t>
            </w:r>
          </w:p>
        </w:tc>
        <w:tc>
          <w:tcPr>
            <w:tcW w:w="1521" w:type="dxa"/>
          </w:tcPr>
          <w:p w14:paraId="7DC7EF7B" w14:textId="77777777" w:rsidR="00442D84" w:rsidRDefault="00442D84" w:rsidP="00C543C6">
            <w:pPr>
              <w:jc w:val="center"/>
              <w:rPr>
                <w:sz w:val="16"/>
                <w:szCs w:val="16"/>
              </w:rPr>
            </w:pPr>
          </w:p>
        </w:tc>
        <w:tc>
          <w:tcPr>
            <w:tcW w:w="1489" w:type="dxa"/>
          </w:tcPr>
          <w:p w14:paraId="7A3B2E7A" w14:textId="77777777" w:rsidR="00442D84" w:rsidRPr="00C543C6" w:rsidRDefault="00442D84" w:rsidP="00C543C6">
            <w:pPr>
              <w:jc w:val="center"/>
              <w:rPr>
                <w:sz w:val="16"/>
                <w:szCs w:val="16"/>
              </w:rPr>
            </w:pPr>
          </w:p>
        </w:tc>
        <w:tc>
          <w:tcPr>
            <w:tcW w:w="1476" w:type="dxa"/>
          </w:tcPr>
          <w:p w14:paraId="4B72F4A2" w14:textId="77777777" w:rsidR="00442D84" w:rsidRPr="00C543C6" w:rsidRDefault="00442D84" w:rsidP="00C543C6">
            <w:pPr>
              <w:jc w:val="center"/>
              <w:rPr>
                <w:sz w:val="16"/>
                <w:szCs w:val="16"/>
              </w:rPr>
            </w:pPr>
          </w:p>
        </w:tc>
      </w:tr>
      <w:tr w:rsidR="00793708" w:rsidRPr="00C543C6" w14:paraId="7045E1CE" w14:textId="77777777" w:rsidTr="00621452">
        <w:trPr>
          <w:trHeight w:val="240"/>
        </w:trPr>
        <w:tc>
          <w:tcPr>
            <w:tcW w:w="3256" w:type="dxa"/>
          </w:tcPr>
          <w:p w14:paraId="45BAF0DC" w14:textId="2FB6F241" w:rsidR="00793708" w:rsidRPr="00621452" w:rsidRDefault="00395E63" w:rsidP="00442D84">
            <w:pPr>
              <w:rPr>
                <w:sz w:val="16"/>
                <w:szCs w:val="16"/>
              </w:rPr>
            </w:pPr>
            <w:r w:rsidRPr="00621452">
              <w:rPr>
                <w:sz w:val="16"/>
                <w:szCs w:val="16"/>
              </w:rPr>
              <w:t>Vanuit sjv</w:t>
            </w:r>
          </w:p>
          <w:p w14:paraId="6D6C7F06" w14:textId="3C440E84" w:rsidR="00395E63" w:rsidRDefault="00395E63" w:rsidP="00442D84">
            <w:pPr>
              <w:rPr>
                <w:b/>
              </w:rPr>
            </w:pPr>
            <w:r w:rsidRPr="00621452">
              <w:rPr>
                <w:sz w:val="16"/>
                <w:szCs w:val="16"/>
              </w:rPr>
              <w:t>Zelfstandig werken</w:t>
            </w:r>
          </w:p>
        </w:tc>
        <w:tc>
          <w:tcPr>
            <w:tcW w:w="1503" w:type="dxa"/>
          </w:tcPr>
          <w:p w14:paraId="7651F779" w14:textId="77777777" w:rsidR="00793708" w:rsidRPr="00C543C6" w:rsidRDefault="00793708" w:rsidP="00C543C6">
            <w:pPr>
              <w:jc w:val="center"/>
              <w:rPr>
                <w:sz w:val="16"/>
                <w:szCs w:val="16"/>
              </w:rPr>
            </w:pPr>
          </w:p>
        </w:tc>
        <w:tc>
          <w:tcPr>
            <w:tcW w:w="1240" w:type="dxa"/>
          </w:tcPr>
          <w:p w14:paraId="418FC52F" w14:textId="77777777" w:rsidR="00793708" w:rsidRPr="00C543C6" w:rsidRDefault="00793708" w:rsidP="00C543C6">
            <w:pPr>
              <w:jc w:val="center"/>
              <w:rPr>
                <w:sz w:val="16"/>
                <w:szCs w:val="16"/>
              </w:rPr>
            </w:pPr>
          </w:p>
        </w:tc>
        <w:tc>
          <w:tcPr>
            <w:tcW w:w="1362" w:type="dxa"/>
          </w:tcPr>
          <w:p w14:paraId="438C6907" w14:textId="2851AC52" w:rsidR="00793708" w:rsidRDefault="00395E63" w:rsidP="00C543C6">
            <w:pPr>
              <w:jc w:val="center"/>
              <w:rPr>
                <w:sz w:val="16"/>
                <w:szCs w:val="16"/>
              </w:rPr>
            </w:pPr>
            <w:r>
              <w:rPr>
                <w:sz w:val="16"/>
                <w:szCs w:val="16"/>
              </w:rPr>
              <w:t>X</w:t>
            </w:r>
          </w:p>
        </w:tc>
        <w:tc>
          <w:tcPr>
            <w:tcW w:w="1618" w:type="dxa"/>
          </w:tcPr>
          <w:p w14:paraId="7CA5F9EC" w14:textId="77777777" w:rsidR="00793708" w:rsidRPr="00C543C6" w:rsidRDefault="00793708" w:rsidP="00C543C6">
            <w:pPr>
              <w:jc w:val="center"/>
              <w:rPr>
                <w:sz w:val="16"/>
                <w:szCs w:val="16"/>
              </w:rPr>
            </w:pPr>
          </w:p>
        </w:tc>
        <w:tc>
          <w:tcPr>
            <w:tcW w:w="1321" w:type="dxa"/>
          </w:tcPr>
          <w:p w14:paraId="0671BE69" w14:textId="77777777" w:rsidR="00793708" w:rsidRPr="00C543C6" w:rsidRDefault="00793708" w:rsidP="00C543C6">
            <w:pPr>
              <w:jc w:val="center"/>
              <w:rPr>
                <w:sz w:val="16"/>
                <w:szCs w:val="16"/>
              </w:rPr>
            </w:pPr>
          </w:p>
        </w:tc>
        <w:tc>
          <w:tcPr>
            <w:tcW w:w="1521" w:type="dxa"/>
          </w:tcPr>
          <w:p w14:paraId="54A2765E" w14:textId="77777777" w:rsidR="00793708" w:rsidRDefault="00793708" w:rsidP="00C543C6">
            <w:pPr>
              <w:jc w:val="center"/>
              <w:rPr>
                <w:sz w:val="16"/>
                <w:szCs w:val="16"/>
              </w:rPr>
            </w:pPr>
          </w:p>
        </w:tc>
        <w:tc>
          <w:tcPr>
            <w:tcW w:w="1489" w:type="dxa"/>
          </w:tcPr>
          <w:p w14:paraId="77A3E523" w14:textId="77777777" w:rsidR="00793708" w:rsidRPr="00C543C6" w:rsidRDefault="00793708" w:rsidP="00C543C6">
            <w:pPr>
              <w:jc w:val="center"/>
              <w:rPr>
                <w:sz w:val="16"/>
                <w:szCs w:val="16"/>
              </w:rPr>
            </w:pPr>
          </w:p>
        </w:tc>
        <w:tc>
          <w:tcPr>
            <w:tcW w:w="1476" w:type="dxa"/>
          </w:tcPr>
          <w:p w14:paraId="659A6C9E" w14:textId="77777777" w:rsidR="00793708" w:rsidRPr="00C543C6" w:rsidRDefault="00793708" w:rsidP="00C543C6">
            <w:pPr>
              <w:jc w:val="center"/>
              <w:rPr>
                <w:sz w:val="16"/>
                <w:szCs w:val="16"/>
              </w:rPr>
            </w:pPr>
          </w:p>
        </w:tc>
      </w:tr>
      <w:tr w:rsidR="00793708" w:rsidRPr="00C543C6" w14:paraId="6AE708EF" w14:textId="77777777" w:rsidTr="00621452">
        <w:trPr>
          <w:trHeight w:val="240"/>
        </w:trPr>
        <w:tc>
          <w:tcPr>
            <w:tcW w:w="3256" w:type="dxa"/>
          </w:tcPr>
          <w:p w14:paraId="364D8849" w14:textId="57721CEE" w:rsidR="00793708" w:rsidRPr="00621452" w:rsidRDefault="00395E63" w:rsidP="00442D84">
            <w:pPr>
              <w:rPr>
                <w:sz w:val="16"/>
                <w:szCs w:val="16"/>
              </w:rPr>
            </w:pPr>
            <w:r w:rsidRPr="00621452">
              <w:rPr>
                <w:sz w:val="16"/>
                <w:szCs w:val="16"/>
              </w:rPr>
              <w:t xml:space="preserve">Vanuit sjv </w:t>
            </w:r>
          </w:p>
          <w:p w14:paraId="535AEBF5" w14:textId="65527D67" w:rsidR="00395E63" w:rsidRDefault="00395E63" w:rsidP="00442D84">
            <w:pPr>
              <w:rPr>
                <w:b/>
              </w:rPr>
            </w:pPr>
            <w:r w:rsidRPr="00621452">
              <w:rPr>
                <w:sz w:val="16"/>
                <w:szCs w:val="16"/>
              </w:rPr>
              <w:t>Zorg</w:t>
            </w:r>
          </w:p>
        </w:tc>
        <w:tc>
          <w:tcPr>
            <w:tcW w:w="1503" w:type="dxa"/>
          </w:tcPr>
          <w:p w14:paraId="621AF490" w14:textId="77777777" w:rsidR="00793708" w:rsidRPr="00C543C6" w:rsidRDefault="00793708" w:rsidP="00C543C6">
            <w:pPr>
              <w:jc w:val="center"/>
              <w:rPr>
                <w:sz w:val="16"/>
                <w:szCs w:val="16"/>
              </w:rPr>
            </w:pPr>
          </w:p>
        </w:tc>
        <w:tc>
          <w:tcPr>
            <w:tcW w:w="1240" w:type="dxa"/>
          </w:tcPr>
          <w:p w14:paraId="3F251AFE" w14:textId="77777777" w:rsidR="00793708" w:rsidRPr="00C543C6" w:rsidRDefault="00793708" w:rsidP="00C543C6">
            <w:pPr>
              <w:jc w:val="center"/>
              <w:rPr>
                <w:sz w:val="16"/>
                <w:szCs w:val="16"/>
              </w:rPr>
            </w:pPr>
          </w:p>
        </w:tc>
        <w:tc>
          <w:tcPr>
            <w:tcW w:w="1362" w:type="dxa"/>
          </w:tcPr>
          <w:p w14:paraId="0D896495" w14:textId="540EDAD6" w:rsidR="00793708" w:rsidRDefault="00395E63" w:rsidP="00C543C6">
            <w:pPr>
              <w:jc w:val="center"/>
              <w:rPr>
                <w:sz w:val="16"/>
                <w:szCs w:val="16"/>
              </w:rPr>
            </w:pPr>
            <w:r>
              <w:rPr>
                <w:sz w:val="16"/>
                <w:szCs w:val="16"/>
              </w:rPr>
              <w:t>X</w:t>
            </w:r>
          </w:p>
        </w:tc>
        <w:tc>
          <w:tcPr>
            <w:tcW w:w="1618" w:type="dxa"/>
          </w:tcPr>
          <w:p w14:paraId="6AE46797" w14:textId="77777777" w:rsidR="00793708" w:rsidRPr="00C543C6" w:rsidRDefault="00793708" w:rsidP="00C543C6">
            <w:pPr>
              <w:jc w:val="center"/>
              <w:rPr>
                <w:sz w:val="16"/>
                <w:szCs w:val="16"/>
              </w:rPr>
            </w:pPr>
          </w:p>
        </w:tc>
        <w:tc>
          <w:tcPr>
            <w:tcW w:w="1321" w:type="dxa"/>
          </w:tcPr>
          <w:p w14:paraId="5767064A" w14:textId="77777777" w:rsidR="00793708" w:rsidRPr="00C543C6" w:rsidRDefault="00793708" w:rsidP="00C543C6">
            <w:pPr>
              <w:jc w:val="center"/>
              <w:rPr>
                <w:sz w:val="16"/>
                <w:szCs w:val="16"/>
              </w:rPr>
            </w:pPr>
          </w:p>
        </w:tc>
        <w:tc>
          <w:tcPr>
            <w:tcW w:w="1521" w:type="dxa"/>
          </w:tcPr>
          <w:p w14:paraId="2669173B" w14:textId="77777777" w:rsidR="00793708" w:rsidRDefault="00793708" w:rsidP="00C543C6">
            <w:pPr>
              <w:jc w:val="center"/>
              <w:rPr>
                <w:sz w:val="16"/>
                <w:szCs w:val="16"/>
              </w:rPr>
            </w:pPr>
          </w:p>
        </w:tc>
        <w:tc>
          <w:tcPr>
            <w:tcW w:w="1489" w:type="dxa"/>
          </w:tcPr>
          <w:p w14:paraId="28ACFDD0" w14:textId="77777777" w:rsidR="00793708" w:rsidRPr="00C543C6" w:rsidRDefault="00793708" w:rsidP="00C543C6">
            <w:pPr>
              <w:jc w:val="center"/>
              <w:rPr>
                <w:sz w:val="16"/>
                <w:szCs w:val="16"/>
              </w:rPr>
            </w:pPr>
          </w:p>
        </w:tc>
        <w:tc>
          <w:tcPr>
            <w:tcW w:w="1476" w:type="dxa"/>
          </w:tcPr>
          <w:p w14:paraId="0F91E411" w14:textId="77777777" w:rsidR="00793708" w:rsidRPr="00C543C6" w:rsidRDefault="00793708" w:rsidP="00C543C6">
            <w:pPr>
              <w:jc w:val="center"/>
              <w:rPr>
                <w:sz w:val="16"/>
                <w:szCs w:val="16"/>
              </w:rPr>
            </w:pPr>
          </w:p>
        </w:tc>
      </w:tr>
      <w:tr w:rsidR="00262B06" w:rsidRPr="00C543C6" w14:paraId="6A6F710B" w14:textId="77777777" w:rsidTr="00621452">
        <w:trPr>
          <w:trHeight w:val="240"/>
        </w:trPr>
        <w:tc>
          <w:tcPr>
            <w:tcW w:w="3256" w:type="dxa"/>
          </w:tcPr>
          <w:p w14:paraId="309CC808" w14:textId="09B2B619" w:rsidR="00262B06" w:rsidRDefault="00262B06" w:rsidP="00442D84">
            <w:pPr>
              <w:rPr>
                <w:sz w:val="16"/>
                <w:szCs w:val="16"/>
              </w:rPr>
            </w:pPr>
            <w:r>
              <w:rPr>
                <w:sz w:val="16"/>
                <w:szCs w:val="16"/>
              </w:rPr>
              <w:t>Vanuit sjv</w:t>
            </w:r>
          </w:p>
          <w:p w14:paraId="67F0BF2C" w14:textId="13D261AE" w:rsidR="00262B06" w:rsidRDefault="00262B06" w:rsidP="00442D84">
            <w:pPr>
              <w:rPr>
                <w:sz w:val="16"/>
                <w:szCs w:val="16"/>
              </w:rPr>
            </w:pPr>
            <w:r>
              <w:rPr>
                <w:sz w:val="16"/>
                <w:szCs w:val="16"/>
              </w:rPr>
              <w:t xml:space="preserve">Inzet bouwcoördinatoren </w:t>
            </w:r>
          </w:p>
        </w:tc>
        <w:tc>
          <w:tcPr>
            <w:tcW w:w="1503" w:type="dxa"/>
          </w:tcPr>
          <w:p w14:paraId="19E2DE7E" w14:textId="77777777" w:rsidR="00262B06" w:rsidRPr="00C543C6" w:rsidRDefault="00262B06" w:rsidP="00C543C6">
            <w:pPr>
              <w:jc w:val="center"/>
              <w:rPr>
                <w:sz w:val="16"/>
                <w:szCs w:val="16"/>
              </w:rPr>
            </w:pPr>
          </w:p>
        </w:tc>
        <w:tc>
          <w:tcPr>
            <w:tcW w:w="1240" w:type="dxa"/>
          </w:tcPr>
          <w:p w14:paraId="2F7E43A4" w14:textId="77777777" w:rsidR="00262B06" w:rsidRPr="00C543C6" w:rsidRDefault="00262B06" w:rsidP="00C543C6">
            <w:pPr>
              <w:jc w:val="center"/>
              <w:rPr>
                <w:sz w:val="16"/>
                <w:szCs w:val="16"/>
              </w:rPr>
            </w:pPr>
          </w:p>
        </w:tc>
        <w:tc>
          <w:tcPr>
            <w:tcW w:w="1362" w:type="dxa"/>
          </w:tcPr>
          <w:p w14:paraId="19F5C971" w14:textId="77777777" w:rsidR="00262B06" w:rsidRDefault="00262B06" w:rsidP="00C543C6">
            <w:pPr>
              <w:jc w:val="center"/>
              <w:rPr>
                <w:sz w:val="16"/>
                <w:szCs w:val="16"/>
              </w:rPr>
            </w:pPr>
          </w:p>
        </w:tc>
        <w:tc>
          <w:tcPr>
            <w:tcW w:w="1618" w:type="dxa"/>
          </w:tcPr>
          <w:p w14:paraId="053DA5E2" w14:textId="77777777" w:rsidR="00262B06" w:rsidRPr="00C543C6" w:rsidRDefault="00262B06" w:rsidP="00C543C6">
            <w:pPr>
              <w:jc w:val="center"/>
              <w:rPr>
                <w:sz w:val="16"/>
                <w:szCs w:val="16"/>
              </w:rPr>
            </w:pPr>
          </w:p>
        </w:tc>
        <w:tc>
          <w:tcPr>
            <w:tcW w:w="1321" w:type="dxa"/>
          </w:tcPr>
          <w:p w14:paraId="29117A90" w14:textId="77777777" w:rsidR="00262B06" w:rsidRPr="00C543C6" w:rsidRDefault="00262B06" w:rsidP="00C543C6">
            <w:pPr>
              <w:jc w:val="center"/>
              <w:rPr>
                <w:sz w:val="16"/>
                <w:szCs w:val="16"/>
              </w:rPr>
            </w:pPr>
          </w:p>
        </w:tc>
        <w:tc>
          <w:tcPr>
            <w:tcW w:w="1521" w:type="dxa"/>
          </w:tcPr>
          <w:p w14:paraId="1E97A747" w14:textId="08FA1AB1" w:rsidR="00262B06" w:rsidRDefault="00262B06" w:rsidP="00C543C6">
            <w:pPr>
              <w:jc w:val="center"/>
              <w:rPr>
                <w:sz w:val="16"/>
                <w:szCs w:val="16"/>
              </w:rPr>
            </w:pPr>
            <w:r>
              <w:rPr>
                <w:sz w:val="16"/>
                <w:szCs w:val="16"/>
              </w:rPr>
              <w:t>x</w:t>
            </w:r>
          </w:p>
        </w:tc>
        <w:tc>
          <w:tcPr>
            <w:tcW w:w="1489" w:type="dxa"/>
          </w:tcPr>
          <w:p w14:paraId="3AF914C7" w14:textId="77777777" w:rsidR="00262B06" w:rsidRDefault="00262B06" w:rsidP="00C543C6">
            <w:pPr>
              <w:jc w:val="center"/>
              <w:rPr>
                <w:sz w:val="16"/>
                <w:szCs w:val="16"/>
              </w:rPr>
            </w:pPr>
          </w:p>
        </w:tc>
        <w:tc>
          <w:tcPr>
            <w:tcW w:w="1476" w:type="dxa"/>
          </w:tcPr>
          <w:p w14:paraId="009EE2CD" w14:textId="77777777" w:rsidR="00262B06" w:rsidRPr="00C543C6" w:rsidRDefault="00262B06" w:rsidP="00C543C6">
            <w:pPr>
              <w:jc w:val="center"/>
              <w:rPr>
                <w:sz w:val="16"/>
                <w:szCs w:val="16"/>
              </w:rPr>
            </w:pPr>
          </w:p>
        </w:tc>
      </w:tr>
      <w:tr w:rsidR="00E57936" w:rsidRPr="00C543C6" w14:paraId="4C46832B" w14:textId="77777777" w:rsidTr="00621452">
        <w:trPr>
          <w:trHeight w:val="240"/>
        </w:trPr>
        <w:tc>
          <w:tcPr>
            <w:tcW w:w="3256" w:type="dxa"/>
          </w:tcPr>
          <w:p w14:paraId="302E1F18" w14:textId="746B98EF" w:rsidR="00E57936" w:rsidRDefault="00E57936" w:rsidP="00442D84">
            <w:pPr>
              <w:rPr>
                <w:sz w:val="16"/>
                <w:szCs w:val="16"/>
              </w:rPr>
            </w:pPr>
            <w:r>
              <w:rPr>
                <w:sz w:val="16"/>
                <w:szCs w:val="16"/>
              </w:rPr>
              <w:t>Vanuit sjv</w:t>
            </w:r>
          </w:p>
          <w:p w14:paraId="209F9A24" w14:textId="7FAEB2A2" w:rsidR="00E57936" w:rsidRDefault="00E57936" w:rsidP="00442D84">
            <w:pPr>
              <w:rPr>
                <w:sz w:val="16"/>
                <w:szCs w:val="16"/>
              </w:rPr>
            </w:pPr>
            <w:r>
              <w:rPr>
                <w:sz w:val="16"/>
                <w:szCs w:val="16"/>
              </w:rPr>
              <w:t>Inzetten talenten</w:t>
            </w:r>
          </w:p>
        </w:tc>
        <w:tc>
          <w:tcPr>
            <w:tcW w:w="1503" w:type="dxa"/>
          </w:tcPr>
          <w:p w14:paraId="25E91652" w14:textId="77777777" w:rsidR="00E57936" w:rsidRPr="00C543C6" w:rsidRDefault="00E57936" w:rsidP="00C543C6">
            <w:pPr>
              <w:jc w:val="center"/>
              <w:rPr>
                <w:sz w:val="16"/>
                <w:szCs w:val="16"/>
              </w:rPr>
            </w:pPr>
          </w:p>
        </w:tc>
        <w:tc>
          <w:tcPr>
            <w:tcW w:w="1240" w:type="dxa"/>
          </w:tcPr>
          <w:p w14:paraId="7A0A06F3" w14:textId="77777777" w:rsidR="00E57936" w:rsidRPr="00C543C6" w:rsidRDefault="00E57936" w:rsidP="00C543C6">
            <w:pPr>
              <w:jc w:val="center"/>
              <w:rPr>
                <w:sz w:val="16"/>
                <w:szCs w:val="16"/>
              </w:rPr>
            </w:pPr>
          </w:p>
        </w:tc>
        <w:tc>
          <w:tcPr>
            <w:tcW w:w="1362" w:type="dxa"/>
          </w:tcPr>
          <w:p w14:paraId="6DB99D33" w14:textId="77777777" w:rsidR="00E57936" w:rsidRDefault="00E57936" w:rsidP="00C543C6">
            <w:pPr>
              <w:jc w:val="center"/>
              <w:rPr>
                <w:sz w:val="16"/>
                <w:szCs w:val="16"/>
              </w:rPr>
            </w:pPr>
          </w:p>
        </w:tc>
        <w:tc>
          <w:tcPr>
            <w:tcW w:w="1618" w:type="dxa"/>
          </w:tcPr>
          <w:p w14:paraId="04D0905D" w14:textId="77777777" w:rsidR="00E57936" w:rsidRPr="00C543C6" w:rsidRDefault="00E57936" w:rsidP="00C543C6">
            <w:pPr>
              <w:jc w:val="center"/>
              <w:rPr>
                <w:sz w:val="16"/>
                <w:szCs w:val="16"/>
              </w:rPr>
            </w:pPr>
          </w:p>
        </w:tc>
        <w:tc>
          <w:tcPr>
            <w:tcW w:w="1321" w:type="dxa"/>
          </w:tcPr>
          <w:p w14:paraId="503EE360" w14:textId="77777777" w:rsidR="00E57936" w:rsidRPr="00C543C6" w:rsidRDefault="00E57936" w:rsidP="00C543C6">
            <w:pPr>
              <w:jc w:val="center"/>
              <w:rPr>
                <w:sz w:val="16"/>
                <w:szCs w:val="16"/>
              </w:rPr>
            </w:pPr>
          </w:p>
        </w:tc>
        <w:tc>
          <w:tcPr>
            <w:tcW w:w="1521" w:type="dxa"/>
          </w:tcPr>
          <w:p w14:paraId="17A5BE6E" w14:textId="77777777" w:rsidR="00E57936" w:rsidRDefault="00E57936" w:rsidP="00C543C6">
            <w:pPr>
              <w:jc w:val="center"/>
              <w:rPr>
                <w:sz w:val="16"/>
                <w:szCs w:val="16"/>
              </w:rPr>
            </w:pPr>
          </w:p>
        </w:tc>
        <w:tc>
          <w:tcPr>
            <w:tcW w:w="1489" w:type="dxa"/>
          </w:tcPr>
          <w:p w14:paraId="4C8752A9" w14:textId="6C07F7DF" w:rsidR="00E57936" w:rsidRDefault="00E57936" w:rsidP="00C543C6">
            <w:pPr>
              <w:jc w:val="center"/>
              <w:rPr>
                <w:sz w:val="16"/>
                <w:szCs w:val="16"/>
              </w:rPr>
            </w:pPr>
            <w:r>
              <w:rPr>
                <w:sz w:val="16"/>
                <w:szCs w:val="16"/>
              </w:rPr>
              <w:t>x</w:t>
            </w:r>
          </w:p>
        </w:tc>
        <w:tc>
          <w:tcPr>
            <w:tcW w:w="1476" w:type="dxa"/>
          </w:tcPr>
          <w:p w14:paraId="7E7AE8EB" w14:textId="77777777" w:rsidR="00E57936" w:rsidRPr="00C543C6" w:rsidRDefault="00E57936" w:rsidP="00C543C6">
            <w:pPr>
              <w:jc w:val="center"/>
              <w:rPr>
                <w:sz w:val="16"/>
                <w:szCs w:val="16"/>
              </w:rPr>
            </w:pPr>
          </w:p>
        </w:tc>
      </w:tr>
      <w:tr w:rsidR="00793708" w:rsidRPr="00C543C6" w14:paraId="4245ED50" w14:textId="77777777" w:rsidTr="00621452">
        <w:trPr>
          <w:trHeight w:val="240"/>
        </w:trPr>
        <w:tc>
          <w:tcPr>
            <w:tcW w:w="3256" w:type="dxa"/>
          </w:tcPr>
          <w:p w14:paraId="2874E109" w14:textId="6EABC43B" w:rsidR="00793708" w:rsidRPr="009F0A91" w:rsidRDefault="009F0A91" w:rsidP="00442D84">
            <w:pPr>
              <w:rPr>
                <w:sz w:val="16"/>
                <w:szCs w:val="16"/>
              </w:rPr>
            </w:pPr>
            <w:r>
              <w:rPr>
                <w:sz w:val="16"/>
                <w:szCs w:val="16"/>
              </w:rPr>
              <w:lastRenderedPageBreak/>
              <w:t>Tevredenheid personeel, kinderen ouders</w:t>
            </w:r>
          </w:p>
        </w:tc>
        <w:tc>
          <w:tcPr>
            <w:tcW w:w="1503" w:type="dxa"/>
          </w:tcPr>
          <w:p w14:paraId="26E9E000" w14:textId="77777777" w:rsidR="00793708" w:rsidRPr="00C543C6" w:rsidRDefault="00793708" w:rsidP="00C543C6">
            <w:pPr>
              <w:jc w:val="center"/>
              <w:rPr>
                <w:sz w:val="16"/>
                <w:szCs w:val="16"/>
              </w:rPr>
            </w:pPr>
          </w:p>
        </w:tc>
        <w:tc>
          <w:tcPr>
            <w:tcW w:w="1240" w:type="dxa"/>
          </w:tcPr>
          <w:p w14:paraId="75432FA5" w14:textId="77777777" w:rsidR="00793708" w:rsidRPr="00C543C6" w:rsidRDefault="00793708" w:rsidP="00C543C6">
            <w:pPr>
              <w:jc w:val="center"/>
              <w:rPr>
                <w:sz w:val="16"/>
                <w:szCs w:val="16"/>
              </w:rPr>
            </w:pPr>
          </w:p>
        </w:tc>
        <w:tc>
          <w:tcPr>
            <w:tcW w:w="1362" w:type="dxa"/>
          </w:tcPr>
          <w:p w14:paraId="2D87D05E" w14:textId="77777777" w:rsidR="00793708" w:rsidRDefault="00793708" w:rsidP="00C543C6">
            <w:pPr>
              <w:jc w:val="center"/>
              <w:rPr>
                <w:sz w:val="16"/>
                <w:szCs w:val="16"/>
              </w:rPr>
            </w:pPr>
          </w:p>
        </w:tc>
        <w:tc>
          <w:tcPr>
            <w:tcW w:w="1618" w:type="dxa"/>
          </w:tcPr>
          <w:p w14:paraId="4E5170B4" w14:textId="77777777" w:rsidR="00793708" w:rsidRPr="00C543C6" w:rsidRDefault="00793708" w:rsidP="00C543C6">
            <w:pPr>
              <w:jc w:val="center"/>
              <w:rPr>
                <w:sz w:val="16"/>
                <w:szCs w:val="16"/>
              </w:rPr>
            </w:pPr>
          </w:p>
        </w:tc>
        <w:tc>
          <w:tcPr>
            <w:tcW w:w="1321" w:type="dxa"/>
          </w:tcPr>
          <w:p w14:paraId="255D78F7" w14:textId="77777777" w:rsidR="00793708" w:rsidRPr="00C543C6" w:rsidRDefault="00793708" w:rsidP="00C543C6">
            <w:pPr>
              <w:jc w:val="center"/>
              <w:rPr>
                <w:sz w:val="16"/>
                <w:szCs w:val="16"/>
              </w:rPr>
            </w:pPr>
          </w:p>
        </w:tc>
        <w:tc>
          <w:tcPr>
            <w:tcW w:w="1521" w:type="dxa"/>
          </w:tcPr>
          <w:p w14:paraId="0DF671D4" w14:textId="77777777" w:rsidR="00793708" w:rsidRDefault="00793708" w:rsidP="00C543C6">
            <w:pPr>
              <w:jc w:val="center"/>
              <w:rPr>
                <w:sz w:val="16"/>
                <w:szCs w:val="16"/>
              </w:rPr>
            </w:pPr>
          </w:p>
        </w:tc>
        <w:tc>
          <w:tcPr>
            <w:tcW w:w="1489" w:type="dxa"/>
          </w:tcPr>
          <w:p w14:paraId="42797A2D" w14:textId="3EA2E35A" w:rsidR="00793708" w:rsidRPr="00C543C6" w:rsidRDefault="009F0A91" w:rsidP="00C543C6">
            <w:pPr>
              <w:jc w:val="center"/>
              <w:rPr>
                <w:sz w:val="16"/>
                <w:szCs w:val="16"/>
              </w:rPr>
            </w:pPr>
            <w:r>
              <w:rPr>
                <w:sz w:val="16"/>
                <w:szCs w:val="16"/>
              </w:rPr>
              <w:t>x</w:t>
            </w:r>
          </w:p>
        </w:tc>
        <w:tc>
          <w:tcPr>
            <w:tcW w:w="1476" w:type="dxa"/>
          </w:tcPr>
          <w:p w14:paraId="4950F7F9" w14:textId="77777777" w:rsidR="00793708" w:rsidRPr="00C543C6" w:rsidRDefault="00793708" w:rsidP="00C543C6">
            <w:pPr>
              <w:jc w:val="center"/>
              <w:rPr>
                <w:sz w:val="16"/>
                <w:szCs w:val="16"/>
              </w:rPr>
            </w:pPr>
          </w:p>
        </w:tc>
      </w:tr>
      <w:tr w:rsidR="00454AAA" w:rsidRPr="00C543C6" w14:paraId="19ECACDD" w14:textId="77777777" w:rsidTr="00621452">
        <w:trPr>
          <w:trHeight w:val="240"/>
        </w:trPr>
        <w:tc>
          <w:tcPr>
            <w:tcW w:w="3256" w:type="dxa"/>
          </w:tcPr>
          <w:p w14:paraId="60D30300" w14:textId="27B06524" w:rsidR="00454AAA" w:rsidRDefault="00454AAA" w:rsidP="00442D84">
            <w:pPr>
              <w:rPr>
                <w:sz w:val="16"/>
                <w:szCs w:val="16"/>
              </w:rPr>
            </w:pPr>
            <w:r>
              <w:rPr>
                <w:sz w:val="16"/>
                <w:szCs w:val="16"/>
              </w:rPr>
              <w:t>BPS certificatie</w:t>
            </w:r>
          </w:p>
        </w:tc>
        <w:tc>
          <w:tcPr>
            <w:tcW w:w="1503" w:type="dxa"/>
          </w:tcPr>
          <w:p w14:paraId="1A2703CC" w14:textId="77777777" w:rsidR="00454AAA" w:rsidRPr="00C543C6" w:rsidRDefault="00454AAA" w:rsidP="00C543C6">
            <w:pPr>
              <w:jc w:val="center"/>
              <w:rPr>
                <w:sz w:val="16"/>
                <w:szCs w:val="16"/>
              </w:rPr>
            </w:pPr>
          </w:p>
        </w:tc>
        <w:tc>
          <w:tcPr>
            <w:tcW w:w="1240" w:type="dxa"/>
          </w:tcPr>
          <w:p w14:paraId="65C9790E" w14:textId="77777777" w:rsidR="00454AAA" w:rsidRPr="00C543C6" w:rsidRDefault="00454AAA" w:rsidP="00C543C6">
            <w:pPr>
              <w:jc w:val="center"/>
              <w:rPr>
                <w:sz w:val="16"/>
                <w:szCs w:val="16"/>
              </w:rPr>
            </w:pPr>
          </w:p>
        </w:tc>
        <w:tc>
          <w:tcPr>
            <w:tcW w:w="1362" w:type="dxa"/>
          </w:tcPr>
          <w:p w14:paraId="7D360704" w14:textId="3524DB2A" w:rsidR="00454AAA" w:rsidRDefault="00454AAA" w:rsidP="00C543C6">
            <w:pPr>
              <w:jc w:val="center"/>
              <w:rPr>
                <w:sz w:val="16"/>
                <w:szCs w:val="16"/>
              </w:rPr>
            </w:pPr>
            <w:r>
              <w:rPr>
                <w:sz w:val="16"/>
                <w:szCs w:val="16"/>
              </w:rPr>
              <w:t>x</w:t>
            </w:r>
          </w:p>
        </w:tc>
        <w:tc>
          <w:tcPr>
            <w:tcW w:w="1618" w:type="dxa"/>
          </w:tcPr>
          <w:p w14:paraId="1CB82B1A" w14:textId="77777777" w:rsidR="00454AAA" w:rsidRPr="00C543C6" w:rsidRDefault="00454AAA" w:rsidP="00C543C6">
            <w:pPr>
              <w:jc w:val="center"/>
              <w:rPr>
                <w:sz w:val="16"/>
                <w:szCs w:val="16"/>
              </w:rPr>
            </w:pPr>
          </w:p>
        </w:tc>
        <w:tc>
          <w:tcPr>
            <w:tcW w:w="1321" w:type="dxa"/>
          </w:tcPr>
          <w:p w14:paraId="605A47A8" w14:textId="77777777" w:rsidR="00454AAA" w:rsidRPr="00C543C6" w:rsidRDefault="00454AAA" w:rsidP="00C543C6">
            <w:pPr>
              <w:jc w:val="center"/>
              <w:rPr>
                <w:sz w:val="16"/>
                <w:szCs w:val="16"/>
              </w:rPr>
            </w:pPr>
          </w:p>
        </w:tc>
        <w:tc>
          <w:tcPr>
            <w:tcW w:w="1521" w:type="dxa"/>
          </w:tcPr>
          <w:p w14:paraId="027BCF40" w14:textId="77777777" w:rsidR="00454AAA" w:rsidRDefault="00454AAA" w:rsidP="00C543C6">
            <w:pPr>
              <w:jc w:val="center"/>
              <w:rPr>
                <w:sz w:val="16"/>
                <w:szCs w:val="16"/>
              </w:rPr>
            </w:pPr>
          </w:p>
        </w:tc>
        <w:tc>
          <w:tcPr>
            <w:tcW w:w="1489" w:type="dxa"/>
          </w:tcPr>
          <w:p w14:paraId="62CA8E35" w14:textId="77777777" w:rsidR="00454AAA" w:rsidRDefault="00454AAA" w:rsidP="00C543C6">
            <w:pPr>
              <w:jc w:val="center"/>
              <w:rPr>
                <w:sz w:val="16"/>
                <w:szCs w:val="16"/>
              </w:rPr>
            </w:pPr>
          </w:p>
        </w:tc>
        <w:tc>
          <w:tcPr>
            <w:tcW w:w="1476" w:type="dxa"/>
          </w:tcPr>
          <w:p w14:paraId="0FBE7DCC" w14:textId="77777777" w:rsidR="00454AAA" w:rsidRPr="00C543C6" w:rsidRDefault="00454AAA" w:rsidP="00C543C6">
            <w:pPr>
              <w:jc w:val="center"/>
              <w:rPr>
                <w:sz w:val="16"/>
                <w:szCs w:val="16"/>
              </w:rPr>
            </w:pPr>
          </w:p>
        </w:tc>
      </w:tr>
      <w:tr w:rsidR="002027E2" w:rsidRPr="00C543C6" w14:paraId="65544F03" w14:textId="77777777" w:rsidTr="00621452">
        <w:trPr>
          <w:trHeight w:val="240"/>
        </w:trPr>
        <w:tc>
          <w:tcPr>
            <w:tcW w:w="3256" w:type="dxa"/>
          </w:tcPr>
          <w:p w14:paraId="210F7CA6" w14:textId="188A6F37" w:rsidR="002027E2" w:rsidRPr="0068647A" w:rsidRDefault="002027E2" w:rsidP="0068647A">
            <w:pPr>
              <w:rPr>
                <w:b/>
                <w:color w:val="FF0000"/>
                <w:sz w:val="16"/>
                <w:szCs w:val="16"/>
              </w:rPr>
            </w:pPr>
            <w:r w:rsidRPr="0068647A">
              <w:rPr>
                <w:b/>
                <w:sz w:val="16"/>
                <w:szCs w:val="16"/>
              </w:rPr>
              <w:t>Ontwikkelpunten Kids2B</w:t>
            </w:r>
          </w:p>
        </w:tc>
        <w:tc>
          <w:tcPr>
            <w:tcW w:w="1503" w:type="dxa"/>
          </w:tcPr>
          <w:p w14:paraId="6A2DB7E8" w14:textId="77777777" w:rsidR="002027E2" w:rsidRPr="00C543C6" w:rsidRDefault="002027E2" w:rsidP="00C543C6">
            <w:pPr>
              <w:jc w:val="center"/>
              <w:rPr>
                <w:sz w:val="16"/>
                <w:szCs w:val="16"/>
              </w:rPr>
            </w:pPr>
          </w:p>
        </w:tc>
        <w:tc>
          <w:tcPr>
            <w:tcW w:w="1240" w:type="dxa"/>
          </w:tcPr>
          <w:p w14:paraId="76F523AF" w14:textId="77777777" w:rsidR="002027E2" w:rsidRPr="00C543C6" w:rsidRDefault="002027E2" w:rsidP="00C543C6">
            <w:pPr>
              <w:jc w:val="center"/>
              <w:rPr>
                <w:sz w:val="16"/>
                <w:szCs w:val="16"/>
              </w:rPr>
            </w:pPr>
          </w:p>
        </w:tc>
        <w:tc>
          <w:tcPr>
            <w:tcW w:w="1362" w:type="dxa"/>
          </w:tcPr>
          <w:p w14:paraId="3566D9B3" w14:textId="77777777" w:rsidR="002027E2" w:rsidRPr="00C543C6" w:rsidRDefault="002027E2" w:rsidP="00C543C6">
            <w:pPr>
              <w:jc w:val="center"/>
              <w:rPr>
                <w:sz w:val="16"/>
                <w:szCs w:val="16"/>
              </w:rPr>
            </w:pPr>
          </w:p>
        </w:tc>
        <w:tc>
          <w:tcPr>
            <w:tcW w:w="1618" w:type="dxa"/>
          </w:tcPr>
          <w:p w14:paraId="45BA7BDF" w14:textId="77777777" w:rsidR="002027E2" w:rsidRPr="00C543C6" w:rsidRDefault="002027E2" w:rsidP="00C543C6">
            <w:pPr>
              <w:jc w:val="center"/>
              <w:rPr>
                <w:sz w:val="16"/>
                <w:szCs w:val="16"/>
              </w:rPr>
            </w:pPr>
          </w:p>
        </w:tc>
        <w:tc>
          <w:tcPr>
            <w:tcW w:w="1321" w:type="dxa"/>
          </w:tcPr>
          <w:p w14:paraId="1E2EFDAB" w14:textId="61F89FDD" w:rsidR="002027E2" w:rsidRPr="00C543C6" w:rsidRDefault="002027E2" w:rsidP="00C543C6">
            <w:pPr>
              <w:jc w:val="center"/>
              <w:rPr>
                <w:sz w:val="16"/>
                <w:szCs w:val="16"/>
              </w:rPr>
            </w:pPr>
          </w:p>
        </w:tc>
        <w:tc>
          <w:tcPr>
            <w:tcW w:w="1521" w:type="dxa"/>
          </w:tcPr>
          <w:p w14:paraId="0BC652EE" w14:textId="77777777" w:rsidR="002027E2" w:rsidRDefault="002027E2" w:rsidP="00C543C6">
            <w:pPr>
              <w:jc w:val="center"/>
              <w:rPr>
                <w:sz w:val="16"/>
                <w:szCs w:val="16"/>
              </w:rPr>
            </w:pPr>
          </w:p>
        </w:tc>
        <w:tc>
          <w:tcPr>
            <w:tcW w:w="1489" w:type="dxa"/>
          </w:tcPr>
          <w:p w14:paraId="526824B7" w14:textId="77777777" w:rsidR="002027E2" w:rsidRPr="00C543C6" w:rsidRDefault="002027E2" w:rsidP="00C543C6">
            <w:pPr>
              <w:jc w:val="center"/>
              <w:rPr>
                <w:sz w:val="16"/>
                <w:szCs w:val="16"/>
              </w:rPr>
            </w:pPr>
          </w:p>
        </w:tc>
        <w:tc>
          <w:tcPr>
            <w:tcW w:w="1476" w:type="dxa"/>
          </w:tcPr>
          <w:p w14:paraId="0055596D" w14:textId="77777777" w:rsidR="002027E2" w:rsidRPr="00C543C6" w:rsidRDefault="002027E2" w:rsidP="00C543C6">
            <w:pPr>
              <w:jc w:val="center"/>
              <w:rPr>
                <w:sz w:val="16"/>
                <w:szCs w:val="16"/>
              </w:rPr>
            </w:pPr>
          </w:p>
        </w:tc>
      </w:tr>
      <w:tr w:rsidR="002027E2" w:rsidRPr="00C543C6" w14:paraId="2B65C639" w14:textId="77777777" w:rsidTr="00621452">
        <w:trPr>
          <w:trHeight w:val="240"/>
        </w:trPr>
        <w:tc>
          <w:tcPr>
            <w:tcW w:w="3256" w:type="dxa"/>
          </w:tcPr>
          <w:p w14:paraId="5E73CA78" w14:textId="73E2247B" w:rsidR="002027E2" w:rsidRPr="008A0A4F" w:rsidRDefault="008A0A4F" w:rsidP="008A0A4F">
            <w:pPr>
              <w:rPr>
                <w:color w:val="FF0000"/>
                <w:sz w:val="16"/>
                <w:szCs w:val="16"/>
              </w:rPr>
            </w:pPr>
            <w:r w:rsidRPr="008A0A4F">
              <w:rPr>
                <w:sz w:val="16"/>
                <w:szCs w:val="16"/>
              </w:rPr>
              <w:t xml:space="preserve">VVE traject </w:t>
            </w:r>
          </w:p>
        </w:tc>
        <w:tc>
          <w:tcPr>
            <w:tcW w:w="1503" w:type="dxa"/>
          </w:tcPr>
          <w:p w14:paraId="1B2B37CF" w14:textId="77777777" w:rsidR="002027E2" w:rsidRPr="00C543C6" w:rsidRDefault="002027E2" w:rsidP="00C543C6">
            <w:pPr>
              <w:jc w:val="center"/>
              <w:rPr>
                <w:sz w:val="16"/>
                <w:szCs w:val="16"/>
              </w:rPr>
            </w:pPr>
          </w:p>
        </w:tc>
        <w:tc>
          <w:tcPr>
            <w:tcW w:w="1240" w:type="dxa"/>
          </w:tcPr>
          <w:p w14:paraId="6408CE59" w14:textId="77777777" w:rsidR="002027E2" w:rsidRPr="00C543C6" w:rsidRDefault="002027E2" w:rsidP="00C543C6">
            <w:pPr>
              <w:jc w:val="center"/>
              <w:rPr>
                <w:sz w:val="16"/>
                <w:szCs w:val="16"/>
              </w:rPr>
            </w:pPr>
          </w:p>
        </w:tc>
        <w:tc>
          <w:tcPr>
            <w:tcW w:w="1362" w:type="dxa"/>
          </w:tcPr>
          <w:p w14:paraId="40E1177B" w14:textId="77777777" w:rsidR="002027E2" w:rsidRPr="00C543C6" w:rsidRDefault="002027E2" w:rsidP="00C543C6">
            <w:pPr>
              <w:jc w:val="center"/>
              <w:rPr>
                <w:sz w:val="16"/>
                <w:szCs w:val="16"/>
              </w:rPr>
            </w:pPr>
          </w:p>
        </w:tc>
        <w:tc>
          <w:tcPr>
            <w:tcW w:w="1618" w:type="dxa"/>
          </w:tcPr>
          <w:p w14:paraId="164E99C9" w14:textId="77777777" w:rsidR="002027E2" w:rsidRPr="00C543C6" w:rsidRDefault="002027E2" w:rsidP="00C543C6">
            <w:pPr>
              <w:jc w:val="center"/>
              <w:rPr>
                <w:sz w:val="16"/>
                <w:szCs w:val="16"/>
              </w:rPr>
            </w:pPr>
          </w:p>
        </w:tc>
        <w:tc>
          <w:tcPr>
            <w:tcW w:w="1321" w:type="dxa"/>
          </w:tcPr>
          <w:p w14:paraId="606E6E2A" w14:textId="1006DE79" w:rsidR="002027E2" w:rsidRPr="00C543C6" w:rsidRDefault="008A0A4F" w:rsidP="00C543C6">
            <w:pPr>
              <w:jc w:val="center"/>
              <w:rPr>
                <w:sz w:val="16"/>
                <w:szCs w:val="16"/>
              </w:rPr>
            </w:pPr>
            <w:r>
              <w:rPr>
                <w:sz w:val="16"/>
                <w:szCs w:val="16"/>
              </w:rPr>
              <w:t>x</w:t>
            </w:r>
          </w:p>
        </w:tc>
        <w:tc>
          <w:tcPr>
            <w:tcW w:w="1521" w:type="dxa"/>
          </w:tcPr>
          <w:p w14:paraId="0785194D" w14:textId="4604C864" w:rsidR="002027E2" w:rsidRDefault="002027E2" w:rsidP="00C543C6">
            <w:pPr>
              <w:jc w:val="center"/>
              <w:rPr>
                <w:sz w:val="16"/>
                <w:szCs w:val="16"/>
              </w:rPr>
            </w:pPr>
          </w:p>
        </w:tc>
        <w:tc>
          <w:tcPr>
            <w:tcW w:w="1489" w:type="dxa"/>
          </w:tcPr>
          <w:p w14:paraId="182862DC" w14:textId="77777777" w:rsidR="002027E2" w:rsidRPr="00C543C6" w:rsidRDefault="002027E2" w:rsidP="00C543C6">
            <w:pPr>
              <w:jc w:val="center"/>
              <w:rPr>
                <w:sz w:val="16"/>
                <w:szCs w:val="16"/>
              </w:rPr>
            </w:pPr>
          </w:p>
        </w:tc>
        <w:tc>
          <w:tcPr>
            <w:tcW w:w="1476" w:type="dxa"/>
          </w:tcPr>
          <w:p w14:paraId="60655B20" w14:textId="77777777" w:rsidR="002027E2" w:rsidRPr="00C543C6" w:rsidRDefault="002027E2" w:rsidP="00C543C6">
            <w:pPr>
              <w:jc w:val="center"/>
              <w:rPr>
                <w:sz w:val="16"/>
                <w:szCs w:val="16"/>
              </w:rPr>
            </w:pPr>
          </w:p>
        </w:tc>
      </w:tr>
    </w:tbl>
    <w:p w14:paraId="34C9342F" w14:textId="77777777" w:rsidR="00C543C6" w:rsidRDefault="00C543C6" w:rsidP="00C543C6">
      <w:pPr>
        <w:rPr>
          <w:rFonts w:ascii="Times New Roman" w:hAnsi="Times New Roman"/>
          <w:sz w:val="24"/>
        </w:rPr>
      </w:pPr>
    </w:p>
    <w:p w14:paraId="7079466F" w14:textId="32EE84AC" w:rsidR="00C543C6" w:rsidRPr="00C543C6" w:rsidRDefault="00C543C6" w:rsidP="00C543C6">
      <w:pPr>
        <w:rPr>
          <w:b/>
          <w:bCs/>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C543C6" w:rsidRPr="00C543C6" w14:paraId="5B51F22E" w14:textId="77777777" w:rsidTr="00C543C6">
        <w:trPr>
          <w:cantSplit/>
        </w:trPr>
        <w:tc>
          <w:tcPr>
            <w:tcW w:w="14142" w:type="dxa"/>
            <w:shd w:val="clear" w:color="auto" w:fill="DBE5F1"/>
          </w:tcPr>
          <w:p w14:paraId="778FF76C" w14:textId="77777777" w:rsidR="00C543C6" w:rsidRPr="00C543C6" w:rsidRDefault="00C543C6" w:rsidP="00C543C6">
            <w:pPr>
              <w:jc w:val="center"/>
              <w:rPr>
                <w:b/>
                <w:bCs/>
                <w:sz w:val="8"/>
                <w:szCs w:val="8"/>
              </w:rPr>
            </w:pPr>
          </w:p>
          <w:p w14:paraId="6913E809" w14:textId="77777777" w:rsidR="00C543C6" w:rsidRPr="00C543C6" w:rsidRDefault="00C03119" w:rsidP="00C543C6">
            <w:pPr>
              <w:keepNext/>
              <w:jc w:val="center"/>
              <w:outlineLvl w:val="5"/>
              <w:rPr>
                <w:bCs/>
                <w:sz w:val="28"/>
                <w:szCs w:val="28"/>
              </w:rPr>
            </w:pPr>
            <w:r>
              <w:rPr>
                <w:bCs/>
                <w:sz w:val="28"/>
                <w:szCs w:val="28"/>
              </w:rPr>
              <w:t xml:space="preserve">Domein 1: </w:t>
            </w:r>
            <w:r w:rsidR="00C543C6" w:rsidRPr="00C543C6">
              <w:rPr>
                <w:bCs/>
                <w:sz w:val="28"/>
                <w:szCs w:val="28"/>
              </w:rPr>
              <w:t xml:space="preserve">Kwaliteit </w:t>
            </w:r>
          </w:p>
          <w:p w14:paraId="3BB9A093" w14:textId="77777777" w:rsidR="00C543C6" w:rsidRPr="00C543C6" w:rsidRDefault="00C543C6" w:rsidP="00C543C6">
            <w:pPr>
              <w:jc w:val="center"/>
              <w:rPr>
                <w:b/>
                <w:bCs/>
                <w:sz w:val="8"/>
                <w:szCs w:val="8"/>
              </w:rPr>
            </w:pPr>
          </w:p>
        </w:tc>
      </w:tr>
    </w:tbl>
    <w:p w14:paraId="71C4B330" w14:textId="77777777" w:rsidR="00C543C6" w:rsidRPr="00C543C6" w:rsidRDefault="00C543C6" w:rsidP="00C543C6">
      <w:pPr>
        <w:rPr>
          <w:sz w:val="8"/>
          <w:szCs w:val="8"/>
        </w:rPr>
      </w:pPr>
    </w:p>
    <w:p w14:paraId="221B2888" w14:textId="77777777" w:rsidR="00C543C6" w:rsidRPr="00C543C6" w:rsidRDefault="00C543C6" w:rsidP="00C543C6">
      <w:pPr>
        <w:jc w:val="center"/>
        <w:rPr>
          <w:bCs/>
          <w:sz w:val="16"/>
          <w:szCs w:val="16"/>
        </w:rPr>
        <w:sectPr w:rsidR="00C543C6" w:rsidRPr="00C543C6" w:rsidSect="00C543C6">
          <w:headerReference w:type="default" r:id="rId10"/>
          <w:footerReference w:type="default" r:id="rId11"/>
          <w:footnotePr>
            <w:numRestart w:val="eachPage"/>
          </w:footnotePr>
          <w:pgSz w:w="16838" w:h="11906" w:orient="landscape"/>
          <w:pgMar w:top="1134" w:right="1134" w:bottom="1134" w:left="1134" w:header="709" w:footer="709" w:gutter="0"/>
          <w:cols w:space="708"/>
          <w:docGrid w:linePitch="360"/>
        </w:sect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507"/>
        <w:gridCol w:w="2962"/>
        <w:gridCol w:w="2377"/>
        <w:gridCol w:w="3244"/>
        <w:gridCol w:w="1134"/>
        <w:gridCol w:w="1134"/>
        <w:gridCol w:w="992"/>
        <w:gridCol w:w="922"/>
      </w:tblGrid>
      <w:tr w:rsidR="00C543C6" w:rsidRPr="00C543C6" w14:paraId="0B85B416" w14:textId="77777777" w:rsidTr="00621452">
        <w:trPr>
          <w:cantSplit/>
          <w:trHeight w:val="552"/>
        </w:trPr>
        <w:tc>
          <w:tcPr>
            <w:tcW w:w="470" w:type="dxa"/>
            <w:shd w:val="clear" w:color="auto" w:fill="DBE5F1"/>
            <w:vAlign w:val="center"/>
          </w:tcPr>
          <w:p w14:paraId="06EEB90F" w14:textId="77777777" w:rsidR="00C543C6" w:rsidRPr="00C543C6" w:rsidRDefault="00C543C6" w:rsidP="00C543C6">
            <w:pPr>
              <w:jc w:val="center"/>
              <w:rPr>
                <w:b/>
                <w:bCs/>
                <w:sz w:val="16"/>
                <w:szCs w:val="16"/>
              </w:rPr>
            </w:pPr>
            <w:r w:rsidRPr="00C543C6">
              <w:rPr>
                <w:bCs/>
                <w:sz w:val="16"/>
                <w:szCs w:val="16"/>
              </w:rPr>
              <w:lastRenderedPageBreak/>
              <w:t>Nr</w:t>
            </w:r>
          </w:p>
        </w:tc>
        <w:tc>
          <w:tcPr>
            <w:tcW w:w="1507" w:type="dxa"/>
            <w:shd w:val="clear" w:color="auto" w:fill="DBE5F1"/>
            <w:vAlign w:val="center"/>
          </w:tcPr>
          <w:p w14:paraId="0F3E2B26" w14:textId="77777777" w:rsidR="00C543C6" w:rsidRPr="00C543C6" w:rsidRDefault="00C543C6" w:rsidP="00C543C6">
            <w:pPr>
              <w:jc w:val="center"/>
              <w:rPr>
                <w:sz w:val="16"/>
                <w:szCs w:val="16"/>
              </w:rPr>
            </w:pPr>
            <w:r w:rsidRPr="00C543C6">
              <w:rPr>
                <w:sz w:val="16"/>
                <w:szCs w:val="16"/>
              </w:rPr>
              <w:t>Ontwikkel-punt</w:t>
            </w:r>
          </w:p>
        </w:tc>
        <w:tc>
          <w:tcPr>
            <w:tcW w:w="2962" w:type="dxa"/>
            <w:shd w:val="clear" w:color="auto" w:fill="DBE5F1"/>
            <w:vAlign w:val="center"/>
          </w:tcPr>
          <w:p w14:paraId="5F0A1B35" w14:textId="77777777" w:rsidR="00C543C6" w:rsidRPr="00C543C6" w:rsidRDefault="00C543C6" w:rsidP="00C543C6">
            <w:pPr>
              <w:jc w:val="center"/>
              <w:rPr>
                <w:sz w:val="16"/>
                <w:szCs w:val="16"/>
              </w:rPr>
            </w:pPr>
            <w:r w:rsidRPr="00C543C6">
              <w:rPr>
                <w:sz w:val="16"/>
                <w:szCs w:val="16"/>
              </w:rPr>
              <w:t>Doel/Resultaat</w:t>
            </w:r>
            <w:r w:rsidRPr="00C543C6">
              <w:rPr>
                <w:sz w:val="16"/>
                <w:szCs w:val="16"/>
                <w:vertAlign w:val="superscript"/>
              </w:rPr>
              <w:footnoteReference w:id="4"/>
            </w:r>
          </w:p>
          <w:p w14:paraId="21C2A842" w14:textId="77777777" w:rsidR="00C543C6" w:rsidRPr="00C543C6" w:rsidRDefault="00C543C6" w:rsidP="00C543C6">
            <w:pPr>
              <w:jc w:val="center"/>
              <w:rPr>
                <w:sz w:val="16"/>
                <w:szCs w:val="16"/>
              </w:rPr>
            </w:pPr>
            <w:r w:rsidRPr="00C543C6">
              <w:rPr>
                <w:sz w:val="16"/>
                <w:szCs w:val="16"/>
              </w:rPr>
              <w:t xml:space="preserve">Prestatie indicator </w:t>
            </w:r>
          </w:p>
        </w:tc>
        <w:tc>
          <w:tcPr>
            <w:tcW w:w="2377" w:type="dxa"/>
            <w:shd w:val="clear" w:color="auto" w:fill="DBE5F1"/>
          </w:tcPr>
          <w:p w14:paraId="43BDA3F3" w14:textId="77777777" w:rsidR="00C543C6" w:rsidRPr="00C543C6" w:rsidRDefault="00C543C6" w:rsidP="00C543C6">
            <w:pPr>
              <w:jc w:val="center"/>
              <w:rPr>
                <w:sz w:val="16"/>
                <w:szCs w:val="16"/>
              </w:rPr>
            </w:pPr>
          </w:p>
          <w:p w14:paraId="5D476F0D" w14:textId="77777777" w:rsidR="00C543C6" w:rsidRPr="00C543C6" w:rsidRDefault="00C543C6" w:rsidP="00C543C6">
            <w:pPr>
              <w:jc w:val="center"/>
              <w:rPr>
                <w:sz w:val="16"/>
                <w:szCs w:val="16"/>
              </w:rPr>
            </w:pPr>
            <w:r w:rsidRPr="00C543C6">
              <w:rPr>
                <w:sz w:val="16"/>
                <w:szCs w:val="16"/>
              </w:rPr>
              <w:t>Waarom, aanleiding</w:t>
            </w:r>
            <w:r w:rsidRPr="00C543C6">
              <w:rPr>
                <w:sz w:val="18"/>
                <w:szCs w:val="18"/>
                <w:vertAlign w:val="superscript"/>
              </w:rPr>
              <w:footnoteReference w:id="5"/>
            </w:r>
          </w:p>
        </w:tc>
        <w:tc>
          <w:tcPr>
            <w:tcW w:w="3244" w:type="dxa"/>
            <w:shd w:val="clear" w:color="auto" w:fill="DBE5F1"/>
            <w:vAlign w:val="center"/>
          </w:tcPr>
          <w:p w14:paraId="187C3465" w14:textId="77777777" w:rsidR="00C543C6" w:rsidRPr="00C543C6" w:rsidRDefault="00C543C6" w:rsidP="00C543C6">
            <w:pPr>
              <w:jc w:val="center"/>
              <w:rPr>
                <w:sz w:val="16"/>
                <w:szCs w:val="16"/>
              </w:rPr>
            </w:pPr>
            <w:r w:rsidRPr="00C543C6">
              <w:rPr>
                <w:sz w:val="16"/>
                <w:szCs w:val="16"/>
              </w:rPr>
              <w:t>Stappen/acties</w:t>
            </w:r>
            <w:r w:rsidRPr="00C543C6">
              <w:rPr>
                <w:sz w:val="16"/>
                <w:szCs w:val="16"/>
                <w:vertAlign w:val="superscript"/>
              </w:rPr>
              <w:footnoteReference w:id="6"/>
            </w:r>
          </w:p>
        </w:tc>
        <w:tc>
          <w:tcPr>
            <w:tcW w:w="1134" w:type="dxa"/>
            <w:shd w:val="clear" w:color="auto" w:fill="DBE5F1"/>
            <w:vAlign w:val="center"/>
          </w:tcPr>
          <w:p w14:paraId="6FF2C507" w14:textId="77777777" w:rsidR="00C543C6" w:rsidRPr="00C543C6" w:rsidRDefault="00C543C6" w:rsidP="00C543C6">
            <w:pPr>
              <w:jc w:val="center"/>
              <w:rPr>
                <w:sz w:val="16"/>
                <w:szCs w:val="16"/>
              </w:rPr>
            </w:pPr>
            <w:r w:rsidRPr="00C543C6">
              <w:rPr>
                <w:sz w:val="16"/>
                <w:szCs w:val="16"/>
              </w:rPr>
              <w:t>Coördinatie</w:t>
            </w:r>
            <w:r w:rsidRPr="00C543C6">
              <w:rPr>
                <w:sz w:val="16"/>
                <w:szCs w:val="16"/>
                <w:vertAlign w:val="superscript"/>
              </w:rPr>
              <w:footnoteReference w:id="7"/>
            </w:r>
          </w:p>
        </w:tc>
        <w:tc>
          <w:tcPr>
            <w:tcW w:w="1134" w:type="dxa"/>
            <w:shd w:val="clear" w:color="auto" w:fill="DBE5F1"/>
            <w:vAlign w:val="center"/>
          </w:tcPr>
          <w:p w14:paraId="4F7DA28A" w14:textId="77777777" w:rsidR="00C543C6" w:rsidRPr="00C543C6" w:rsidRDefault="00C543C6" w:rsidP="00C543C6">
            <w:pPr>
              <w:jc w:val="center"/>
              <w:rPr>
                <w:sz w:val="16"/>
                <w:szCs w:val="16"/>
              </w:rPr>
            </w:pPr>
            <w:r w:rsidRPr="00C543C6">
              <w:rPr>
                <w:sz w:val="16"/>
                <w:szCs w:val="16"/>
              </w:rPr>
              <w:t>Datum</w:t>
            </w:r>
          </w:p>
          <w:p w14:paraId="21D171DC" w14:textId="77777777" w:rsidR="00C543C6" w:rsidRPr="00C543C6" w:rsidRDefault="00C543C6" w:rsidP="00C543C6">
            <w:pPr>
              <w:jc w:val="center"/>
              <w:rPr>
                <w:sz w:val="16"/>
                <w:szCs w:val="16"/>
              </w:rPr>
            </w:pPr>
            <w:r w:rsidRPr="00C543C6">
              <w:rPr>
                <w:sz w:val="16"/>
                <w:szCs w:val="16"/>
              </w:rPr>
              <w:t>gereed</w:t>
            </w:r>
            <w:r w:rsidRPr="00C543C6">
              <w:rPr>
                <w:sz w:val="16"/>
                <w:szCs w:val="16"/>
                <w:vertAlign w:val="superscript"/>
              </w:rPr>
              <w:footnoteReference w:id="8"/>
            </w:r>
          </w:p>
        </w:tc>
        <w:tc>
          <w:tcPr>
            <w:tcW w:w="992" w:type="dxa"/>
            <w:shd w:val="clear" w:color="auto" w:fill="DBE5F1"/>
            <w:vAlign w:val="center"/>
          </w:tcPr>
          <w:p w14:paraId="7B09C3B5" w14:textId="77777777" w:rsidR="00C543C6" w:rsidRPr="00C543C6" w:rsidRDefault="00C543C6" w:rsidP="00C543C6">
            <w:pPr>
              <w:jc w:val="center"/>
              <w:rPr>
                <w:sz w:val="16"/>
                <w:szCs w:val="16"/>
              </w:rPr>
            </w:pPr>
            <w:r w:rsidRPr="00C543C6">
              <w:rPr>
                <w:sz w:val="16"/>
                <w:szCs w:val="16"/>
              </w:rPr>
              <w:t>Bewaking</w:t>
            </w:r>
          </w:p>
          <w:p w14:paraId="40A5FF33" w14:textId="77777777" w:rsidR="00C543C6" w:rsidRPr="00C543C6" w:rsidRDefault="00C543C6" w:rsidP="00C543C6">
            <w:pPr>
              <w:jc w:val="center"/>
              <w:rPr>
                <w:sz w:val="16"/>
                <w:szCs w:val="16"/>
              </w:rPr>
            </w:pPr>
            <w:r w:rsidRPr="00C543C6">
              <w:rPr>
                <w:sz w:val="16"/>
                <w:szCs w:val="16"/>
              </w:rPr>
              <w:t>Borging</w:t>
            </w:r>
            <w:r w:rsidRPr="00C543C6">
              <w:rPr>
                <w:sz w:val="16"/>
                <w:szCs w:val="16"/>
                <w:vertAlign w:val="superscript"/>
              </w:rPr>
              <w:footnoteReference w:id="9"/>
            </w:r>
          </w:p>
        </w:tc>
        <w:tc>
          <w:tcPr>
            <w:tcW w:w="922" w:type="dxa"/>
            <w:shd w:val="clear" w:color="auto" w:fill="DBE5F1"/>
            <w:vAlign w:val="center"/>
          </w:tcPr>
          <w:p w14:paraId="3B3C1887" w14:textId="77777777" w:rsidR="00C543C6" w:rsidRPr="00C543C6" w:rsidRDefault="00C543C6" w:rsidP="00C543C6">
            <w:pPr>
              <w:jc w:val="center"/>
              <w:rPr>
                <w:sz w:val="16"/>
                <w:szCs w:val="16"/>
              </w:rPr>
            </w:pPr>
            <w:r w:rsidRPr="00C543C6">
              <w:rPr>
                <w:sz w:val="16"/>
                <w:szCs w:val="16"/>
              </w:rPr>
              <w:t>Budget</w:t>
            </w:r>
            <w:r w:rsidRPr="00C543C6">
              <w:rPr>
                <w:sz w:val="16"/>
                <w:szCs w:val="16"/>
                <w:vertAlign w:val="superscript"/>
              </w:rPr>
              <w:footnoteReference w:id="10"/>
            </w:r>
          </w:p>
        </w:tc>
      </w:tr>
      <w:tr w:rsidR="009D344C" w:rsidRPr="00C543C6" w14:paraId="6669066F" w14:textId="77777777" w:rsidTr="00621452">
        <w:trPr>
          <w:cantSplit/>
          <w:trHeight w:val="548"/>
        </w:trPr>
        <w:tc>
          <w:tcPr>
            <w:tcW w:w="470" w:type="dxa"/>
          </w:tcPr>
          <w:p w14:paraId="647C32A2" w14:textId="77777777" w:rsidR="009D344C" w:rsidRPr="00C543C6" w:rsidRDefault="009D344C" w:rsidP="00C543C6">
            <w:pPr>
              <w:jc w:val="center"/>
              <w:rPr>
                <w:bCs/>
                <w:sz w:val="16"/>
                <w:szCs w:val="16"/>
              </w:rPr>
            </w:pPr>
          </w:p>
        </w:tc>
        <w:tc>
          <w:tcPr>
            <w:tcW w:w="1507" w:type="dxa"/>
          </w:tcPr>
          <w:p w14:paraId="0BAF6811" w14:textId="4AEC78FA" w:rsidR="009D344C" w:rsidRPr="009D344C" w:rsidRDefault="009D344C" w:rsidP="00C543C6">
            <w:pPr>
              <w:rPr>
                <w:b/>
                <w:sz w:val="16"/>
                <w:szCs w:val="16"/>
              </w:rPr>
            </w:pPr>
            <w:r w:rsidRPr="009D344C">
              <w:rPr>
                <w:b/>
                <w:sz w:val="16"/>
                <w:szCs w:val="16"/>
              </w:rPr>
              <w:t>IKC</w:t>
            </w:r>
          </w:p>
        </w:tc>
        <w:tc>
          <w:tcPr>
            <w:tcW w:w="2962" w:type="dxa"/>
          </w:tcPr>
          <w:p w14:paraId="63380746" w14:textId="77777777" w:rsidR="009D344C" w:rsidRDefault="009D344C" w:rsidP="00C543C6">
            <w:pPr>
              <w:rPr>
                <w:sz w:val="16"/>
                <w:szCs w:val="16"/>
              </w:rPr>
            </w:pPr>
          </w:p>
        </w:tc>
        <w:tc>
          <w:tcPr>
            <w:tcW w:w="2377" w:type="dxa"/>
          </w:tcPr>
          <w:p w14:paraId="777C03FC" w14:textId="77777777" w:rsidR="009D344C" w:rsidRDefault="009D344C" w:rsidP="00C543C6">
            <w:pPr>
              <w:rPr>
                <w:sz w:val="16"/>
                <w:szCs w:val="16"/>
              </w:rPr>
            </w:pPr>
          </w:p>
        </w:tc>
        <w:tc>
          <w:tcPr>
            <w:tcW w:w="3244" w:type="dxa"/>
          </w:tcPr>
          <w:p w14:paraId="6BB1C88A" w14:textId="77777777" w:rsidR="009D344C" w:rsidRDefault="009D344C" w:rsidP="00C543C6">
            <w:pPr>
              <w:rPr>
                <w:sz w:val="16"/>
                <w:szCs w:val="16"/>
              </w:rPr>
            </w:pPr>
          </w:p>
        </w:tc>
        <w:tc>
          <w:tcPr>
            <w:tcW w:w="1134" w:type="dxa"/>
          </w:tcPr>
          <w:p w14:paraId="1E6748DA" w14:textId="77777777" w:rsidR="009D344C" w:rsidRDefault="009D344C" w:rsidP="00C543C6">
            <w:pPr>
              <w:rPr>
                <w:sz w:val="16"/>
                <w:szCs w:val="16"/>
              </w:rPr>
            </w:pPr>
          </w:p>
        </w:tc>
        <w:tc>
          <w:tcPr>
            <w:tcW w:w="1134" w:type="dxa"/>
          </w:tcPr>
          <w:p w14:paraId="7B628A44" w14:textId="77777777" w:rsidR="009D344C" w:rsidRDefault="009D344C" w:rsidP="00C543C6">
            <w:pPr>
              <w:rPr>
                <w:sz w:val="16"/>
                <w:szCs w:val="16"/>
              </w:rPr>
            </w:pPr>
          </w:p>
        </w:tc>
        <w:tc>
          <w:tcPr>
            <w:tcW w:w="992" w:type="dxa"/>
          </w:tcPr>
          <w:p w14:paraId="0E5F3FF4" w14:textId="77777777" w:rsidR="009D344C" w:rsidRDefault="009D344C" w:rsidP="00C543C6">
            <w:pPr>
              <w:rPr>
                <w:sz w:val="16"/>
                <w:szCs w:val="16"/>
              </w:rPr>
            </w:pPr>
          </w:p>
        </w:tc>
        <w:tc>
          <w:tcPr>
            <w:tcW w:w="922" w:type="dxa"/>
          </w:tcPr>
          <w:p w14:paraId="772520D2" w14:textId="77777777" w:rsidR="009D344C" w:rsidRDefault="009D344C" w:rsidP="00C543C6">
            <w:pPr>
              <w:rPr>
                <w:sz w:val="16"/>
                <w:szCs w:val="16"/>
              </w:rPr>
            </w:pPr>
          </w:p>
        </w:tc>
      </w:tr>
      <w:tr w:rsidR="00C543C6" w:rsidRPr="00C543C6" w14:paraId="17DC076E" w14:textId="77777777" w:rsidTr="00621452">
        <w:trPr>
          <w:cantSplit/>
          <w:trHeight w:val="548"/>
        </w:trPr>
        <w:tc>
          <w:tcPr>
            <w:tcW w:w="470" w:type="dxa"/>
          </w:tcPr>
          <w:p w14:paraId="235A5695" w14:textId="77777777" w:rsidR="00C543C6" w:rsidRPr="00C543C6" w:rsidRDefault="00C543C6" w:rsidP="00C543C6">
            <w:pPr>
              <w:jc w:val="center"/>
              <w:rPr>
                <w:bCs/>
                <w:sz w:val="16"/>
                <w:szCs w:val="16"/>
              </w:rPr>
            </w:pPr>
          </w:p>
          <w:p w14:paraId="5BB85A82" w14:textId="77777777" w:rsidR="00C543C6" w:rsidRPr="00C543C6" w:rsidRDefault="00C543C6" w:rsidP="00C543C6">
            <w:pPr>
              <w:jc w:val="center"/>
              <w:rPr>
                <w:bCs/>
                <w:sz w:val="16"/>
                <w:szCs w:val="16"/>
              </w:rPr>
            </w:pPr>
            <w:r w:rsidRPr="00C543C6">
              <w:rPr>
                <w:bCs/>
                <w:sz w:val="16"/>
                <w:szCs w:val="16"/>
              </w:rPr>
              <w:t>1</w:t>
            </w:r>
          </w:p>
        </w:tc>
        <w:tc>
          <w:tcPr>
            <w:tcW w:w="1507" w:type="dxa"/>
          </w:tcPr>
          <w:p w14:paraId="4A7518E6" w14:textId="5E7B7BC9" w:rsidR="00C543C6" w:rsidRPr="00C543C6" w:rsidRDefault="00041013" w:rsidP="00C543C6">
            <w:pPr>
              <w:rPr>
                <w:sz w:val="16"/>
                <w:szCs w:val="16"/>
              </w:rPr>
            </w:pPr>
            <w:r>
              <w:rPr>
                <w:sz w:val="16"/>
                <w:szCs w:val="16"/>
              </w:rPr>
              <w:t>SWOT maken</w:t>
            </w:r>
          </w:p>
          <w:p w14:paraId="09490A12" w14:textId="77777777" w:rsidR="00C543C6" w:rsidRPr="00C543C6" w:rsidRDefault="00C543C6" w:rsidP="00C543C6">
            <w:pPr>
              <w:rPr>
                <w:sz w:val="16"/>
                <w:szCs w:val="16"/>
              </w:rPr>
            </w:pPr>
          </w:p>
          <w:p w14:paraId="52141833" w14:textId="77777777" w:rsidR="00C543C6" w:rsidRPr="00C543C6" w:rsidRDefault="00C543C6" w:rsidP="00C543C6">
            <w:pPr>
              <w:rPr>
                <w:sz w:val="16"/>
                <w:szCs w:val="16"/>
              </w:rPr>
            </w:pPr>
          </w:p>
          <w:p w14:paraId="67F13730" w14:textId="77777777" w:rsidR="00C543C6" w:rsidRPr="00C543C6" w:rsidRDefault="00C543C6" w:rsidP="00C543C6">
            <w:pPr>
              <w:rPr>
                <w:sz w:val="16"/>
                <w:szCs w:val="16"/>
              </w:rPr>
            </w:pPr>
          </w:p>
        </w:tc>
        <w:tc>
          <w:tcPr>
            <w:tcW w:w="2962" w:type="dxa"/>
          </w:tcPr>
          <w:p w14:paraId="2BDF2466" w14:textId="582B0F53" w:rsidR="00C543C6" w:rsidRPr="00C543C6" w:rsidRDefault="002027E2" w:rsidP="00C543C6">
            <w:pPr>
              <w:rPr>
                <w:sz w:val="16"/>
                <w:szCs w:val="16"/>
              </w:rPr>
            </w:pPr>
            <w:r>
              <w:rPr>
                <w:sz w:val="16"/>
                <w:szCs w:val="16"/>
              </w:rPr>
              <w:t>Evalueren van</w:t>
            </w:r>
            <w:r w:rsidR="00041013">
              <w:rPr>
                <w:sz w:val="16"/>
                <w:szCs w:val="16"/>
              </w:rPr>
              <w:t xml:space="preserve"> onze sterke en zwakke punten. Kijk krijgen op kansen en bedreigingen</w:t>
            </w:r>
          </w:p>
        </w:tc>
        <w:tc>
          <w:tcPr>
            <w:tcW w:w="2377" w:type="dxa"/>
          </w:tcPr>
          <w:p w14:paraId="2A842F7A" w14:textId="4F38F4E5" w:rsidR="00C543C6" w:rsidRPr="00C543C6" w:rsidRDefault="00041013" w:rsidP="00C543C6">
            <w:pPr>
              <w:rPr>
                <w:sz w:val="16"/>
                <w:szCs w:val="16"/>
              </w:rPr>
            </w:pPr>
            <w:r>
              <w:rPr>
                <w:sz w:val="16"/>
                <w:szCs w:val="16"/>
              </w:rPr>
              <w:t>Beter kunnen anticiperen op de realiteit. Niet achter de feiten aanlopen maar aansturen</w:t>
            </w:r>
          </w:p>
        </w:tc>
        <w:tc>
          <w:tcPr>
            <w:tcW w:w="3244" w:type="dxa"/>
          </w:tcPr>
          <w:p w14:paraId="414C1265" w14:textId="5301A6E7" w:rsidR="00A42C31" w:rsidRPr="00FE4CD1" w:rsidRDefault="00A42C31" w:rsidP="00C543C6">
            <w:pPr>
              <w:rPr>
                <w:sz w:val="16"/>
                <w:szCs w:val="16"/>
              </w:rPr>
            </w:pPr>
            <w:r w:rsidRPr="00FE4CD1">
              <w:rPr>
                <w:sz w:val="16"/>
                <w:szCs w:val="16"/>
              </w:rPr>
              <w:t>Onder begeleiding van een externe adviseur komen tot een update van onze SWOT</w:t>
            </w:r>
          </w:p>
          <w:p w14:paraId="6C1D6B6D" w14:textId="77777777" w:rsidR="00A42C31" w:rsidRDefault="00A42C31" w:rsidP="00C543C6">
            <w:pPr>
              <w:rPr>
                <w:sz w:val="16"/>
                <w:szCs w:val="16"/>
              </w:rPr>
            </w:pPr>
          </w:p>
          <w:p w14:paraId="1B8FBA02" w14:textId="3FAF3420" w:rsidR="00C543C6" w:rsidRDefault="00041013" w:rsidP="00C543C6">
            <w:pPr>
              <w:rPr>
                <w:sz w:val="16"/>
                <w:szCs w:val="16"/>
              </w:rPr>
            </w:pPr>
            <w:r>
              <w:rPr>
                <w:sz w:val="16"/>
                <w:szCs w:val="16"/>
              </w:rPr>
              <w:t>Tevredenheidpeilingen analyseren</w:t>
            </w:r>
          </w:p>
          <w:p w14:paraId="63DEAFFE" w14:textId="77777777" w:rsidR="00041013" w:rsidRDefault="00041013" w:rsidP="00C543C6">
            <w:pPr>
              <w:rPr>
                <w:sz w:val="16"/>
                <w:szCs w:val="16"/>
              </w:rPr>
            </w:pPr>
            <w:r>
              <w:rPr>
                <w:sz w:val="16"/>
                <w:szCs w:val="16"/>
              </w:rPr>
              <w:t>Gesprekken met ouders, team en kinderen</w:t>
            </w:r>
          </w:p>
          <w:p w14:paraId="75FB1C0F" w14:textId="77777777" w:rsidR="00041013" w:rsidRDefault="00041013" w:rsidP="00C543C6">
            <w:pPr>
              <w:rPr>
                <w:sz w:val="16"/>
                <w:szCs w:val="16"/>
              </w:rPr>
            </w:pPr>
            <w:r>
              <w:rPr>
                <w:sz w:val="16"/>
                <w:szCs w:val="16"/>
              </w:rPr>
              <w:t>Gesprekken met bestuur en gemeente</w:t>
            </w:r>
          </w:p>
          <w:p w14:paraId="2C1E2DAB" w14:textId="453F85C0" w:rsidR="00041013" w:rsidRPr="00C543C6" w:rsidRDefault="00041013" w:rsidP="00C543C6">
            <w:pPr>
              <w:rPr>
                <w:sz w:val="16"/>
                <w:szCs w:val="16"/>
              </w:rPr>
            </w:pPr>
            <w:r>
              <w:rPr>
                <w:sz w:val="16"/>
                <w:szCs w:val="16"/>
              </w:rPr>
              <w:t>Intervisie met andere IKC’s</w:t>
            </w:r>
          </w:p>
        </w:tc>
        <w:tc>
          <w:tcPr>
            <w:tcW w:w="1134" w:type="dxa"/>
          </w:tcPr>
          <w:p w14:paraId="1CCAC480" w14:textId="30FAEE1E" w:rsidR="00C543C6" w:rsidRPr="00C543C6" w:rsidRDefault="00041013" w:rsidP="00C543C6">
            <w:pPr>
              <w:rPr>
                <w:sz w:val="16"/>
                <w:szCs w:val="16"/>
              </w:rPr>
            </w:pPr>
            <w:r>
              <w:rPr>
                <w:sz w:val="16"/>
                <w:szCs w:val="16"/>
              </w:rPr>
              <w:t>Siemon</w:t>
            </w:r>
          </w:p>
          <w:p w14:paraId="29E13200" w14:textId="77777777" w:rsidR="00C543C6" w:rsidRPr="00C543C6" w:rsidRDefault="00C543C6" w:rsidP="00C543C6">
            <w:pPr>
              <w:rPr>
                <w:sz w:val="16"/>
                <w:szCs w:val="16"/>
              </w:rPr>
            </w:pPr>
          </w:p>
          <w:p w14:paraId="3F47F920" w14:textId="77777777" w:rsidR="00C543C6" w:rsidRPr="00C543C6" w:rsidRDefault="00C543C6" w:rsidP="00C543C6">
            <w:pPr>
              <w:rPr>
                <w:sz w:val="16"/>
                <w:szCs w:val="16"/>
              </w:rPr>
            </w:pPr>
          </w:p>
        </w:tc>
        <w:tc>
          <w:tcPr>
            <w:tcW w:w="1134" w:type="dxa"/>
          </w:tcPr>
          <w:p w14:paraId="472D1345" w14:textId="3FA3B7CC" w:rsidR="00C543C6" w:rsidRPr="00C543C6" w:rsidRDefault="00041013" w:rsidP="00C543C6">
            <w:pPr>
              <w:rPr>
                <w:sz w:val="16"/>
                <w:szCs w:val="16"/>
              </w:rPr>
            </w:pPr>
            <w:r>
              <w:rPr>
                <w:sz w:val="16"/>
                <w:szCs w:val="16"/>
              </w:rPr>
              <w:t>Maart 2018</w:t>
            </w:r>
          </w:p>
          <w:p w14:paraId="27492552" w14:textId="7EFFA2B4" w:rsidR="00C543C6" w:rsidRPr="00C543C6" w:rsidRDefault="00041013" w:rsidP="00C543C6">
            <w:pPr>
              <w:rPr>
                <w:sz w:val="16"/>
                <w:szCs w:val="16"/>
              </w:rPr>
            </w:pPr>
            <w:r>
              <w:rPr>
                <w:sz w:val="16"/>
                <w:szCs w:val="16"/>
              </w:rPr>
              <w:t>Vóór volgend jaarplan</w:t>
            </w:r>
          </w:p>
        </w:tc>
        <w:tc>
          <w:tcPr>
            <w:tcW w:w="992" w:type="dxa"/>
          </w:tcPr>
          <w:p w14:paraId="3C2979CE" w14:textId="3011C00A" w:rsidR="00C543C6" w:rsidRPr="00C543C6" w:rsidRDefault="00041013" w:rsidP="00C543C6">
            <w:pPr>
              <w:rPr>
                <w:sz w:val="16"/>
                <w:szCs w:val="16"/>
              </w:rPr>
            </w:pPr>
            <w:r>
              <w:rPr>
                <w:sz w:val="16"/>
                <w:szCs w:val="16"/>
              </w:rPr>
              <w:t>MT</w:t>
            </w:r>
          </w:p>
        </w:tc>
        <w:tc>
          <w:tcPr>
            <w:tcW w:w="922" w:type="dxa"/>
          </w:tcPr>
          <w:p w14:paraId="1E32A476" w14:textId="340101CC" w:rsidR="00C543C6" w:rsidRPr="00C543C6" w:rsidRDefault="00041013" w:rsidP="00C543C6">
            <w:pPr>
              <w:rPr>
                <w:sz w:val="16"/>
                <w:szCs w:val="16"/>
              </w:rPr>
            </w:pPr>
            <w:r>
              <w:rPr>
                <w:sz w:val="16"/>
                <w:szCs w:val="16"/>
              </w:rPr>
              <w:t>nihil</w:t>
            </w:r>
          </w:p>
        </w:tc>
      </w:tr>
      <w:tr w:rsidR="00C543C6" w:rsidRPr="00C543C6" w14:paraId="2A4EB341" w14:textId="77777777" w:rsidTr="00621452">
        <w:trPr>
          <w:cantSplit/>
          <w:trHeight w:val="123"/>
        </w:trPr>
        <w:tc>
          <w:tcPr>
            <w:tcW w:w="470" w:type="dxa"/>
          </w:tcPr>
          <w:p w14:paraId="6F15C227" w14:textId="3D706522" w:rsidR="00C543C6" w:rsidRPr="00C543C6" w:rsidRDefault="00C543C6" w:rsidP="00C543C6">
            <w:pPr>
              <w:jc w:val="center"/>
              <w:rPr>
                <w:bCs/>
                <w:sz w:val="16"/>
                <w:szCs w:val="16"/>
              </w:rPr>
            </w:pPr>
          </w:p>
          <w:p w14:paraId="30C63F0A" w14:textId="77777777" w:rsidR="00C543C6" w:rsidRPr="00C543C6" w:rsidRDefault="00C543C6" w:rsidP="00C543C6">
            <w:pPr>
              <w:jc w:val="center"/>
              <w:rPr>
                <w:bCs/>
                <w:sz w:val="16"/>
                <w:szCs w:val="16"/>
              </w:rPr>
            </w:pPr>
            <w:r w:rsidRPr="00C543C6">
              <w:rPr>
                <w:bCs/>
                <w:sz w:val="16"/>
                <w:szCs w:val="16"/>
              </w:rPr>
              <w:t>2</w:t>
            </w:r>
          </w:p>
        </w:tc>
        <w:tc>
          <w:tcPr>
            <w:tcW w:w="1507" w:type="dxa"/>
          </w:tcPr>
          <w:p w14:paraId="406D39A0" w14:textId="39DC2C6E" w:rsidR="00C543C6" w:rsidRPr="00C543C6" w:rsidRDefault="00041013" w:rsidP="00C543C6">
            <w:pPr>
              <w:rPr>
                <w:sz w:val="16"/>
                <w:szCs w:val="16"/>
              </w:rPr>
            </w:pPr>
            <w:r>
              <w:rPr>
                <w:sz w:val="16"/>
                <w:szCs w:val="16"/>
              </w:rPr>
              <w:t>NSA</w:t>
            </w:r>
          </w:p>
          <w:p w14:paraId="3948848B" w14:textId="77777777" w:rsidR="00C543C6" w:rsidRPr="00C543C6" w:rsidRDefault="00C543C6" w:rsidP="00C543C6">
            <w:pPr>
              <w:rPr>
                <w:sz w:val="16"/>
                <w:szCs w:val="16"/>
              </w:rPr>
            </w:pPr>
          </w:p>
          <w:p w14:paraId="2E11A509" w14:textId="77777777" w:rsidR="00C543C6" w:rsidRPr="00C543C6" w:rsidRDefault="00C543C6" w:rsidP="00C543C6">
            <w:pPr>
              <w:rPr>
                <w:sz w:val="16"/>
                <w:szCs w:val="16"/>
              </w:rPr>
            </w:pPr>
          </w:p>
          <w:p w14:paraId="75F50A41" w14:textId="77777777" w:rsidR="00C543C6" w:rsidRPr="00C543C6" w:rsidRDefault="00C543C6" w:rsidP="00C543C6">
            <w:pPr>
              <w:rPr>
                <w:sz w:val="16"/>
                <w:szCs w:val="16"/>
              </w:rPr>
            </w:pPr>
          </w:p>
        </w:tc>
        <w:tc>
          <w:tcPr>
            <w:tcW w:w="2962" w:type="dxa"/>
          </w:tcPr>
          <w:p w14:paraId="5EE0A441" w14:textId="08B0A06C" w:rsidR="00C543C6" w:rsidRDefault="00041013" w:rsidP="00C543C6">
            <w:pPr>
              <w:rPr>
                <w:sz w:val="16"/>
                <w:szCs w:val="16"/>
              </w:rPr>
            </w:pPr>
            <w:r>
              <w:rPr>
                <w:sz w:val="16"/>
                <w:szCs w:val="16"/>
              </w:rPr>
              <w:t>Minimaal handhaving van huidig kwaliteit van programma en bezetting.</w:t>
            </w:r>
          </w:p>
          <w:p w14:paraId="016CC516" w14:textId="433F3CC2" w:rsidR="00A42C31" w:rsidRPr="00FE4CD1" w:rsidRDefault="00A42C31" w:rsidP="00C543C6">
            <w:pPr>
              <w:rPr>
                <w:sz w:val="16"/>
                <w:szCs w:val="16"/>
              </w:rPr>
            </w:pPr>
            <w:r w:rsidRPr="00FE4CD1">
              <w:rPr>
                <w:sz w:val="16"/>
                <w:szCs w:val="16"/>
              </w:rPr>
              <w:t xml:space="preserve">Deelname </w:t>
            </w:r>
            <w:r w:rsidR="00B71BA9" w:rsidRPr="00FE4CD1">
              <w:rPr>
                <w:sz w:val="16"/>
                <w:szCs w:val="16"/>
              </w:rPr>
              <w:t xml:space="preserve">en variatie in het aanbod </w:t>
            </w:r>
            <w:r w:rsidRPr="00FE4CD1">
              <w:rPr>
                <w:sz w:val="16"/>
                <w:szCs w:val="16"/>
              </w:rPr>
              <w:t>mag niet lager zijn dan in huidig jaar.</w:t>
            </w:r>
          </w:p>
          <w:p w14:paraId="7B070ACD" w14:textId="77777777" w:rsidR="00041013" w:rsidRDefault="00041013" w:rsidP="00C543C6">
            <w:pPr>
              <w:rPr>
                <w:sz w:val="16"/>
                <w:szCs w:val="16"/>
              </w:rPr>
            </w:pPr>
            <w:r>
              <w:rPr>
                <w:sz w:val="16"/>
                <w:szCs w:val="16"/>
              </w:rPr>
              <w:t>Meer integreren met onderwijs en opvang.</w:t>
            </w:r>
          </w:p>
          <w:p w14:paraId="54976476" w14:textId="06F7D366" w:rsidR="00041013" w:rsidRPr="00C543C6" w:rsidRDefault="00041013" w:rsidP="00C543C6">
            <w:pPr>
              <w:rPr>
                <w:sz w:val="16"/>
                <w:szCs w:val="16"/>
              </w:rPr>
            </w:pPr>
            <w:r>
              <w:rPr>
                <w:sz w:val="16"/>
                <w:szCs w:val="16"/>
              </w:rPr>
              <w:t>Onderdeel van arrangement</w:t>
            </w:r>
            <w:r w:rsidR="002027E2">
              <w:rPr>
                <w:sz w:val="16"/>
                <w:szCs w:val="16"/>
              </w:rPr>
              <w:t xml:space="preserve"> (18-19)</w:t>
            </w:r>
          </w:p>
        </w:tc>
        <w:tc>
          <w:tcPr>
            <w:tcW w:w="2377" w:type="dxa"/>
          </w:tcPr>
          <w:p w14:paraId="4EF5DEA7" w14:textId="151F6847" w:rsidR="00C543C6" w:rsidRPr="00C543C6" w:rsidRDefault="00512C41" w:rsidP="00C543C6">
            <w:pPr>
              <w:rPr>
                <w:sz w:val="16"/>
                <w:szCs w:val="16"/>
              </w:rPr>
            </w:pPr>
            <w:r>
              <w:rPr>
                <w:sz w:val="16"/>
                <w:szCs w:val="16"/>
              </w:rPr>
              <w:t>Programma is nu ‘los vast’</w:t>
            </w:r>
          </w:p>
        </w:tc>
        <w:tc>
          <w:tcPr>
            <w:tcW w:w="3244" w:type="dxa"/>
          </w:tcPr>
          <w:p w14:paraId="3E5C649F" w14:textId="0F7C2236" w:rsidR="00C543C6" w:rsidRDefault="00512C41" w:rsidP="00512C41">
            <w:pPr>
              <w:rPr>
                <w:sz w:val="16"/>
                <w:szCs w:val="16"/>
              </w:rPr>
            </w:pPr>
            <w:r>
              <w:rPr>
                <w:sz w:val="16"/>
                <w:szCs w:val="16"/>
              </w:rPr>
              <w:t>Jaar programma maken en laten aansluiten bij programma’s IKC.</w:t>
            </w:r>
          </w:p>
          <w:p w14:paraId="496B9A10" w14:textId="2FF8E8E1" w:rsidR="00512C41" w:rsidRPr="00C543C6" w:rsidRDefault="00512C41" w:rsidP="00512C41">
            <w:pPr>
              <w:rPr>
                <w:sz w:val="16"/>
                <w:szCs w:val="16"/>
              </w:rPr>
            </w:pPr>
            <w:r>
              <w:rPr>
                <w:sz w:val="16"/>
                <w:szCs w:val="16"/>
              </w:rPr>
              <w:t>Bijvoorbeeld bij kunstweken</w:t>
            </w:r>
          </w:p>
        </w:tc>
        <w:tc>
          <w:tcPr>
            <w:tcW w:w="1134" w:type="dxa"/>
          </w:tcPr>
          <w:p w14:paraId="40023925" w14:textId="2A3B5779" w:rsidR="00C543C6" w:rsidRPr="00165932" w:rsidRDefault="002027E2" w:rsidP="00C543C6">
            <w:pPr>
              <w:rPr>
                <w:sz w:val="16"/>
                <w:szCs w:val="16"/>
              </w:rPr>
            </w:pPr>
            <w:r w:rsidRPr="00165932">
              <w:rPr>
                <w:sz w:val="16"/>
                <w:szCs w:val="16"/>
              </w:rPr>
              <w:t>Valerie</w:t>
            </w:r>
          </w:p>
          <w:p w14:paraId="28391D4D" w14:textId="77777777" w:rsidR="00512C41" w:rsidRPr="00165932" w:rsidRDefault="00512C41" w:rsidP="00C543C6">
            <w:pPr>
              <w:rPr>
                <w:sz w:val="16"/>
                <w:szCs w:val="16"/>
              </w:rPr>
            </w:pPr>
          </w:p>
          <w:p w14:paraId="30571869" w14:textId="77777777" w:rsidR="00C543C6" w:rsidRPr="00165932" w:rsidRDefault="00C543C6" w:rsidP="00C543C6">
            <w:pPr>
              <w:rPr>
                <w:sz w:val="16"/>
                <w:szCs w:val="16"/>
              </w:rPr>
            </w:pPr>
          </w:p>
        </w:tc>
        <w:tc>
          <w:tcPr>
            <w:tcW w:w="1134" w:type="dxa"/>
          </w:tcPr>
          <w:p w14:paraId="18503110" w14:textId="7645BDF3" w:rsidR="00C543C6" w:rsidRPr="00165932" w:rsidRDefault="00512C41" w:rsidP="00C543C6">
            <w:pPr>
              <w:rPr>
                <w:sz w:val="16"/>
                <w:szCs w:val="16"/>
              </w:rPr>
            </w:pPr>
            <w:r w:rsidRPr="00165932">
              <w:rPr>
                <w:sz w:val="16"/>
                <w:szCs w:val="16"/>
              </w:rPr>
              <w:t>Juni 2018</w:t>
            </w:r>
          </w:p>
        </w:tc>
        <w:tc>
          <w:tcPr>
            <w:tcW w:w="992" w:type="dxa"/>
          </w:tcPr>
          <w:p w14:paraId="57770023" w14:textId="48BE2D16" w:rsidR="00C543C6" w:rsidRPr="00165932" w:rsidRDefault="002027E2" w:rsidP="002027E2">
            <w:pPr>
              <w:rPr>
                <w:sz w:val="16"/>
                <w:szCs w:val="16"/>
              </w:rPr>
            </w:pPr>
            <w:r w:rsidRPr="00165932">
              <w:rPr>
                <w:sz w:val="16"/>
                <w:szCs w:val="16"/>
              </w:rPr>
              <w:t>Valerie</w:t>
            </w:r>
          </w:p>
        </w:tc>
        <w:tc>
          <w:tcPr>
            <w:tcW w:w="922" w:type="dxa"/>
          </w:tcPr>
          <w:p w14:paraId="2EB46073" w14:textId="77777777" w:rsidR="00C543C6" w:rsidRDefault="00512C41" w:rsidP="00C543C6">
            <w:pPr>
              <w:rPr>
                <w:sz w:val="16"/>
                <w:szCs w:val="16"/>
              </w:rPr>
            </w:pPr>
            <w:r>
              <w:rPr>
                <w:sz w:val="16"/>
                <w:szCs w:val="16"/>
              </w:rPr>
              <w:t>12.500</w:t>
            </w:r>
          </w:p>
          <w:p w14:paraId="0B4D29F1" w14:textId="5F11E9B6" w:rsidR="00512C41" w:rsidRPr="00C543C6" w:rsidRDefault="00512C41" w:rsidP="00C543C6">
            <w:pPr>
              <w:rPr>
                <w:sz w:val="16"/>
                <w:szCs w:val="16"/>
              </w:rPr>
            </w:pPr>
            <w:r>
              <w:rPr>
                <w:sz w:val="16"/>
                <w:szCs w:val="16"/>
              </w:rPr>
              <w:t>gemeente</w:t>
            </w:r>
          </w:p>
        </w:tc>
      </w:tr>
      <w:tr w:rsidR="00C543C6" w:rsidRPr="00C543C6" w14:paraId="0F804874" w14:textId="77777777" w:rsidTr="00621452">
        <w:trPr>
          <w:cantSplit/>
          <w:trHeight w:val="406"/>
        </w:trPr>
        <w:tc>
          <w:tcPr>
            <w:tcW w:w="470" w:type="dxa"/>
          </w:tcPr>
          <w:p w14:paraId="2C10556B" w14:textId="1D0309FA" w:rsidR="00C543C6" w:rsidRPr="00C543C6" w:rsidRDefault="00C543C6" w:rsidP="009D344C">
            <w:pPr>
              <w:rPr>
                <w:bCs/>
                <w:sz w:val="16"/>
                <w:szCs w:val="16"/>
              </w:rPr>
            </w:pPr>
          </w:p>
        </w:tc>
        <w:tc>
          <w:tcPr>
            <w:tcW w:w="1507" w:type="dxa"/>
          </w:tcPr>
          <w:p w14:paraId="1D0BB937" w14:textId="4BE98535" w:rsidR="00C543C6" w:rsidRPr="009D344C" w:rsidRDefault="009D344C" w:rsidP="00C543C6">
            <w:pPr>
              <w:rPr>
                <w:b/>
                <w:sz w:val="16"/>
                <w:szCs w:val="16"/>
              </w:rPr>
            </w:pPr>
            <w:r w:rsidRPr="009D344C">
              <w:rPr>
                <w:b/>
                <w:sz w:val="16"/>
                <w:szCs w:val="16"/>
              </w:rPr>
              <w:t>Citer</w:t>
            </w:r>
          </w:p>
        </w:tc>
        <w:tc>
          <w:tcPr>
            <w:tcW w:w="2962" w:type="dxa"/>
          </w:tcPr>
          <w:p w14:paraId="65CD46D3" w14:textId="77777777" w:rsidR="00C543C6" w:rsidRPr="00C543C6" w:rsidRDefault="00C543C6" w:rsidP="00C543C6">
            <w:pPr>
              <w:rPr>
                <w:sz w:val="16"/>
                <w:szCs w:val="16"/>
              </w:rPr>
            </w:pPr>
          </w:p>
        </w:tc>
        <w:tc>
          <w:tcPr>
            <w:tcW w:w="2377" w:type="dxa"/>
          </w:tcPr>
          <w:p w14:paraId="0F22F04F" w14:textId="77777777" w:rsidR="00C543C6" w:rsidRPr="00C543C6" w:rsidRDefault="00C543C6" w:rsidP="00C543C6">
            <w:pPr>
              <w:rPr>
                <w:sz w:val="16"/>
                <w:szCs w:val="16"/>
              </w:rPr>
            </w:pPr>
          </w:p>
        </w:tc>
        <w:tc>
          <w:tcPr>
            <w:tcW w:w="3244" w:type="dxa"/>
          </w:tcPr>
          <w:p w14:paraId="4A69D081" w14:textId="77777777" w:rsidR="00C543C6" w:rsidRPr="00C543C6" w:rsidRDefault="00C543C6" w:rsidP="00C543C6">
            <w:pPr>
              <w:rPr>
                <w:sz w:val="16"/>
                <w:szCs w:val="16"/>
              </w:rPr>
            </w:pPr>
          </w:p>
        </w:tc>
        <w:tc>
          <w:tcPr>
            <w:tcW w:w="1134" w:type="dxa"/>
          </w:tcPr>
          <w:p w14:paraId="77D5369F" w14:textId="77777777" w:rsidR="00C543C6" w:rsidRPr="00C543C6" w:rsidRDefault="00C543C6" w:rsidP="00C543C6">
            <w:pPr>
              <w:rPr>
                <w:sz w:val="16"/>
                <w:szCs w:val="16"/>
              </w:rPr>
            </w:pPr>
          </w:p>
        </w:tc>
        <w:tc>
          <w:tcPr>
            <w:tcW w:w="1134" w:type="dxa"/>
          </w:tcPr>
          <w:p w14:paraId="499D62E7" w14:textId="77777777" w:rsidR="00C543C6" w:rsidRPr="00C543C6" w:rsidRDefault="00C543C6" w:rsidP="00C543C6">
            <w:pPr>
              <w:rPr>
                <w:sz w:val="16"/>
                <w:szCs w:val="16"/>
              </w:rPr>
            </w:pPr>
          </w:p>
        </w:tc>
        <w:tc>
          <w:tcPr>
            <w:tcW w:w="992" w:type="dxa"/>
          </w:tcPr>
          <w:p w14:paraId="35E81C8C" w14:textId="77777777" w:rsidR="00C543C6" w:rsidRPr="00C543C6" w:rsidRDefault="00C543C6" w:rsidP="00C543C6">
            <w:pPr>
              <w:rPr>
                <w:sz w:val="16"/>
                <w:szCs w:val="16"/>
              </w:rPr>
            </w:pPr>
          </w:p>
        </w:tc>
        <w:tc>
          <w:tcPr>
            <w:tcW w:w="922" w:type="dxa"/>
          </w:tcPr>
          <w:p w14:paraId="249BFE87" w14:textId="77777777" w:rsidR="00C543C6" w:rsidRPr="00C543C6" w:rsidRDefault="00C543C6" w:rsidP="00C543C6">
            <w:pPr>
              <w:rPr>
                <w:sz w:val="16"/>
                <w:szCs w:val="16"/>
              </w:rPr>
            </w:pPr>
          </w:p>
        </w:tc>
      </w:tr>
      <w:tr w:rsidR="007D364B" w:rsidRPr="00C543C6" w14:paraId="0F09E1DB" w14:textId="77777777" w:rsidTr="00200F5D">
        <w:trPr>
          <w:cantSplit/>
          <w:trHeight w:val="406"/>
        </w:trPr>
        <w:tc>
          <w:tcPr>
            <w:tcW w:w="470" w:type="dxa"/>
          </w:tcPr>
          <w:p w14:paraId="65C15E88" w14:textId="2C8F4B1E" w:rsidR="007D364B" w:rsidRPr="00C543C6" w:rsidRDefault="009D344C" w:rsidP="00C543C6">
            <w:pPr>
              <w:jc w:val="center"/>
              <w:rPr>
                <w:bCs/>
                <w:sz w:val="16"/>
                <w:szCs w:val="16"/>
              </w:rPr>
            </w:pPr>
            <w:r>
              <w:rPr>
                <w:bCs/>
                <w:sz w:val="16"/>
                <w:szCs w:val="16"/>
              </w:rPr>
              <w:t>3</w:t>
            </w:r>
          </w:p>
        </w:tc>
        <w:tc>
          <w:tcPr>
            <w:tcW w:w="1507" w:type="dxa"/>
          </w:tcPr>
          <w:p w14:paraId="7308246A" w14:textId="77777777" w:rsidR="007D364B" w:rsidRDefault="007D364B" w:rsidP="00C543C6">
            <w:pPr>
              <w:rPr>
                <w:sz w:val="16"/>
                <w:szCs w:val="16"/>
              </w:rPr>
            </w:pPr>
            <w:r>
              <w:rPr>
                <w:sz w:val="16"/>
                <w:szCs w:val="16"/>
              </w:rPr>
              <w:t>C</w:t>
            </w:r>
          </w:p>
          <w:p w14:paraId="46547A45" w14:textId="501AE1C9" w:rsidR="007D364B" w:rsidRPr="00C543C6" w:rsidRDefault="007D364B" w:rsidP="00C543C6">
            <w:pPr>
              <w:rPr>
                <w:sz w:val="16"/>
                <w:szCs w:val="16"/>
              </w:rPr>
            </w:pPr>
            <w:r>
              <w:rPr>
                <w:sz w:val="16"/>
                <w:szCs w:val="16"/>
              </w:rPr>
              <w:t>Invoeren taalmethode</w:t>
            </w:r>
          </w:p>
        </w:tc>
        <w:tc>
          <w:tcPr>
            <w:tcW w:w="2962" w:type="dxa"/>
            <w:shd w:val="clear" w:color="auto" w:fill="FFFFFF" w:themeFill="background1"/>
          </w:tcPr>
          <w:p w14:paraId="6CE9E00A" w14:textId="77777777" w:rsidR="007D364B" w:rsidRDefault="00200F5D" w:rsidP="00C543C6">
            <w:pPr>
              <w:rPr>
                <w:sz w:val="16"/>
                <w:szCs w:val="16"/>
              </w:rPr>
            </w:pPr>
            <w:r>
              <w:rPr>
                <w:sz w:val="16"/>
                <w:szCs w:val="16"/>
              </w:rPr>
              <w:t>De nieuwe methode is geïmplementeerd en vastgelegd in een borgingsdocument.</w:t>
            </w:r>
          </w:p>
          <w:p w14:paraId="6344DBF0" w14:textId="77777777" w:rsidR="009D344C" w:rsidRDefault="009D344C" w:rsidP="00C543C6">
            <w:pPr>
              <w:rPr>
                <w:sz w:val="16"/>
                <w:szCs w:val="16"/>
              </w:rPr>
            </w:pPr>
          </w:p>
          <w:p w14:paraId="23CF965C" w14:textId="77777777" w:rsidR="009D344C" w:rsidRDefault="009D344C" w:rsidP="00C543C6">
            <w:pPr>
              <w:rPr>
                <w:sz w:val="16"/>
                <w:szCs w:val="16"/>
              </w:rPr>
            </w:pPr>
          </w:p>
          <w:p w14:paraId="31E3945D" w14:textId="6DC7FF05" w:rsidR="009D344C" w:rsidRPr="00C543C6" w:rsidRDefault="009D344C" w:rsidP="00C543C6">
            <w:pPr>
              <w:rPr>
                <w:sz w:val="16"/>
                <w:szCs w:val="16"/>
              </w:rPr>
            </w:pPr>
          </w:p>
        </w:tc>
        <w:tc>
          <w:tcPr>
            <w:tcW w:w="2377" w:type="dxa"/>
            <w:shd w:val="clear" w:color="auto" w:fill="FFFFFF" w:themeFill="background1"/>
          </w:tcPr>
          <w:p w14:paraId="02BF91D3" w14:textId="0DF8F419" w:rsidR="007D364B" w:rsidRPr="00C543C6" w:rsidRDefault="00200F5D" w:rsidP="00C543C6">
            <w:pPr>
              <w:rPr>
                <w:sz w:val="16"/>
                <w:szCs w:val="16"/>
              </w:rPr>
            </w:pPr>
            <w:r>
              <w:rPr>
                <w:sz w:val="16"/>
                <w:szCs w:val="16"/>
              </w:rPr>
              <w:t>De huidige methode is vervangen omdat deze niet meer voldoet aan de huidige eisen.</w:t>
            </w:r>
          </w:p>
        </w:tc>
        <w:tc>
          <w:tcPr>
            <w:tcW w:w="3244" w:type="dxa"/>
            <w:shd w:val="clear" w:color="auto" w:fill="FFFFFF" w:themeFill="background1"/>
          </w:tcPr>
          <w:p w14:paraId="1BD91F3B" w14:textId="77777777" w:rsidR="007D364B" w:rsidRDefault="008D455F" w:rsidP="00C543C6">
            <w:pPr>
              <w:rPr>
                <w:sz w:val="16"/>
                <w:szCs w:val="16"/>
              </w:rPr>
            </w:pPr>
            <w:r>
              <w:rPr>
                <w:sz w:val="16"/>
                <w:szCs w:val="16"/>
              </w:rPr>
              <w:t>Informeel onderling overleg</w:t>
            </w:r>
          </w:p>
          <w:p w14:paraId="19D319D1" w14:textId="77777777" w:rsidR="008D455F" w:rsidRDefault="008D455F" w:rsidP="00C543C6">
            <w:pPr>
              <w:rPr>
                <w:sz w:val="16"/>
                <w:szCs w:val="16"/>
              </w:rPr>
            </w:pPr>
            <w:r>
              <w:rPr>
                <w:sz w:val="16"/>
                <w:szCs w:val="16"/>
              </w:rPr>
              <w:t>Minimaal maandelijks via teamsessie</w:t>
            </w:r>
          </w:p>
          <w:p w14:paraId="0559CC55" w14:textId="77777777" w:rsidR="008D455F" w:rsidRDefault="008D455F" w:rsidP="00C543C6">
            <w:pPr>
              <w:rPr>
                <w:sz w:val="16"/>
                <w:szCs w:val="16"/>
              </w:rPr>
            </w:pPr>
            <w:r>
              <w:rPr>
                <w:sz w:val="16"/>
                <w:szCs w:val="16"/>
              </w:rPr>
              <w:t>Eventueel contact andere scholen</w:t>
            </w:r>
          </w:p>
          <w:p w14:paraId="0A49FD8F" w14:textId="6C99B64A" w:rsidR="008D455F" w:rsidRPr="00C543C6" w:rsidRDefault="008D455F" w:rsidP="00C543C6">
            <w:pPr>
              <w:rPr>
                <w:sz w:val="16"/>
                <w:szCs w:val="16"/>
              </w:rPr>
            </w:pPr>
            <w:r>
              <w:rPr>
                <w:sz w:val="16"/>
                <w:szCs w:val="16"/>
              </w:rPr>
              <w:t>Begeleiding?</w:t>
            </w:r>
          </w:p>
        </w:tc>
        <w:tc>
          <w:tcPr>
            <w:tcW w:w="1134" w:type="dxa"/>
            <w:shd w:val="clear" w:color="auto" w:fill="FFFFFF" w:themeFill="background1"/>
          </w:tcPr>
          <w:p w14:paraId="53910961" w14:textId="4A6D6EB1" w:rsidR="007D364B" w:rsidRPr="00C543C6" w:rsidRDefault="008D455F" w:rsidP="00C543C6">
            <w:pPr>
              <w:rPr>
                <w:sz w:val="16"/>
                <w:szCs w:val="16"/>
              </w:rPr>
            </w:pPr>
            <w:r>
              <w:rPr>
                <w:sz w:val="16"/>
                <w:szCs w:val="16"/>
              </w:rPr>
              <w:t>Andries</w:t>
            </w:r>
          </w:p>
        </w:tc>
        <w:tc>
          <w:tcPr>
            <w:tcW w:w="1134" w:type="dxa"/>
            <w:shd w:val="clear" w:color="auto" w:fill="FFFFFF" w:themeFill="background1"/>
          </w:tcPr>
          <w:p w14:paraId="7E21A212" w14:textId="5098ED2E" w:rsidR="007D364B" w:rsidRPr="00C543C6" w:rsidRDefault="008D455F" w:rsidP="00C543C6">
            <w:pPr>
              <w:rPr>
                <w:sz w:val="16"/>
                <w:szCs w:val="16"/>
              </w:rPr>
            </w:pPr>
            <w:r>
              <w:rPr>
                <w:sz w:val="16"/>
                <w:szCs w:val="16"/>
              </w:rPr>
              <w:t>Juni 2018</w:t>
            </w:r>
          </w:p>
        </w:tc>
        <w:tc>
          <w:tcPr>
            <w:tcW w:w="992" w:type="dxa"/>
            <w:shd w:val="clear" w:color="auto" w:fill="FFFFFF" w:themeFill="background1"/>
          </w:tcPr>
          <w:p w14:paraId="6B538745" w14:textId="15CFD18F" w:rsidR="007D364B" w:rsidRPr="00C543C6" w:rsidRDefault="008D455F" w:rsidP="00C543C6">
            <w:pPr>
              <w:rPr>
                <w:sz w:val="16"/>
                <w:szCs w:val="16"/>
              </w:rPr>
            </w:pPr>
            <w:r>
              <w:rPr>
                <w:sz w:val="16"/>
                <w:szCs w:val="16"/>
              </w:rPr>
              <w:t xml:space="preserve">MT </w:t>
            </w:r>
          </w:p>
        </w:tc>
        <w:tc>
          <w:tcPr>
            <w:tcW w:w="922" w:type="dxa"/>
          </w:tcPr>
          <w:p w14:paraId="7E795048" w14:textId="60A7183D" w:rsidR="007D364B" w:rsidRPr="00C543C6" w:rsidRDefault="008D455F" w:rsidP="00C543C6">
            <w:pPr>
              <w:rPr>
                <w:sz w:val="16"/>
                <w:szCs w:val="16"/>
              </w:rPr>
            </w:pPr>
            <w:r>
              <w:rPr>
                <w:sz w:val="16"/>
                <w:szCs w:val="16"/>
              </w:rPr>
              <w:t>nihil</w:t>
            </w:r>
          </w:p>
        </w:tc>
      </w:tr>
      <w:tr w:rsidR="007D364B" w:rsidRPr="00C543C6" w14:paraId="2BC3FA93" w14:textId="77777777" w:rsidTr="00621452">
        <w:trPr>
          <w:cantSplit/>
          <w:trHeight w:val="406"/>
        </w:trPr>
        <w:tc>
          <w:tcPr>
            <w:tcW w:w="470" w:type="dxa"/>
          </w:tcPr>
          <w:p w14:paraId="1CD8DA0A" w14:textId="36AB2DE2" w:rsidR="007D364B" w:rsidRPr="009D344C" w:rsidRDefault="007D364B" w:rsidP="00C543C6">
            <w:pPr>
              <w:jc w:val="center"/>
              <w:rPr>
                <w:b/>
                <w:bCs/>
                <w:sz w:val="16"/>
                <w:szCs w:val="16"/>
              </w:rPr>
            </w:pPr>
          </w:p>
        </w:tc>
        <w:tc>
          <w:tcPr>
            <w:tcW w:w="1507" w:type="dxa"/>
          </w:tcPr>
          <w:p w14:paraId="46317764" w14:textId="1C41B9FD" w:rsidR="007D364B" w:rsidRPr="009D344C" w:rsidRDefault="009D344C" w:rsidP="00C543C6">
            <w:pPr>
              <w:rPr>
                <w:b/>
                <w:sz w:val="16"/>
                <w:szCs w:val="16"/>
              </w:rPr>
            </w:pPr>
            <w:r w:rsidRPr="009D344C">
              <w:rPr>
                <w:b/>
                <w:sz w:val="16"/>
                <w:szCs w:val="16"/>
              </w:rPr>
              <w:t>Jan Ligthart</w:t>
            </w:r>
          </w:p>
        </w:tc>
        <w:tc>
          <w:tcPr>
            <w:tcW w:w="2962" w:type="dxa"/>
          </w:tcPr>
          <w:p w14:paraId="72BE1549" w14:textId="0AFA0A8F" w:rsidR="007D364B" w:rsidRPr="00C543C6" w:rsidRDefault="007D364B" w:rsidP="00C543C6">
            <w:pPr>
              <w:rPr>
                <w:sz w:val="16"/>
                <w:szCs w:val="16"/>
              </w:rPr>
            </w:pPr>
          </w:p>
        </w:tc>
        <w:tc>
          <w:tcPr>
            <w:tcW w:w="2377" w:type="dxa"/>
          </w:tcPr>
          <w:p w14:paraId="0143892F" w14:textId="36B83949" w:rsidR="007D364B" w:rsidRPr="00C543C6" w:rsidRDefault="007D364B" w:rsidP="00C543C6">
            <w:pPr>
              <w:rPr>
                <w:sz w:val="16"/>
                <w:szCs w:val="16"/>
              </w:rPr>
            </w:pPr>
          </w:p>
        </w:tc>
        <w:tc>
          <w:tcPr>
            <w:tcW w:w="3244" w:type="dxa"/>
          </w:tcPr>
          <w:p w14:paraId="16F286B3" w14:textId="013632D9" w:rsidR="007D364B" w:rsidRPr="00C543C6" w:rsidRDefault="007D364B" w:rsidP="00C543C6">
            <w:pPr>
              <w:rPr>
                <w:sz w:val="16"/>
                <w:szCs w:val="16"/>
              </w:rPr>
            </w:pPr>
          </w:p>
        </w:tc>
        <w:tc>
          <w:tcPr>
            <w:tcW w:w="1134" w:type="dxa"/>
          </w:tcPr>
          <w:p w14:paraId="71264476" w14:textId="060BFF4F" w:rsidR="007D364B" w:rsidRPr="00C543C6" w:rsidRDefault="007D364B" w:rsidP="00C543C6">
            <w:pPr>
              <w:rPr>
                <w:sz w:val="16"/>
                <w:szCs w:val="16"/>
              </w:rPr>
            </w:pPr>
          </w:p>
        </w:tc>
        <w:tc>
          <w:tcPr>
            <w:tcW w:w="1134" w:type="dxa"/>
          </w:tcPr>
          <w:p w14:paraId="641D5A7D" w14:textId="2A31F5F2" w:rsidR="007D364B" w:rsidRPr="00C543C6" w:rsidRDefault="007D364B" w:rsidP="00C543C6">
            <w:pPr>
              <w:rPr>
                <w:sz w:val="16"/>
                <w:szCs w:val="16"/>
              </w:rPr>
            </w:pPr>
          </w:p>
        </w:tc>
        <w:tc>
          <w:tcPr>
            <w:tcW w:w="992" w:type="dxa"/>
          </w:tcPr>
          <w:p w14:paraId="55255A21" w14:textId="77777777" w:rsidR="007D364B" w:rsidRPr="00C543C6" w:rsidRDefault="007D364B" w:rsidP="00C543C6">
            <w:pPr>
              <w:rPr>
                <w:sz w:val="16"/>
                <w:szCs w:val="16"/>
              </w:rPr>
            </w:pPr>
          </w:p>
        </w:tc>
        <w:tc>
          <w:tcPr>
            <w:tcW w:w="922" w:type="dxa"/>
          </w:tcPr>
          <w:p w14:paraId="14FF9356" w14:textId="77777777" w:rsidR="007D364B" w:rsidRDefault="007D364B" w:rsidP="00C543C6">
            <w:pPr>
              <w:rPr>
                <w:sz w:val="16"/>
                <w:szCs w:val="16"/>
              </w:rPr>
            </w:pPr>
          </w:p>
        </w:tc>
      </w:tr>
      <w:tr w:rsidR="00C543C6" w:rsidRPr="00C543C6" w14:paraId="00AA68A7" w14:textId="77777777" w:rsidTr="00621452">
        <w:trPr>
          <w:cantSplit/>
          <w:trHeight w:val="65"/>
        </w:trPr>
        <w:tc>
          <w:tcPr>
            <w:tcW w:w="470" w:type="dxa"/>
          </w:tcPr>
          <w:p w14:paraId="47684196" w14:textId="104191BF" w:rsidR="00C543C6" w:rsidRPr="00C543C6" w:rsidRDefault="009D344C" w:rsidP="00C543C6">
            <w:pPr>
              <w:jc w:val="center"/>
              <w:rPr>
                <w:bCs/>
                <w:sz w:val="16"/>
                <w:szCs w:val="16"/>
              </w:rPr>
            </w:pPr>
            <w:r>
              <w:rPr>
                <w:bCs/>
                <w:sz w:val="16"/>
                <w:szCs w:val="16"/>
              </w:rPr>
              <w:lastRenderedPageBreak/>
              <w:t>4</w:t>
            </w:r>
          </w:p>
          <w:p w14:paraId="05A90138" w14:textId="3C58B32C" w:rsidR="00C543C6" w:rsidRPr="00C543C6" w:rsidRDefault="00C543C6" w:rsidP="00C543C6">
            <w:pPr>
              <w:jc w:val="center"/>
              <w:rPr>
                <w:bCs/>
                <w:sz w:val="16"/>
                <w:szCs w:val="16"/>
              </w:rPr>
            </w:pPr>
          </w:p>
        </w:tc>
        <w:tc>
          <w:tcPr>
            <w:tcW w:w="1507" w:type="dxa"/>
          </w:tcPr>
          <w:p w14:paraId="0F45C540" w14:textId="77777777" w:rsidR="00C543C6" w:rsidRPr="00621452" w:rsidRDefault="00442D84" w:rsidP="00C543C6">
            <w:pPr>
              <w:rPr>
                <w:sz w:val="16"/>
                <w:szCs w:val="16"/>
              </w:rPr>
            </w:pPr>
            <w:r w:rsidRPr="00621452">
              <w:rPr>
                <w:sz w:val="16"/>
                <w:szCs w:val="16"/>
              </w:rPr>
              <w:t>JL</w:t>
            </w:r>
          </w:p>
          <w:p w14:paraId="75447646" w14:textId="22616AF9" w:rsidR="00442D84" w:rsidRPr="00621452" w:rsidRDefault="00442D84" w:rsidP="00442D84">
            <w:pPr>
              <w:rPr>
                <w:sz w:val="16"/>
                <w:szCs w:val="16"/>
              </w:rPr>
            </w:pPr>
            <w:r w:rsidRPr="00621452">
              <w:rPr>
                <w:sz w:val="16"/>
                <w:szCs w:val="16"/>
              </w:rPr>
              <w:t>Kwintoo actiepunt</w:t>
            </w:r>
          </w:p>
          <w:p w14:paraId="4F7FC9AD" w14:textId="1983EDBF" w:rsidR="00442D84" w:rsidRPr="00621452" w:rsidRDefault="00442D84" w:rsidP="00C543C6">
            <w:pPr>
              <w:rPr>
                <w:sz w:val="16"/>
                <w:szCs w:val="16"/>
              </w:rPr>
            </w:pPr>
            <w:r w:rsidRPr="00621452">
              <w:rPr>
                <w:sz w:val="16"/>
                <w:szCs w:val="16"/>
              </w:rPr>
              <w:t>Kaart 1: Kwaliteitszorg</w:t>
            </w:r>
          </w:p>
          <w:p w14:paraId="02ACE253" w14:textId="77777777" w:rsidR="00C543C6" w:rsidRPr="00C543C6" w:rsidRDefault="00C543C6" w:rsidP="00C543C6">
            <w:pPr>
              <w:rPr>
                <w:sz w:val="16"/>
                <w:szCs w:val="16"/>
              </w:rPr>
            </w:pPr>
          </w:p>
        </w:tc>
        <w:tc>
          <w:tcPr>
            <w:tcW w:w="2962" w:type="dxa"/>
          </w:tcPr>
          <w:p w14:paraId="7F7F547A" w14:textId="77777777" w:rsidR="00442D84" w:rsidRPr="00621452" w:rsidRDefault="00442D84" w:rsidP="00442D84">
            <w:pPr>
              <w:rPr>
                <w:sz w:val="16"/>
                <w:szCs w:val="16"/>
              </w:rPr>
            </w:pPr>
            <w:r w:rsidRPr="00621452">
              <w:rPr>
                <w:sz w:val="16"/>
                <w:szCs w:val="16"/>
              </w:rPr>
              <w:t>Op onze school hebben we onze visie op actief burgerschap en sociale integratie vastgelegd.</w:t>
            </w:r>
          </w:p>
          <w:p w14:paraId="52D8D956" w14:textId="77777777" w:rsidR="00442D84" w:rsidRPr="00621452" w:rsidRDefault="00442D84" w:rsidP="00442D84">
            <w:pPr>
              <w:rPr>
                <w:sz w:val="16"/>
                <w:szCs w:val="16"/>
              </w:rPr>
            </w:pPr>
            <w:r w:rsidRPr="00621452">
              <w:rPr>
                <w:sz w:val="16"/>
                <w:szCs w:val="16"/>
              </w:rPr>
              <w:t xml:space="preserve">Op onze school hebben we de wijze waarop we planmatig invulling geven aan sociale integratie en actief burgerschap vastgelegd. </w:t>
            </w:r>
          </w:p>
          <w:p w14:paraId="64168C63" w14:textId="77777777" w:rsidR="00442D84" w:rsidRPr="00621452" w:rsidRDefault="00442D84" w:rsidP="00442D84">
            <w:pPr>
              <w:rPr>
                <w:sz w:val="16"/>
                <w:szCs w:val="16"/>
              </w:rPr>
            </w:pPr>
            <w:r w:rsidRPr="00621452">
              <w:rPr>
                <w:sz w:val="16"/>
                <w:szCs w:val="16"/>
              </w:rPr>
              <w:t>Op onze school informeren we de ouders in de schoolgids over de visie op sociale integratie en actief burgerschap en de wijze waarop we daar invulling aangeven.</w:t>
            </w:r>
          </w:p>
          <w:p w14:paraId="50148B21" w14:textId="77777777" w:rsidR="00442D84" w:rsidRPr="00621452" w:rsidRDefault="00442D84" w:rsidP="00442D84">
            <w:pPr>
              <w:rPr>
                <w:sz w:val="16"/>
                <w:szCs w:val="16"/>
              </w:rPr>
            </w:pPr>
            <w:r w:rsidRPr="00621452">
              <w:rPr>
                <w:sz w:val="16"/>
                <w:szCs w:val="16"/>
              </w:rPr>
              <w:t>Op onze school evalueren we systematisch of de beoogde doelen voor sociale integratie en actief burgerschap worden gerealiseerd.</w:t>
            </w:r>
          </w:p>
          <w:p w14:paraId="3D7334DD" w14:textId="5DFFFEE1" w:rsidR="00C543C6" w:rsidRPr="00C543C6" w:rsidRDefault="00442D84" w:rsidP="00442D84">
            <w:pPr>
              <w:rPr>
                <w:sz w:val="16"/>
                <w:szCs w:val="16"/>
              </w:rPr>
            </w:pPr>
            <w:r w:rsidRPr="00621452">
              <w:rPr>
                <w:sz w:val="16"/>
                <w:szCs w:val="16"/>
              </w:rPr>
              <w:t>Op onze school stemmen we ons aanbod af naar aanleiding van gesignaleerde risico’s op ongewenste opvattingen, houdingen en gedragingen t.a.v. sociale integratie en actief burgers</w:t>
            </w:r>
            <w:r w:rsidR="00621452">
              <w:rPr>
                <w:sz w:val="16"/>
                <w:szCs w:val="16"/>
              </w:rPr>
              <w:t>c</w:t>
            </w:r>
            <w:r w:rsidRPr="00621452">
              <w:rPr>
                <w:sz w:val="16"/>
                <w:szCs w:val="16"/>
              </w:rPr>
              <w:t>hap</w:t>
            </w:r>
          </w:p>
        </w:tc>
        <w:tc>
          <w:tcPr>
            <w:tcW w:w="2377" w:type="dxa"/>
          </w:tcPr>
          <w:p w14:paraId="07BFCA4C" w14:textId="737E0396" w:rsidR="00C543C6" w:rsidRPr="00C543C6" w:rsidRDefault="00165932" w:rsidP="00C543C6">
            <w:pPr>
              <w:rPr>
                <w:sz w:val="16"/>
                <w:szCs w:val="16"/>
              </w:rPr>
            </w:pPr>
            <w:r>
              <w:rPr>
                <w:sz w:val="16"/>
                <w:szCs w:val="16"/>
              </w:rPr>
              <w:t>Wettelijke verplichting en kwaliteitsverbetering</w:t>
            </w:r>
          </w:p>
        </w:tc>
        <w:tc>
          <w:tcPr>
            <w:tcW w:w="3244" w:type="dxa"/>
          </w:tcPr>
          <w:p w14:paraId="0B758D04" w14:textId="77777777" w:rsidR="00165932" w:rsidRDefault="00165932" w:rsidP="00C543C6">
            <w:pPr>
              <w:rPr>
                <w:sz w:val="16"/>
                <w:szCs w:val="16"/>
              </w:rPr>
            </w:pPr>
            <w:r>
              <w:rPr>
                <w:sz w:val="16"/>
                <w:szCs w:val="16"/>
              </w:rPr>
              <w:t>Afstemming binnen het team</w:t>
            </w:r>
          </w:p>
          <w:p w14:paraId="7FCA42DD" w14:textId="11A4EA0A" w:rsidR="00165932" w:rsidRDefault="00165932" w:rsidP="00C543C6">
            <w:pPr>
              <w:rPr>
                <w:sz w:val="16"/>
                <w:szCs w:val="16"/>
              </w:rPr>
            </w:pPr>
            <w:r>
              <w:rPr>
                <w:sz w:val="16"/>
                <w:szCs w:val="16"/>
              </w:rPr>
              <w:t>Aanpassen schoolgids</w:t>
            </w:r>
          </w:p>
          <w:p w14:paraId="63C07F14" w14:textId="3C7C3FAC" w:rsidR="00C543C6" w:rsidRPr="00C543C6" w:rsidRDefault="00165932" w:rsidP="00165932">
            <w:pPr>
              <w:rPr>
                <w:sz w:val="16"/>
                <w:szCs w:val="16"/>
              </w:rPr>
            </w:pPr>
            <w:r>
              <w:rPr>
                <w:sz w:val="16"/>
                <w:szCs w:val="16"/>
              </w:rPr>
              <w:t>Volgen van cursus Marenlandacademie ‘opleidingscoördinator sociale veiligheid</w:t>
            </w:r>
          </w:p>
        </w:tc>
        <w:tc>
          <w:tcPr>
            <w:tcW w:w="1134" w:type="dxa"/>
          </w:tcPr>
          <w:p w14:paraId="6AD80851" w14:textId="4FDFC4AA" w:rsidR="00C543C6" w:rsidRPr="00C543C6" w:rsidRDefault="00165932" w:rsidP="00C543C6">
            <w:pPr>
              <w:rPr>
                <w:sz w:val="16"/>
                <w:szCs w:val="16"/>
              </w:rPr>
            </w:pPr>
            <w:r>
              <w:rPr>
                <w:sz w:val="16"/>
                <w:szCs w:val="16"/>
              </w:rPr>
              <w:t>Andrea</w:t>
            </w:r>
          </w:p>
        </w:tc>
        <w:tc>
          <w:tcPr>
            <w:tcW w:w="1134" w:type="dxa"/>
          </w:tcPr>
          <w:p w14:paraId="7CC3F466" w14:textId="06AFCABD" w:rsidR="00C543C6" w:rsidRPr="00C543C6" w:rsidRDefault="00165932" w:rsidP="00C543C6">
            <w:pPr>
              <w:rPr>
                <w:sz w:val="16"/>
                <w:szCs w:val="16"/>
              </w:rPr>
            </w:pPr>
            <w:r>
              <w:rPr>
                <w:sz w:val="16"/>
                <w:szCs w:val="16"/>
              </w:rPr>
              <w:t>Juni 2018</w:t>
            </w:r>
          </w:p>
        </w:tc>
        <w:tc>
          <w:tcPr>
            <w:tcW w:w="992" w:type="dxa"/>
          </w:tcPr>
          <w:p w14:paraId="0483D954" w14:textId="01AA41B2" w:rsidR="00C543C6" w:rsidRPr="00C543C6" w:rsidRDefault="00165932" w:rsidP="00C543C6">
            <w:pPr>
              <w:rPr>
                <w:sz w:val="16"/>
                <w:szCs w:val="16"/>
              </w:rPr>
            </w:pPr>
            <w:r>
              <w:rPr>
                <w:sz w:val="16"/>
                <w:szCs w:val="16"/>
              </w:rPr>
              <w:t>veiligheidsprotocol</w:t>
            </w:r>
          </w:p>
        </w:tc>
        <w:tc>
          <w:tcPr>
            <w:tcW w:w="922" w:type="dxa"/>
          </w:tcPr>
          <w:p w14:paraId="51353120" w14:textId="1E709308" w:rsidR="00C543C6" w:rsidRPr="00C543C6" w:rsidRDefault="00165932" w:rsidP="00C543C6">
            <w:pPr>
              <w:rPr>
                <w:sz w:val="16"/>
                <w:szCs w:val="16"/>
              </w:rPr>
            </w:pPr>
            <w:r>
              <w:rPr>
                <w:sz w:val="16"/>
                <w:szCs w:val="16"/>
              </w:rPr>
              <w:t>School budget</w:t>
            </w:r>
          </w:p>
        </w:tc>
      </w:tr>
      <w:tr w:rsidR="00C543C6" w:rsidRPr="00C543C6" w14:paraId="135C461A" w14:textId="77777777" w:rsidTr="00621452">
        <w:trPr>
          <w:cantSplit/>
          <w:trHeight w:val="279"/>
        </w:trPr>
        <w:tc>
          <w:tcPr>
            <w:tcW w:w="470" w:type="dxa"/>
          </w:tcPr>
          <w:p w14:paraId="247D81D9" w14:textId="4AEECA12" w:rsidR="00C543C6" w:rsidRPr="00C543C6" w:rsidRDefault="009D344C" w:rsidP="00C543C6">
            <w:pPr>
              <w:jc w:val="center"/>
              <w:rPr>
                <w:bCs/>
                <w:sz w:val="16"/>
                <w:szCs w:val="16"/>
              </w:rPr>
            </w:pPr>
            <w:r>
              <w:rPr>
                <w:bCs/>
                <w:sz w:val="16"/>
                <w:szCs w:val="16"/>
              </w:rPr>
              <w:lastRenderedPageBreak/>
              <w:t>5</w:t>
            </w:r>
          </w:p>
          <w:p w14:paraId="7DEB17A1" w14:textId="772348CB" w:rsidR="00C543C6" w:rsidRPr="00C543C6" w:rsidRDefault="00C543C6" w:rsidP="00C543C6">
            <w:pPr>
              <w:jc w:val="center"/>
              <w:rPr>
                <w:bCs/>
                <w:sz w:val="16"/>
                <w:szCs w:val="16"/>
              </w:rPr>
            </w:pPr>
          </w:p>
        </w:tc>
        <w:tc>
          <w:tcPr>
            <w:tcW w:w="1507" w:type="dxa"/>
          </w:tcPr>
          <w:p w14:paraId="75B2F810" w14:textId="4DB963A9" w:rsidR="0068647A" w:rsidRDefault="0068647A" w:rsidP="00C543C6">
            <w:pPr>
              <w:rPr>
                <w:sz w:val="16"/>
                <w:szCs w:val="16"/>
              </w:rPr>
            </w:pPr>
            <w:r>
              <w:rPr>
                <w:sz w:val="16"/>
                <w:szCs w:val="16"/>
              </w:rPr>
              <w:t>JL</w:t>
            </w:r>
          </w:p>
          <w:p w14:paraId="3EF670DD" w14:textId="25B74DF9" w:rsidR="00C543C6" w:rsidRPr="00621452" w:rsidRDefault="00442D84" w:rsidP="00C543C6">
            <w:pPr>
              <w:rPr>
                <w:sz w:val="16"/>
                <w:szCs w:val="16"/>
              </w:rPr>
            </w:pPr>
            <w:r w:rsidRPr="00621452">
              <w:rPr>
                <w:sz w:val="16"/>
                <w:szCs w:val="16"/>
              </w:rPr>
              <w:t>kwintoo</w:t>
            </w:r>
          </w:p>
          <w:p w14:paraId="0F54A9C7" w14:textId="77777777" w:rsidR="00C543C6" w:rsidRPr="00621452" w:rsidRDefault="00C543C6" w:rsidP="00C543C6">
            <w:pPr>
              <w:rPr>
                <w:sz w:val="16"/>
                <w:szCs w:val="16"/>
              </w:rPr>
            </w:pPr>
          </w:p>
          <w:p w14:paraId="5F78508E" w14:textId="77777777" w:rsidR="00442D84" w:rsidRPr="00621452" w:rsidRDefault="00442D84" w:rsidP="00442D84">
            <w:pPr>
              <w:rPr>
                <w:sz w:val="16"/>
                <w:szCs w:val="16"/>
              </w:rPr>
            </w:pPr>
            <w:r w:rsidRPr="00621452">
              <w:rPr>
                <w:sz w:val="16"/>
                <w:szCs w:val="16"/>
              </w:rPr>
              <w:t>Kaart 3: Leerstofaanbod</w:t>
            </w:r>
          </w:p>
          <w:p w14:paraId="69594797" w14:textId="77777777" w:rsidR="00C543C6" w:rsidRPr="00C543C6" w:rsidRDefault="00C543C6" w:rsidP="00C543C6">
            <w:pPr>
              <w:rPr>
                <w:sz w:val="16"/>
                <w:szCs w:val="16"/>
              </w:rPr>
            </w:pPr>
          </w:p>
        </w:tc>
        <w:tc>
          <w:tcPr>
            <w:tcW w:w="2962" w:type="dxa"/>
          </w:tcPr>
          <w:p w14:paraId="19470B47" w14:textId="77777777" w:rsidR="00442D84" w:rsidRPr="00621452" w:rsidRDefault="00442D84" w:rsidP="00442D84">
            <w:pPr>
              <w:rPr>
                <w:sz w:val="16"/>
                <w:szCs w:val="16"/>
              </w:rPr>
            </w:pPr>
            <w:r w:rsidRPr="00621452">
              <w:rPr>
                <w:sz w:val="16"/>
                <w:szCs w:val="16"/>
              </w:rPr>
              <w:t xml:space="preserve">Op onze school voldoet het leerstofaanbod voor expressieactiviteiten/ kunstzinnige oriëntatie aan de kerndoelen en aan onze kwaliteitseisen (leerlijn muziek en expressie – zoeken naar samenwerking met NSA) </w:t>
            </w:r>
          </w:p>
          <w:p w14:paraId="55885645" w14:textId="77777777" w:rsidR="00442D84" w:rsidRPr="00621452" w:rsidRDefault="00442D84" w:rsidP="00442D84">
            <w:pPr>
              <w:rPr>
                <w:sz w:val="16"/>
                <w:szCs w:val="16"/>
              </w:rPr>
            </w:pPr>
            <w:r w:rsidRPr="00621452">
              <w:rPr>
                <w:sz w:val="16"/>
                <w:szCs w:val="16"/>
              </w:rPr>
              <w:t>Op onze school hebben we voor de vak- en vormingsgebieden, waarvoor we geen methode gebruiken het aanbod beschreven en gepland. Dit moet ge-update worden.</w:t>
            </w:r>
          </w:p>
          <w:p w14:paraId="6A6266BC" w14:textId="77777777" w:rsidR="00442D84" w:rsidRDefault="00442D84" w:rsidP="00442D84">
            <w:r w:rsidRPr="00621452">
              <w:rPr>
                <w:sz w:val="16"/>
                <w:szCs w:val="16"/>
              </w:rPr>
              <w:t>Op onze school sluiten we met ons aanbod in de groepen 1 en 2 aantoonbaar aan bij het voorschools programma (cursus samen scholen opvang-school – doorgaande lijn 0-6 jaar)</w:t>
            </w:r>
          </w:p>
          <w:p w14:paraId="211C68B0" w14:textId="77777777" w:rsidR="00C543C6" w:rsidRPr="00C543C6" w:rsidRDefault="00C543C6" w:rsidP="00C543C6">
            <w:pPr>
              <w:rPr>
                <w:sz w:val="16"/>
                <w:szCs w:val="16"/>
              </w:rPr>
            </w:pPr>
          </w:p>
        </w:tc>
        <w:tc>
          <w:tcPr>
            <w:tcW w:w="2377" w:type="dxa"/>
          </w:tcPr>
          <w:p w14:paraId="59E8F2F1" w14:textId="6D45720C" w:rsidR="00C543C6" w:rsidRPr="00C543C6" w:rsidRDefault="00165932" w:rsidP="00C543C6">
            <w:pPr>
              <w:rPr>
                <w:sz w:val="16"/>
                <w:szCs w:val="16"/>
              </w:rPr>
            </w:pPr>
            <w:r>
              <w:rPr>
                <w:sz w:val="16"/>
                <w:szCs w:val="16"/>
              </w:rPr>
              <w:t>Verbetering aanbod</w:t>
            </w:r>
          </w:p>
        </w:tc>
        <w:tc>
          <w:tcPr>
            <w:tcW w:w="3244" w:type="dxa"/>
          </w:tcPr>
          <w:p w14:paraId="58BCDA92" w14:textId="21873CC2" w:rsidR="00C543C6" w:rsidRPr="00C543C6" w:rsidRDefault="00165932" w:rsidP="00C543C6">
            <w:pPr>
              <w:rPr>
                <w:sz w:val="16"/>
                <w:szCs w:val="16"/>
              </w:rPr>
            </w:pPr>
            <w:r>
              <w:rPr>
                <w:sz w:val="16"/>
                <w:szCs w:val="16"/>
              </w:rPr>
              <w:t>Aansluiting bij NSA en opvang</w:t>
            </w:r>
          </w:p>
        </w:tc>
        <w:tc>
          <w:tcPr>
            <w:tcW w:w="1134" w:type="dxa"/>
          </w:tcPr>
          <w:p w14:paraId="6019F6C4" w14:textId="1BDEE872" w:rsidR="00C543C6" w:rsidRPr="00C543C6" w:rsidRDefault="00165932" w:rsidP="00C543C6">
            <w:pPr>
              <w:rPr>
                <w:sz w:val="16"/>
                <w:szCs w:val="16"/>
              </w:rPr>
            </w:pPr>
            <w:r>
              <w:rPr>
                <w:sz w:val="16"/>
                <w:szCs w:val="16"/>
              </w:rPr>
              <w:t>Andrea</w:t>
            </w:r>
          </w:p>
        </w:tc>
        <w:tc>
          <w:tcPr>
            <w:tcW w:w="1134" w:type="dxa"/>
          </w:tcPr>
          <w:p w14:paraId="5F1CB456" w14:textId="666C3D7F" w:rsidR="00C543C6" w:rsidRPr="00C543C6" w:rsidRDefault="00165932" w:rsidP="00C543C6">
            <w:pPr>
              <w:rPr>
                <w:sz w:val="16"/>
                <w:szCs w:val="16"/>
              </w:rPr>
            </w:pPr>
            <w:r>
              <w:rPr>
                <w:sz w:val="16"/>
                <w:szCs w:val="16"/>
              </w:rPr>
              <w:t>Eind schooljaar</w:t>
            </w:r>
          </w:p>
        </w:tc>
        <w:tc>
          <w:tcPr>
            <w:tcW w:w="992" w:type="dxa"/>
          </w:tcPr>
          <w:p w14:paraId="3ADF8DB5" w14:textId="77777777" w:rsidR="00165932" w:rsidRDefault="00165932" w:rsidP="00C543C6">
            <w:pPr>
              <w:rPr>
                <w:sz w:val="16"/>
                <w:szCs w:val="16"/>
              </w:rPr>
            </w:pPr>
            <w:r>
              <w:rPr>
                <w:sz w:val="16"/>
                <w:szCs w:val="16"/>
              </w:rPr>
              <w:t xml:space="preserve">IKC </w:t>
            </w:r>
          </w:p>
          <w:p w14:paraId="6B3F4019" w14:textId="764EAC6E" w:rsidR="00C543C6" w:rsidRPr="00C543C6" w:rsidRDefault="003C6F52" w:rsidP="00C543C6">
            <w:pPr>
              <w:rPr>
                <w:sz w:val="16"/>
                <w:szCs w:val="16"/>
              </w:rPr>
            </w:pPr>
            <w:r>
              <w:rPr>
                <w:sz w:val="16"/>
                <w:szCs w:val="16"/>
              </w:rPr>
              <w:t>Ontwik-keling</w:t>
            </w:r>
          </w:p>
        </w:tc>
        <w:tc>
          <w:tcPr>
            <w:tcW w:w="922" w:type="dxa"/>
          </w:tcPr>
          <w:p w14:paraId="748AFEC2" w14:textId="03CEC803" w:rsidR="00C543C6" w:rsidRPr="00C543C6" w:rsidRDefault="003C6F52" w:rsidP="00C543C6">
            <w:pPr>
              <w:rPr>
                <w:sz w:val="16"/>
                <w:szCs w:val="16"/>
              </w:rPr>
            </w:pPr>
            <w:r>
              <w:rPr>
                <w:sz w:val="16"/>
                <w:szCs w:val="16"/>
              </w:rPr>
              <w:t>S</w:t>
            </w:r>
            <w:r w:rsidR="00165932">
              <w:rPr>
                <w:sz w:val="16"/>
                <w:szCs w:val="16"/>
              </w:rPr>
              <w:t>c</w:t>
            </w:r>
            <w:r>
              <w:rPr>
                <w:sz w:val="16"/>
                <w:szCs w:val="16"/>
              </w:rPr>
              <w:t>h</w:t>
            </w:r>
            <w:r w:rsidR="00165932">
              <w:rPr>
                <w:sz w:val="16"/>
                <w:szCs w:val="16"/>
              </w:rPr>
              <w:t>ool</w:t>
            </w:r>
            <w:r>
              <w:rPr>
                <w:sz w:val="16"/>
                <w:szCs w:val="16"/>
              </w:rPr>
              <w:t>-</w:t>
            </w:r>
            <w:r w:rsidR="00165932">
              <w:rPr>
                <w:sz w:val="16"/>
                <w:szCs w:val="16"/>
              </w:rPr>
              <w:t>budget</w:t>
            </w:r>
          </w:p>
        </w:tc>
      </w:tr>
      <w:tr w:rsidR="00793708" w:rsidRPr="00C543C6" w14:paraId="6D2CC59A" w14:textId="77777777" w:rsidTr="00621452">
        <w:trPr>
          <w:cantSplit/>
          <w:trHeight w:val="279"/>
        </w:trPr>
        <w:tc>
          <w:tcPr>
            <w:tcW w:w="470" w:type="dxa"/>
          </w:tcPr>
          <w:p w14:paraId="1CAFA746" w14:textId="08395D5A" w:rsidR="00793708" w:rsidRPr="00C543C6" w:rsidRDefault="009D344C" w:rsidP="00C543C6">
            <w:pPr>
              <w:jc w:val="center"/>
              <w:rPr>
                <w:bCs/>
                <w:sz w:val="16"/>
                <w:szCs w:val="16"/>
              </w:rPr>
            </w:pPr>
            <w:r>
              <w:rPr>
                <w:bCs/>
                <w:sz w:val="16"/>
                <w:szCs w:val="16"/>
              </w:rPr>
              <w:t>6</w:t>
            </w:r>
          </w:p>
        </w:tc>
        <w:tc>
          <w:tcPr>
            <w:tcW w:w="1507" w:type="dxa"/>
          </w:tcPr>
          <w:p w14:paraId="63480EFA" w14:textId="7305845B" w:rsidR="0068647A" w:rsidRDefault="0068647A" w:rsidP="00C543C6">
            <w:pPr>
              <w:rPr>
                <w:sz w:val="16"/>
                <w:szCs w:val="16"/>
              </w:rPr>
            </w:pPr>
            <w:r>
              <w:rPr>
                <w:sz w:val="16"/>
                <w:szCs w:val="16"/>
              </w:rPr>
              <w:t>JL</w:t>
            </w:r>
          </w:p>
          <w:p w14:paraId="62E13F0B" w14:textId="3C667553" w:rsidR="00793708" w:rsidRDefault="0068647A" w:rsidP="00C543C6">
            <w:pPr>
              <w:rPr>
                <w:sz w:val="16"/>
                <w:szCs w:val="16"/>
              </w:rPr>
            </w:pPr>
            <w:r>
              <w:rPr>
                <w:sz w:val="16"/>
                <w:szCs w:val="16"/>
              </w:rPr>
              <w:t>k</w:t>
            </w:r>
            <w:r w:rsidR="00793708">
              <w:rPr>
                <w:sz w:val="16"/>
                <w:szCs w:val="16"/>
              </w:rPr>
              <w:t>aart 10</w:t>
            </w:r>
          </w:p>
          <w:p w14:paraId="19B0EC18" w14:textId="0791276F" w:rsidR="00793708" w:rsidRDefault="00793708" w:rsidP="00C543C6">
            <w:pPr>
              <w:rPr>
                <w:sz w:val="16"/>
                <w:szCs w:val="16"/>
              </w:rPr>
            </w:pPr>
            <w:r>
              <w:rPr>
                <w:sz w:val="16"/>
                <w:szCs w:val="16"/>
              </w:rPr>
              <w:t>taal</w:t>
            </w:r>
          </w:p>
        </w:tc>
        <w:tc>
          <w:tcPr>
            <w:tcW w:w="2962" w:type="dxa"/>
          </w:tcPr>
          <w:p w14:paraId="61155EF6" w14:textId="7407AC3B" w:rsidR="0068647A" w:rsidRDefault="0068647A" w:rsidP="00442D84">
            <w:pPr>
              <w:rPr>
                <w:sz w:val="16"/>
                <w:szCs w:val="16"/>
              </w:rPr>
            </w:pPr>
            <w:r>
              <w:rPr>
                <w:sz w:val="16"/>
                <w:szCs w:val="16"/>
              </w:rPr>
              <w:t>Er is een doorgaande lijn van de peuterspeelzaal naar groep 1-2 met een VVE programma dat is gericht op de woordenschat</w:t>
            </w:r>
          </w:p>
          <w:p w14:paraId="65674F70" w14:textId="77777777" w:rsidR="0068647A" w:rsidRDefault="0068647A" w:rsidP="00442D84">
            <w:pPr>
              <w:rPr>
                <w:sz w:val="16"/>
                <w:szCs w:val="16"/>
              </w:rPr>
            </w:pPr>
          </w:p>
          <w:p w14:paraId="1A535F50" w14:textId="77777777" w:rsidR="0068647A" w:rsidRDefault="0068647A" w:rsidP="00442D84">
            <w:pPr>
              <w:rPr>
                <w:sz w:val="16"/>
                <w:szCs w:val="16"/>
              </w:rPr>
            </w:pPr>
            <w:r>
              <w:rPr>
                <w:sz w:val="16"/>
                <w:szCs w:val="16"/>
              </w:rPr>
              <w:t>Er is een taalbeleidsplan met opbrengstendoelen en activiteiten.</w:t>
            </w:r>
          </w:p>
          <w:p w14:paraId="0A60433E" w14:textId="10B3ABA1" w:rsidR="0068647A" w:rsidRDefault="0068647A" w:rsidP="00442D84">
            <w:pPr>
              <w:rPr>
                <w:sz w:val="16"/>
                <w:szCs w:val="16"/>
              </w:rPr>
            </w:pPr>
            <w:r>
              <w:rPr>
                <w:sz w:val="16"/>
                <w:szCs w:val="16"/>
              </w:rPr>
              <w:t>Dit plan is gerelateerd aan de referentieniveaus voor Nederlandse taal</w:t>
            </w:r>
          </w:p>
          <w:p w14:paraId="335E0905" w14:textId="333360E7" w:rsidR="00793708" w:rsidRDefault="00793708" w:rsidP="00442D84"/>
        </w:tc>
        <w:tc>
          <w:tcPr>
            <w:tcW w:w="2377" w:type="dxa"/>
          </w:tcPr>
          <w:p w14:paraId="5349940C" w14:textId="77777777" w:rsidR="0068647A" w:rsidRDefault="0068647A" w:rsidP="00C543C6">
            <w:pPr>
              <w:rPr>
                <w:sz w:val="16"/>
                <w:szCs w:val="16"/>
              </w:rPr>
            </w:pPr>
            <w:r>
              <w:rPr>
                <w:sz w:val="16"/>
                <w:szCs w:val="16"/>
              </w:rPr>
              <w:t>Doorgaande lijn</w:t>
            </w:r>
          </w:p>
          <w:p w14:paraId="409806BE" w14:textId="77777777" w:rsidR="0068647A" w:rsidRDefault="0068647A" w:rsidP="00C543C6">
            <w:pPr>
              <w:rPr>
                <w:sz w:val="16"/>
                <w:szCs w:val="16"/>
              </w:rPr>
            </w:pPr>
          </w:p>
          <w:p w14:paraId="23476D29" w14:textId="77777777" w:rsidR="0068647A" w:rsidRDefault="0068647A" w:rsidP="00C543C6">
            <w:pPr>
              <w:rPr>
                <w:sz w:val="16"/>
                <w:szCs w:val="16"/>
              </w:rPr>
            </w:pPr>
          </w:p>
          <w:p w14:paraId="063371F9" w14:textId="77777777" w:rsidR="0068647A" w:rsidRDefault="0068647A" w:rsidP="00C543C6">
            <w:pPr>
              <w:rPr>
                <w:sz w:val="16"/>
                <w:szCs w:val="16"/>
              </w:rPr>
            </w:pPr>
          </w:p>
          <w:p w14:paraId="7EA81A25" w14:textId="77777777" w:rsidR="0068647A" w:rsidRDefault="0068647A" w:rsidP="00C543C6">
            <w:pPr>
              <w:rPr>
                <w:sz w:val="16"/>
                <w:szCs w:val="16"/>
              </w:rPr>
            </w:pPr>
          </w:p>
          <w:p w14:paraId="398CD66A" w14:textId="09439BF7" w:rsidR="00793708" w:rsidRPr="00C543C6" w:rsidRDefault="0068647A" w:rsidP="00C543C6">
            <w:pPr>
              <w:rPr>
                <w:sz w:val="16"/>
                <w:szCs w:val="16"/>
              </w:rPr>
            </w:pPr>
            <w:r>
              <w:rPr>
                <w:sz w:val="16"/>
                <w:szCs w:val="16"/>
              </w:rPr>
              <w:t>Wettelijke verplichting</w:t>
            </w:r>
          </w:p>
        </w:tc>
        <w:tc>
          <w:tcPr>
            <w:tcW w:w="3244" w:type="dxa"/>
          </w:tcPr>
          <w:p w14:paraId="614C1730" w14:textId="77777777" w:rsidR="0068647A" w:rsidRDefault="0068647A" w:rsidP="00C543C6">
            <w:pPr>
              <w:rPr>
                <w:sz w:val="16"/>
                <w:szCs w:val="16"/>
              </w:rPr>
            </w:pPr>
            <w:r>
              <w:rPr>
                <w:sz w:val="16"/>
                <w:szCs w:val="16"/>
              </w:rPr>
              <w:t>Overleg en afstemming met opvang en gemeente</w:t>
            </w:r>
          </w:p>
          <w:p w14:paraId="29DF33BF" w14:textId="77777777" w:rsidR="0068647A" w:rsidRDefault="0068647A" w:rsidP="00C543C6">
            <w:pPr>
              <w:rPr>
                <w:sz w:val="16"/>
                <w:szCs w:val="16"/>
              </w:rPr>
            </w:pPr>
          </w:p>
          <w:p w14:paraId="72D0E746" w14:textId="77777777" w:rsidR="0068647A" w:rsidRDefault="0068647A" w:rsidP="00C543C6">
            <w:pPr>
              <w:rPr>
                <w:sz w:val="16"/>
                <w:szCs w:val="16"/>
              </w:rPr>
            </w:pPr>
          </w:p>
          <w:p w14:paraId="53454DCF" w14:textId="77777777" w:rsidR="0068647A" w:rsidRDefault="0068647A" w:rsidP="00C543C6">
            <w:pPr>
              <w:rPr>
                <w:sz w:val="16"/>
                <w:szCs w:val="16"/>
              </w:rPr>
            </w:pPr>
          </w:p>
          <w:p w14:paraId="6B0A72ED" w14:textId="5CB70B22" w:rsidR="00793708" w:rsidRPr="00C543C6" w:rsidRDefault="0068647A" w:rsidP="00C543C6">
            <w:pPr>
              <w:rPr>
                <w:sz w:val="16"/>
                <w:szCs w:val="16"/>
              </w:rPr>
            </w:pPr>
            <w:r>
              <w:rPr>
                <w:sz w:val="16"/>
                <w:szCs w:val="16"/>
              </w:rPr>
              <w:t>Afstemmen in de bouw en borgen in de klassenmap</w:t>
            </w:r>
          </w:p>
        </w:tc>
        <w:tc>
          <w:tcPr>
            <w:tcW w:w="1134" w:type="dxa"/>
          </w:tcPr>
          <w:p w14:paraId="41423C2D" w14:textId="77777777" w:rsidR="0068647A" w:rsidRDefault="0068647A" w:rsidP="00C543C6">
            <w:pPr>
              <w:rPr>
                <w:sz w:val="16"/>
                <w:szCs w:val="16"/>
              </w:rPr>
            </w:pPr>
            <w:r>
              <w:rPr>
                <w:sz w:val="16"/>
                <w:szCs w:val="16"/>
              </w:rPr>
              <w:t>Siemon</w:t>
            </w:r>
          </w:p>
          <w:p w14:paraId="406B7E7B" w14:textId="77777777" w:rsidR="0068647A" w:rsidRDefault="0068647A" w:rsidP="00C543C6">
            <w:pPr>
              <w:rPr>
                <w:sz w:val="16"/>
                <w:szCs w:val="16"/>
              </w:rPr>
            </w:pPr>
          </w:p>
          <w:p w14:paraId="76E012CA" w14:textId="77777777" w:rsidR="0068647A" w:rsidRDefault="0068647A" w:rsidP="00C543C6">
            <w:pPr>
              <w:rPr>
                <w:sz w:val="16"/>
                <w:szCs w:val="16"/>
              </w:rPr>
            </w:pPr>
          </w:p>
          <w:p w14:paraId="0D3DD4FC" w14:textId="77777777" w:rsidR="0068647A" w:rsidRDefault="0068647A" w:rsidP="00C543C6">
            <w:pPr>
              <w:rPr>
                <w:sz w:val="16"/>
                <w:szCs w:val="16"/>
              </w:rPr>
            </w:pPr>
          </w:p>
          <w:p w14:paraId="182075EE" w14:textId="77777777" w:rsidR="0068647A" w:rsidRDefault="0068647A" w:rsidP="00C543C6">
            <w:pPr>
              <w:rPr>
                <w:sz w:val="16"/>
                <w:szCs w:val="16"/>
              </w:rPr>
            </w:pPr>
          </w:p>
          <w:p w14:paraId="0AE7E6D0" w14:textId="3058EFA6" w:rsidR="00793708" w:rsidRPr="00C543C6" w:rsidRDefault="0068647A" w:rsidP="00C543C6">
            <w:pPr>
              <w:rPr>
                <w:sz w:val="16"/>
                <w:szCs w:val="16"/>
              </w:rPr>
            </w:pPr>
            <w:r>
              <w:rPr>
                <w:sz w:val="16"/>
                <w:szCs w:val="16"/>
              </w:rPr>
              <w:t>Andrea</w:t>
            </w:r>
          </w:p>
        </w:tc>
        <w:tc>
          <w:tcPr>
            <w:tcW w:w="1134" w:type="dxa"/>
          </w:tcPr>
          <w:p w14:paraId="7F96314C" w14:textId="77777777" w:rsidR="0068647A" w:rsidRDefault="0068647A" w:rsidP="00C543C6">
            <w:pPr>
              <w:rPr>
                <w:sz w:val="16"/>
                <w:szCs w:val="16"/>
              </w:rPr>
            </w:pPr>
            <w:r>
              <w:rPr>
                <w:sz w:val="16"/>
                <w:szCs w:val="16"/>
              </w:rPr>
              <w:t>Juni 2018</w:t>
            </w:r>
          </w:p>
          <w:p w14:paraId="2C91D2D1" w14:textId="77777777" w:rsidR="0068647A" w:rsidRDefault="0068647A" w:rsidP="00C543C6">
            <w:pPr>
              <w:rPr>
                <w:sz w:val="16"/>
                <w:szCs w:val="16"/>
              </w:rPr>
            </w:pPr>
          </w:p>
          <w:p w14:paraId="71515BC3" w14:textId="77777777" w:rsidR="0068647A" w:rsidRDefault="0068647A" w:rsidP="00C543C6">
            <w:pPr>
              <w:rPr>
                <w:sz w:val="16"/>
                <w:szCs w:val="16"/>
              </w:rPr>
            </w:pPr>
          </w:p>
          <w:p w14:paraId="593A3EC0" w14:textId="77777777" w:rsidR="0068647A" w:rsidRDefault="0068647A" w:rsidP="00C543C6">
            <w:pPr>
              <w:rPr>
                <w:sz w:val="16"/>
                <w:szCs w:val="16"/>
              </w:rPr>
            </w:pPr>
          </w:p>
          <w:p w14:paraId="2A862FC8" w14:textId="77777777" w:rsidR="0068647A" w:rsidRDefault="0068647A" w:rsidP="00C543C6">
            <w:pPr>
              <w:rPr>
                <w:sz w:val="16"/>
                <w:szCs w:val="16"/>
              </w:rPr>
            </w:pPr>
          </w:p>
          <w:p w14:paraId="7D8E5EA6" w14:textId="7CCE0A07" w:rsidR="00793708" w:rsidRPr="00C543C6" w:rsidRDefault="0068647A" w:rsidP="00C543C6">
            <w:pPr>
              <w:rPr>
                <w:sz w:val="16"/>
                <w:szCs w:val="16"/>
              </w:rPr>
            </w:pPr>
            <w:r>
              <w:rPr>
                <w:sz w:val="16"/>
                <w:szCs w:val="16"/>
              </w:rPr>
              <w:t>Juni 2018</w:t>
            </w:r>
          </w:p>
        </w:tc>
        <w:tc>
          <w:tcPr>
            <w:tcW w:w="992" w:type="dxa"/>
          </w:tcPr>
          <w:p w14:paraId="5EA591B0" w14:textId="77777777" w:rsidR="0068647A" w:rsidRDefault="0068647A" w:rsidP="00C543C6">
            <w:pPr>
              <w:rPr>
                <w:sz w:val="16"/>
                <w:szCs w:val="16"/>
              </w:rPr>
            </w:pPr>
            <w:r>
              <w:rPr>
                <w:sz w:val="16"/>
                <w:szCs w:val="16"/>
              </w:rPr>
              <w:t>IKC plan</w:t>
            </w:r>
          </w:p>
          <w:p w14:paraId="0AF6D7E7" w14:textId="77777777" w:rsidR="0068647A" w:rsidRDefault="0068647A" w:rsidP="00C543C6">
            <w:pPr>
              <w:rPr>
                <w:sz w:val="16"/>
                <w:szCs w:val="16"/>
              </w:rPr>
            </w:pPr>
          </w:p>
          <w:p w14:paraId="3AC56307" w14:textId="77777777" w:rsidR="0068647A" w:rsidRDefault="0068647A" w:rsidP="00C543C6">
            <w:pPr>
              <w:rPr>
                <w:sz w:val="16"/>
                <w:szCs w:val="16"/>
              </w:rPr>
            </w:pPr>
          </w:p>
          <w:p w14:paraId="4174E087" w14:textId="77777777" w:rsidR="0068647A" w:rsidRDefault="0068647A" w:rsidP="00C543C6">
            <w:pPr>
              <w:rPr>
                <w:sz w:val="16"/>
                <w:szCs w:val="16"/>
              </w:rPr>
            </w:pPr>
          </w:p>
          <w:p w14:paraId="3BD684D8" w14:textId="77777777" w:rsidR="0068647A" w:rsidRDefault="0068647A" w:rsidP="00C543C6">
            <w:pPr>
              <w:rPr>
                <w:sz w:val="16"/>
                <w:szCs w:val="16"/>
              </w:rPr>
            </w:pPr>
          </w:p>
          <w:p w14:paraId="59D20322" w14:textId="2FB3183A" w:rsidR="00793708" w:rsidRPr="00C543C6" w:rsidRDefault="0068647A" w:rsidP="00C543C6">
            <w:pPr>
              <w:rPr>
                <w:sz w:val="16"/>
                <w:szCs w:val="16"/>
              </w:rPr>
            </w:pPr>
            <w:r>
              <w:rPr>
                <w:sz w:val="16"/>
                <w:szCs w:val="16"/>
              </w:rPr>
              <w:t>zorgplan</w:t>
            </w:r>
          </w:p>
        </w:tc>
        <w:tc>
          <w:tcPr>
            <w:tcW w:w="922" w:type="dxa"/>
          </w:tcPr>
          <w:p w14:paraId="68CF20DE" w14:textId="09B61F85" w:rsidR="00793708" w:rsidRPr="00C543C6" w:rsidRDefault="00165932" w:rsidP="00C543C6">
            <w:pPr>
              <w:rPr>
                <w:sz w:val="16"/>
                <w:szCs w:val="16"/>
              </w:rPr>
            </w:pPr>
            <w:r>
              <w:rPr>
                <w:sz w:val="16"/>
                <w:szCs w:val="16"/>
              </w:rPr>
              <w:t>School budget</w:t>
            </w:r>
          </w:p>
        </w:tc>
      </w:tr>
      <w:tr w:rsidR="00395E63" w:rsidRPr="00C543C6" w14:paraId="2EFD0657" w14:textId="77777777" w:rsidTr="00621452">
        <w:trPr>
          <w:cantSplit/>
          <w:trHeight w:val="279"/>
        </w:trPr>
        <w:tc>
          <w:tcPr>
            <w:tcW w:w="470" w:type="dxa"/>
          </w:tcPr>
          <w:p w14:paraId="28B519A2" w14:textId="1BBEE910" w:rsidR="00395E63" w:rsidRDefault="009D344C" w:rsidP="00C543C6">
            <w:pPr>
              <w:jc w:val="center"/>
              <w:rPr>
                <w:bCs/>
                <w:sz w:val="16"/>
                <w:szCs w:val="16"/>
              </w:rPr>
            </w:pPr>
            <w:r>
              <w:rPr>
                <w:bCs/>
                <w:sz w:val="16"/>
                <w:szCs w:val="16"/>
              </w:rPr>
              <w:t>7</w:t>
            </w:r>
          </w:p>
        </w:tc>
        <w:tc>
          <w:tcPr>
            <w:tcW w:w="1507" w:type="dxa"/>
          </w:tcPr>
          <w:p w14:paraId="35B38C2C" w14:textId="75C33B1E" w:rsidR="0068647A" w:rsidRDefault="0068647A" w:rsidP="00C543C6">
            <w:pPr>
              <w:rPr>
                <w:sz w:val="16"/>
                <w:szCs w:val="16"/>
              </w:rPr>
            </w:pPr>
            <w:r>
              <w:rPr>
                <w:sz w:val="16"/>
                <w:szCs w:val="16"/>
              </w:rPr>
              <w:t>JL</w:t>
            </w:r>
          </w:p>
          <w:p w14:paraId="55B2C9E6" w14:textId="77777777" w:rsidR="00395E63" w:rsidRDefault="00395E63" w:rsidP="00C543C6">
            <w:pPr>
              <w:rPr>
                <w:sz w:val="16"/>
                <w:szCs w:val="16"/>
              </w:rPr>
            </w:pPr>
            <w:r>
              <w:rPr>
                <w:sz w:val="16"/>
                <w:szCs w:val="16"/>
              </w:rPr>
              <w:t>Vanuit sjv</w:t>
            </w:r>
          </w:p>
          <w:p w14:paraId="46A52116" w14:textId="2AADAD62" w:rsidR="00395E63" w:rsidRDefault="00395E63" w:rsidP="00C543C6">
            <w:pPr>
              <w:rPr>
                <w:sz w:val="16"/>
                <w:szCs w:val="16"/>
              </w:rPr>
            </w:pPr>
            <w:r>
              <w:rPr>
                <w:sz w:val="16"/>
                <w:szCs w:val="16"/>
              </w:rPr>
              <w:t>Zelfstandig werken</w:t>
            </w:r>
          </w:p>
        </w:tc>
        <w:tc>
          <w:tcPr>
            <w:tcW w:w="2962" w:type="dxa"/>
          </w:tcPr>
          <w:p w14:paraId="553D40BE" w14:textId="2073E648" w:rsidR="00395E63" w:rsidRDefault="003C6F52" w:rsidP="00621452">
            <w:pPr>
              <w:spacing w:after="160" w:line="259" w:lineRule="auto"/>
            </w:pPr>
            <w:r>
              <w:rPr>
                <w:sz w:val="16"/>
                <w:szCs w:val="16"/>
              </w:rPr>
              <w:t>E</w:t>
            </w:r>
            <w:r w:rsidR="00395E63" w:rsidRPr="00621452">
              <w:rPr>
                <w:sz w:val="16"/>
                <w:szCs w:val="16"/>
              </w:rPr>
              <w:t>enheid/doorgaande lijn creëren in de school. In kaart brengen wat de verschillende groepen nu doen en kijken hoe we de verschillende formats en het gebruik daarop kunnen afstemmen</w:t>
            </w:r>
            <w:r w:rsidR="00395E63">
              <w:t>.</w:t>
            </w:r>
          </w:p>
          <w:p w14:paraId="47F31C89" w14:textId="77777777" w:rsidR="00395E63" w:rsidRDefault="00395E63" w:rsidP="00442D84"/>
        </w:tc>
        <w:tc>
          <w:tcPr>
            <w:tcW w:w="2377" w:type="dxa"/>
          </w:tcPr>
          <w:p w14:paraId="549AA1EA" w14:textId="5176F45A" w:rsidR="00395E63" w:rsidRPr="00C543C6" w:rsidRDefault="0068647A" w:rsidP="00C543C6">
            <w:pPr>
              <w:rPr>
                <w:sz w:val="16"/>
                <w:szCs w:val="16"/>
              </w:rPr>
            </w:pPr>
            <w:r>
              <w:rPr>
                <w:sz w:val="16"/>
                <w:szCs w:val="16"/>
              </w:rPr>
              <w:t>Stappen maken richting gepersonaliseerd leerlijnen</w:t>
            </w:r>
          </w:p>
        </w:tc>
        <w:tc>
          <w:tcPr>
            <w:tcW w:w="3244" w:type="dxa"/>
          </w:tcPr>
          <w:p w14:paraId="114CC87B" w14:textId="16531184" w:rsidR="0068647A" w:rsidRDefault="0068647A" w:rsidP="00C543C6">
            <w:pPr>
              <w:rPr>
                <w:sz w:val="16"/>
                <w:szCs w:val="16"/>
              </w:rPr>
            </w:pPr>
            <w:r>
              <w:rPr>
                <w:sz w:val="16"/>
                <w:szCs w:val="16"/>
              </w:rPr>
              <w:t>Week</w:t>
            </w:r>
            <w:r w:rsidR="002D707D">
              <w:rPr>
                <w:sz w:val="16"/>
                <w:szCs w:val="16"/>
              </w:rPr>
              <w:t>- en dag</w:t>
            </w:r>
            <w:r>
              <w:rPr>
                <w:sz w:val="16"/>
                <w:szCs w:val="16"/>
              </w:rPr>
              <w:t>schema’s maken</w:t>
            </w:r>
          </w:p>
          <w:p w14:paraId="6BFC4042" w14:textId="77777777" w:rsidR="0068647A" w:rsidRDefault="0068647A" w:rsidP="00C543C6">
            <w:pPr>
              <w:rPr>
                <w:sz w:val="16"/>
                <w:szCs w:val="16"/>
              </w:rPr>
            </w:pPr>
            <w:r>
              <w:rPr>
                <w:sz w:val="16"/>
                <w:szCs w:val="16"/>
              </w:rPr>
              <w:t>Oefenen en afstemmen</w:t>
            </w:r>
          </w:p>
          <w:p w14:paraId="4B42684C" w14:textId="1CA4A939" w:rsidR="00395E63" w:rsidRPr="00C543C6" w:rsidRDefault="0068647A" w:rsidP="00C543C6">
            <w:pPr>
              <w:rPr>
                <w:sz w:val="16"/>
                <w:szCs w:val="16"/>
              </w:rPr>
            </w:pPr>
            <w:r>
              <w:rPr>
                <w:sz w:val="16"/>
                <w:szCs w:val="16"/>
              </w:rPr>
              <w:t>Borgen van afspraken</w:t>
            </w:r>
          </w:p>
        </w:tc>
        <w:tc>
          <w:tcPr>
            <w:tcW w:w="1134" w:type="dxa"/>
          </w:tcPr>
          <w:p w14:paraId="4DA800BA" w14:textId="51A0759E" w:rsidR="00395E63" w:rsidRPr="00C543C6" w:rsidRDefault="0068647A" w:rsidP="00C543C6">
            <w:pPr>
              <w:rPr>
                <w:sz w:val="16"/>
                <w:szCs w:val="16"/>
              </w:rPr>
            </w:pPr>
            <w:r>
              <w:rPr>
                <w:sz w:val="16"/>
                <w:szCs w:val="16"/>
              </w:rPr>
              <w:t>Siemon / Andrea</w:t>
            </w:r>
          </w:p>
        </w:tc>
        <w:tc>
          <w:tcPr>
            <w:tcW w:w="1134" w:type="dxa"/>
          </w:tcPr>
          <w:p w14:paraId="7497C252" w14:textId="77777777" w:rsidR="0068647A" w:rsidRDefault="0068647A" w:rsidP="00C543C6">
            <w:pPr>
              <w:rPr>
                <w:sz w:val="16"/>
                <w:szCs w:val="16"/>
              </w:rPr>
            </w:pPr>
            <w:r>
              <w:rPr>
                <w:sz w:val="16"/>
                <w:szCs w:val="16"/>
              </w:rPr>
              <w:t xml:space="preserve">Evaluatie 2x per jaar </w:t>
            </w:r>
          </w:p>
          <w:p w14:paraId="4130C699" w14:textId="32851F83" w:rsidR="00395E63" w:rsidRPr="00C543C6" w:rsidRDefault="0068647A" w:rsidP="00C543C6">
            <w:pPr>
              <w:rPr>
                <w:sz w:val="16"/>
                <w:szCs w:val="16"/>
              </w:rPr>
            </w:pPr>
            <w:r>
              <w:rPr>
                <w:sz w:val="16"/>
                <w:szCs w:val="16"/>
              </w:rPr>
              <w:t>Doorgaand proces</w:t>
            </w:r>
          </w:p>
        </w:tc>
        <w:tc>
          <w:tcPr>
            <w:tcW w:w="992" w:type="dxa"/>
          </w:tcPr>
          <w:p w14:paraId="073FAC0F" w14:textId="5F7F4B99" w:rsidR="00395E63" w:rsidRPr="00C543C6" w:rsidRDefault="00165932" w:rsidP="00C543C6">
            <w:pPr>
              <w:rPr>
                <w:sz w:val="16"/>
                <w:szCs w:val="16"/>
              </w:rPr>
            </w:pPr>
            <w:r>
              <w:rPr>
                <w:sz w:val="16"/>
                <w:szCs w:val="16"/>
              </w:rPr>
              <w:t>Map team afspraken</w:t>
            </w:r>
          </w:p>
        </w:tc>
        <w:tc>
          <w:tcPr>
            <w:tcW w:w="922" w:type="dxa"/>
          </w:tcPr>
          <w:p w14:paraId="30B87213" w14:textId="2B08A8C5" w:rsidR="00395E63" w:rsidRPr="00C543C6" w:rsidRDefault="00165932" w:rsidP="00165932">
            <w:pPr>
              <w:rPr>
                <w:sz w:val="16"/>
                <w:szCs w:val="16"/>
              </w:rPr>
            </w:pPr>
            <w:r>
              <w:rPr>
                <w:sz w:val="16"/>
                <w:szCs w:val="16"/>
              </w:rPr>
              <w:t>School budget</w:t>
            </w:r>
          </w:p>
        </w:tc>
      </w:tr>
      <w:tr w:rsidR="00395E63" w:rsidRPr="00C543C6" w14:paraId="76A4D6A8" w14:textId="77777777" w:rsidTr="00621452">
        <w:trPr>
          <w:cantSplit/>
          <w:trHeight w:val="279"/>
        </w:trPr>
        <w:tc>
          <w:tcPr>
            <w:tcW w:w="470" w:type="dxa"/>
          </w:tcPr>
          <w:p w14:paraId="6B3DD40C" w14:textId="3DBF1DDD" w:rsidR="00395E63" w:rsidRDefault="009D344C" w:rsidP="00C543C6">
            <w:pPr>
              <w:jc w:val="center"/>
              <w:rPr>
                <w:bCs/>
                <w:sz w:val="16"/>
                <w:szCs w:val="16"/>
              </w:rPr>
            </w:pPr>
            <w:r>
              <w:rPr>
                <w:bCs/>
                <w:sz w:val="16"/>
                <w:szCs w:val="16"/>
              </w:rPr>
              <w:lastRenderedPageBreak/>
              <w:t>8</w:t>
            </w:r>
          </w:p>
        </w:tc>
        <w:tc>
          <w:tcPr>
            <w:tcW w:w="1507" w:type="dxa"/>
          </w:tcPr>
          <w:p w14:paraId="5DBFD3B9" w14:textId="04975361" w:rsidR="0068647A" w:rsidRDefault="0068647A" w:rsidP="00C543C6">
            <w:pPr>
              <w:rPr>
                <w:sz w:val="16"/>
                <w:szCs w:val="16"/>
              </w:rPr>
            </w:pPr>
            <w:r>
              <w:rPr>
                <w:sz w:val="16"/>
                <w:szCs w:val="16"/>
              </w:rPr>
              <w:t>JL</w:t>
            </w:r>
          </w:p>
          <w:p w14:paraId="75B3571F" w14:textId="77777777" w:rsidR="00395E63" w:rsidRDefault="00395E63" w:rsidP="00C543C6">
            <w:pPr>
              <w:rPr>
                <w:sz w:val="16"/>
                <w:szCs w:val="16"/>
              </w:rPr>
            </w:pPr>
            <w:r>
              <w:rPr>
                <w:sz w:val="16"/>
                <w:szCs w:val="16"/>
              </w:rPr>
              <w:t>Vanuit skv</w:t>
            </w:r>
          </w:p>
          <w:p w14:paraId="3DFCB956" w14:textId="5BD37894" w:rsidR="00395E63" w:rsidRDefault="00395E63" w:rsidP="00C543C6">
            <w:pPr>
              <w:rPr>
                <w:sz w:val="16"/>
                <w:szCs w:val="16"/>
              </w:rPr>
            </w:pPr>
            <w:r>
              <w:rPr>
                <w:sz w:val="16"/>
                <w:szCs w:val="16"/>
              </w:rPr>
              <w:t>Zorg</w:t>
            </w:r>
          </w:p>
        </w:tc>
        <w:tc>
          <w:tcPr>
            <w:tcW w:w="2962" w:type="dxa"/>
          </w:tcPr>
          <w:p w14:paraId="235EDE27" w14:textId="6A88CEFA" w:rsidR="00395E63" w:rsidRDefault="00395E63" w:rsidP="00442D84">
            <w:r w:rsidRPr="00621452">
              <w:rPr>
                <w:sz w:val="16"/>
                <w:szCs w:val="16"/>
              </w:rPr>
              <w:t>Afspraken vervanger IB-er/ achterwacht. Schaduw IB-er opstellen/ opleiden</w:t>
            </w:r>
            <w:r>
              <w:t>.</w:t>
            </w:r>
          </w:p>
        </w:tc>
        <w:tc>
          <w:tcPr>
            <w:tcW w:w="2377" w:type="dxa"/>
          </w:tcPr>
          <w:p w14:paraId="097D43B5" w14:textId="516DCD4D" w:rsidR="00395E63" w:rsidRPr="00C543C6" w:rsidRDefault="0068647A" w:rsidP="00C543C6">
            <w:pPr>
              <w:rPr>
                <w:sz w:val="16"/>
                <w:szCs w:val="16"/>
              </w:rPr>
            </w:pPr>
            <w:r>
              <w:rPr>
                <w:sz w:val="16"/>
                <w:szCs w:val="16"/>
              </w:rPr>
              <w:t>Borging van expertise</w:t>
            </w:r>
          </w:p>
        </w:tc>
        <w:tc>
          <w:tcPr>
            <w:tcW w:w="3244" w:type="dxa"/>
          </w:tcPr>
          <w:p w14:paraId="259B1973" w14:textId="2E19804E" w:rsidR="00395E63" w:rsidRPr="00C543C6" w:rsidRDefault="0068647A" w:rsidP="00C543C6">
            <w:pPr>
              <w:rPr>
                <w:sz w:val="16"/>
                <w:szCs w:val="16"/>
              </w:rPr>
            </w:pPr>
            <w:r>
              <w:rPr>
                <w:sz w:val="16"/>
                <w:szCs w:val="16"/>
              </w:rPr>
              <w:t>Afspraken maken en opnemen in taakbeleid</w:t>
            </w:r>
          </w:p>
        </w:tc>
        <w:tc>
          <w:tcPr>
            <w:tcW w:w="1134" w:type="dxa"/>
          </w:tcPr>
          <w:p w14:paraId="4A2C0813" w14:textId="1ABFD586" w:rsidR="00395E63" w:rsidRPr="00C543C6" w:rsidRDefault="0068647A" w:rsidP="00C543C6">
            <w:pPr>
              <w:rPr>
                <w:sz w:val="16"/>
                <w:szCs w:val="16"/>
              </w:rPr>
            </w:pPr>
            <w:r>
              <w:rPr>
                <w:sz w:val="16"/>
                <w:szCs w:val="16"/>
              </w:rPr>
              <w:t>Siemon</w:t>
            </w:r>
          </w:p>
        </w:tc>
        <w:tc>
          <w:tcPr>
            <w:tcW w:w="1134" w:type="dxa"/>
          </w:tcPr>
          <w:p w14:paraId="163E9CB1" w14:textId="00A6EEFB" w:rsidR="00395E63" w:rsidRPr="00C543C6" w:rsidRDefault="0068647A" w:rsidP="00C543C6">
            <w:pPr>
              <w:rPr>
                <w:sz w:val="16"/>
                <w:szCs w:val="16"/>
              </w:rPr>
            </w:pPr>
            <w:r>
              <w:rPr>
                <w:sz w:val="16"/>
                <w:szCs w:val="16"/>
              </w:rPr>
              <w:t>Januari 2018</w:t>
            </w:r>
          </w:p>
        </w:tc>
        <w:tc>
          <w:tcPr>
            <w:tcW w:w="992" w:type="dxa"/>
          </w:tcPr>
          <w:p w14:paraId="7B0DF954" w14:textId="4CB284C6" w:rsidR="00395E63" w:rsidRPr="00C543C6" w:rsidRDefault="0068647A" w:rsidP="00C543C6">
            <w:pPr>
              <w:rPr>
                <w:sz w:val="16"/>
                <w:szCs w:val="16"/>
              </w:rPr>
            </w:pPr>
            <w:r>
              <w:rPr>
                <w:sz w:val="16"/>
                <w:szCs w:val="16"/>
              </w:rPr>
              <w:t>takenlijst</w:t>
            </w:r>
          </w:p>
        </w:tc>
        <w:tc>
          <w:tcPr>
            <w:tcW w:w="922" w:type="dxa"/>
          </w:tcPr>
          <w:p w14:paraId="62231336" w14:textId="08AECC4E" w:rsidR="00395E63" w:rsidRPr="00C543C6" w:rsidRDefault="0068647A" w:rsidP="00C543C6">
            <w:pPr>
              <w:rPr>
                <w:sz w:val="16"/>
                <w:szCs w:val="16"/>
              </w:rPr>
            </w:pPr>
            <w:r>
              <w:rPr>
                <w:sz w:val="16"/>
                <w:szCs w:val="16"/>
              </w:rPr>
              <w:t>schoolbudget</w:t>
            </w:r>
          </w:p>
        </w:tc>
      </w:tr>
      <w:tr w:rsidR="00454AAA" w:rsidRPr="00C543C6" w14:paraId="02226D00" w14:textId="77777777" w:rsidTr="00621452">
        <w:trPr>
          <w:cantSplit/>
          <w:trHeight w:val="279"/>
        </w:trPr>
        <w:tc>
          <w:tcPr>
            <w:tcW w:w="470" w:type="dxa"/>
          </w:tcPr>
          <w:p w14:paraId="05B48687" w14:textId="7DBC4474" w:rsidR="00454AAA" w:rsidRDefault="00454AAA" w:rsidP="00C543C6">
            <w:pPr>
              <w:jc w:val="center"/>
              <w:rPr>
                <w:bCs/>
                <w:sz w:val="16"/>
                <w:szCs w:val="16"/>
              </w:rPr>
            </w:pPr>
            <w:r>
              <w:rPr>
                <w:bCs/>
                <w:sz w:val="16"/>
                <w:szCs w:val="16"/>
              </w:rPr>
              <w:t>9</w:t>
            </w:r>
          </w:p>
        </w:tc>
        <w:tc>
          <w:tcPr>
            <w:tcW w:w="1507" w:type="dxa"/>
          </w:tcPr>
          <w:p w14:paraId="3A9B23D5" w14:textId="77777777" w:rsidR="00454AAA" w:rsidRDefault="00454AAA" w:rsidP="00C543C6">
            <w:pPr>
              <w:rPr>
                <w:sz w:val="16"/>
                <w:szCs w:val="16"/>
              </w:rPr>
            </w:pPr>
            <w:r>
              <w:rPr>
                <w:sz w:val="16"/>
                <w:szCs w:val="16"/>
              </w:rPr>
              <w:t>Jl</w:t>
            </w:r>
          </w:p>
          <w:p w14:paraId="7999A462" w14:textId="49B4FC95" w:rsidR="00454AAA" w:rsidRDefault="00454AAA" w:rsidP="00C543C6">
            <w:pPr>
              <w:rPr>
                <w:sz w:val="16"/>
                <w:szCs w:val="16"/>
              </w:rPr>
            </w:pPr>
            <w:r>
              <w:rPr>
                <w:sz w:val="16"/>
                <w:szCs w:val="16"/>
              </w:rPr>
              <w:t>BPS certificatie</w:t>
            </w:r>
          </w:p>
        </w:tc>
        <w:tc>
          <w:tcPr>
            <w:tcW w:w="2962" w:type="dxa"/>
          </w:tcPr>
          <w:p w14:paraId="16443E69" w14:textId="4B1809F9" w:rsidR="00454AAA" w:rsidRPr="00621452" w:rsidRDefault="00454AAA" w:rsidP="00442D84">
            <w:pPr>
              <w:rPr>
                <w:sz w:val="16"/>
                <w:szCs w:val="16"/>
              </w:rPr>
            </w:pPr>
            <w:r>
              <w:rPr>
                <w:sz w:val="16"/>
                <w:szCs w:val="16"/>
              </w:rPr>
              <w:t>Wij zijn een gecertificeerde begaafdheidsprofiel school</w:t>
            </w:r>
          </w:p>
        </w:tc>
        <w:tc>
          <w:tcPr>
            <w:tcW w:w="2377" w:type="dxa"/>
          </w:tcPr>
          <w:p w14:paraId="531B10E5" w14:textId="338A9136" w:rsidR="00454AAA" w:rsidRDefault="00454AAA" w:rsidP="00C543C6">
            <w:pPr>
              <w:rPr>
                <w:sz w:val="16"/>
                <w:szCs w:val="16"/>
              </w:rPr>
            </w:pPr>
            <w:r>
              <w:rPr>
                <w:sz w:val="16"/>
                <w:szCs w:val="16"/>
              </w:rPr>
              <w:t>Begeleiding van HBG leerlingen moet in leerlijnen vastgelegd worden.</w:t>
            </w:r>
          </w:p>
        </w:tc>
        <w:tc>
          <w:tcPr>
            <w:tcW w:w="3244" w:type="dxa"/>
          </w:tcPr>
          <w:p w14:paraId="5063F75C" w14:textId="1FC7AE95" w:rsidR="00454AAA" w:rsidRDefault="00454AAA" w:rsidP="00C543C6">
            <w:pPr>
              <w:rPr>
                <w:sz w:val="16"/>
                <w:szCs w:val="16"/>
              </w:rPr>
            </w:pPr>
            <w:r>
              <w:rPr>
                <w:sz w:val="16"/>
                <w:szCs w:val="16"/>
              </w:rPr>
              <w:t>Leerlijnen opstellen. Materialen aanschaffen. Afspraken over signalering. Beleid updaten.</w:t>
            </w:r>
          </w:p>
        </w:tc>
        <w:tc>
          <w:tcPr>
            <w:tcW w:w="1134" w:type="dxa"/>
          </w:tcPr>
          <w:p w14:paraId="261559EB" w14:textId="296E4BAD" w:rsidR="00454AAA" w:rsidRDefault="00454AAA" w:rsidP="00C543C6">
            <w:pPr>
              <w:rPr>
                <w:sz w:val="16"/>
                <w:szCs w:val="16"/>
              </w:rPr>
            </w:pPr>
            <w:r>
              <w:rPr>
                <w:sz w:val="16"/>
                <w:szCs w:val="16"/>
              </w:rPr>
              <w:t>IB</w:t>
            </w:r>
          </w:p>
        </w:tc>
        <w:tc>
          <w:tcPr>
            <w:tcW w:w="1134" w:type="dxa"/>
          </w:tcPr>
          <w:p w14:paraId="1C274984" w14:textId="2DAF9CC1" w:rsidR="00454AAA" w:rsidRDefault="00454AAA" w:rsidP="00C543C6">
            <w:pPr>
              <w:rPr>
                <w:sz w:val="16"/>
                <w:szCs w:val="16"/>
              </w:rPr>
            </w:pPr>
            <w:r>
              <w:rPr>
                <w:sz w:val="16"/>
                <w:szCs w:val="16"/>
              </w:rPr>
              <w:t>Juni 2018</w:t>
            </w:r>
          </w:p>
        </w:tc>
        <w:tc>
          <w:tcPr>
            <w:tcW w:w="992" w:type="dxa"/>
          </w:tcPr>
          <w:p w14:paraId="2A3C08D3" w14:textId="451D61EB" w:rsidR="00454AAA" w:rsidRDefault="00454AAA" w:rsidP="00C543C6">
            <w:pPr>
              <w:rPr>
                <w:sz w:val="16"/>
                <w:szCs w:val="16"/>
              </w:rPr>
            </w:pPr>
            <w:r>
              <w:rPr>
                <w:sz w:val="16"/>
                <w:szCs w:val="16"/>
              </w:rPr>
              <w:t>HBG plan</w:t>
            </w:r>
          </w:p>
        </w:tc>
        <w:tc>
          <w:tcPr>
            <w:tcW w:w="922" w:type="dxa"/>
          </w:tcPr>
          <w:p w14:paraId="5C2B3F26" w14:textId="13424AFE" w:rsidR="00454AAA" w:rsidRDefault="00454AAA" w:rsidP="00C543C6">
            <w:pPr>
              <w:rPr>
                <w:sz w:val="16"/>
                <w:szCs w:val="16"/>
              </w:rPr>
            </w:pPr>
            <w:r>
              <w:rPr>
                <w:sz w:val="16"/>
                <w:szCs w:val="16"/>
              </w:rPr>
              <w:t>schoolbudget</w:t>
            </w:r>
          </w:p>
        </w:tc>
      </w:tr>
    </w:tbl>
    <w:p w14:paraId="55F9FD08" w14:textId="6CBA7F5D" w:rsidR="00C543C6" w:rsidRPr="00C543C6" w:rsidRDefault="00C543C6" w:rsidP="00C543C6">
      <w:pPr>
        <w:rPr>
          <w:sz w:val="16"/>
          <w:szCs w:val="16"/>
        </w:rPr>
      </w:pPr>
    </w:p>
    <w:p w14:paraId="726CEE79" w14:textId="77777777" w:rsidR="00C543C6" w:rsidRPr="00C543C6" w:rsidRDefault="00C543C6" w:rsidP="00C543C6">
      <w:pPr>
        <w:rPr>
          <w:rFonts w:ascii="Times New Roman" w:hAnsi="Times New Roman"/>
          <w:sz w:val="24"/>
        </w:rPr>
      </w:pPr>
    </w:p>
    <w:p w14:paraId="58059E9A" w14:textId="315BBC56" w:rsidR="00C543C6" w:rsidRPr="00C543C6" w:rsidRDefault="00C543C6" w:rsidP="00C543C6">
      <w:pPr>
        <w:rPr>
          <w:rFonts w:ascii="Times New Roman" w:hAnsi="Times New Roman"/>
          <w:sz w:val="24"/>
        </w:rPr>
      </w:pPr>
    </w:p>
    <w:p w14:paraId="6AA26384" w14:textId="77777777" w:rsidR="00C543C6" w:rsidRPr="00C543C6" w:rsidRDefault="00C543C6" w:rsidP="00C543C6">
      <w:pPr>
        <w:rPr>
          <w:b/>
          <w:bCs/>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C543C6" w:rsidRPr="00C543C6" w14:paraId="24242028" w14:textId="77777777" w:rsidTr="00C543C6">
        <w:trPr>
          <w:cantSplit/>
        </w:trPr>
        <w:tc>
          <w:tcPr>
            <w:tcW w:w="14142" w:type="dxa"/>
            <w:shd w:val="clear" w:color="auto" w:fill="DBE5F1"/>
          </w:tcPr>
          <w:p w14:paraId="72D0BC88" w14:textId="77777777" w:rsidR="00C543C6" w:rsidRPr="00C543C6" w:rsidRDefault="00C543C6" w:rsidP="00C543C6">
            <w:pPr>
              <w:jc w:val="center"/>
              <w:rPr>
                <w:b/>
                <w:bCs/>
                <w:sz w:val="8"/>
                <w:szCs w:val="8"/>
              </w:rPr>
            </w:pPr>
          </w:p>
          <w:p w14:paraId="4CDD97BB" w14:textId="77777777" w:rsidR="00C03119" w:rsidRPr="00C543C6" w:rsidRDefault="00CA5FE7" w:rsidP="00C03119">
            <w:pPr>
              <w:jc w:val="center"/>
              <w:rPr>
                <w:b/>
                <w:bCs/>
                <w:sz w:val="8"/>
                <w:szCs w:val="8"/>
              </w:rPr>
            </w:pPr>
            <w:r>
              <w:rPr>
                <w:sz w:val="28"/>
                <w:szCs w:val="28"/>
              </w:rPr>
              <w:t>Domein 2:</w:t>
            </w:r>
            <w:r w:rsidR="00C543C6" w:rsidRPr="00C543C6">
              <w:rPr>
                <w:sz w:val="28"/>
                <w:szCs w:val="28"/>
              </w:rPr>
              <w:t xml:space="preserve"> </w:t>
            </w:r>
            <w:r w:rsidR="00C03119">
              <w:rPr>
                <w:sz w:val="28"/>
                <w:szCs w:val="28"/>
              </w:rPr>
              <w:t>Personeelsbeleid</w:t>
            </w:r>
          </w:p>
          <w:p w14:paraId="6C12B12E" w14:textId="77777777" w:rsidR="00C543C6" w:rsidRPr="00C543C6" w:rsidRDefault="00C543C6" w:rsidP="00CA5FE7">
            <w:pPr>
              <w:jc w:val="center"/>
              <w:rPr>
                <w:b/>
                <w:bCs/>
                <w:sz w:val="8"/>
                <w:szCs w:val="8"/>
              </w:rPr>
            </w:pPr>
          </w:p>
        </w:tc>
      </w:tr>
    </w:tbl>
    <w:p w14:paraId="18F26E7C" w14:textId="77777777" w:rsidR="00C543C6" w:rsidRPr="00C543C6" w:rsidRDefault="00C543C6" w:rsidP="00C543C6">
      <w:pPr>
        <w:rPr>
          <w:sz w:val="8"/>
          <w:szCs w:val="8"/>
        </w:r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443"/>
        <w:gridCol w:w="3026"/>
        <w:gridCol w:w="2377"/>
        <w:gridCol w:w="3244"/>
        <w:gridCol w:w="1134"/>
        <w:gridCol w:w="1134"/>
        <w:gridCol w:w="992"/>
        <w:gridCol w:w="922"/>
      </w:tblGrid>
      <w:tr w:rsidR="00C543C6" w:rsidRPr="00C543C6" w14:paraId="6722B32F" w14:textId="77777777" w:rsidTr="00D60C7B">
        <w:trPr>
          <w:cantSplit/>
          <w:trHeight w:val="552"/>
        </w:trPr>
        <w:tc>
          <w:tcPr>
            <w:tcW w:w="470" w:type="dxa"/>
            <w:shd w:val="clear" w:color="auto" w:fill="DBE5F1"/>
            <w:vAlign w:val="center"/>
          </w:tcPr>
          <w:p w14:paraId="27853742" w14:textId="77777777" w:rsidR="00C543C6" w:rsidRPr="00C543C6" w:rsidRDefault="00C543C6" w:rsidP="00C543C6">
            <w:pPr>
              <w:jc w:val="center"/>
              <w:rPr>
                <w:b/>
                <w:bCs/>
                <w:sz w:val="16"/>
                <w:szCs w:val="16"/>
              </w:rPr>
            </w:pPr>
            <w:r w:rsidRPr="00C543C6">
              <w:rPr>
                <w:bCs/>
                <w:sz w:val="16"/>
                <w:szCs w:val="16"/>
              </w:rPr>
              <w:t>Nr</w:t>
            </w:r>
          </w:p>
        </w:tc>
        <w:tc>
          <w:tcPr>
            <w:tcW w:w="1443" w:type="dxa"/>
            <w:shd w:val="clear" w:color="auto" w:fill="DBE5F1"/>
            <w:vAlign w:val="center"/>
          </w:tcPr>
          <w:p w14:paraId="3CA598E6" w14:textId="77777777" w:rsidR="00C543C6" w:rsidRPr="00C543C6" w:rsidRDefault="00C543C6" w:rsidP="00C543C6">
            <w:pPr>
              <w:jc w:val="center"/>
              <w:rPr>
                <w:sz w:val="16"/>
                <w:szCs w:val="16"/>
              </w:rPr>
            </w:pPr>
            <w:r w:rsidRPr="00C543C6">
              <w:rPr>
                <w:sz w:val="16"/>
                <w:szCs w:val="16"/>
              </w:rPr>
              <w:t>Ontwikkel-punt</w:t>
            </w:r>
          </w:p>
        </w:tc>
        <w:tc>
          <w:tcPr>
            <w:tcW w:w="3026" w:type="dxa"/>
            <w:shd w:val="clear" w:color="auto" w:fill="DBE5F1"/>
            <w:vAlign w:val="center"/>
          </w:tcPr>
          <w:p w14:paraId="37E772B1" w14:textId="77777777" w:rsidR="00C543C6" w:rsidRPr="00C543C6" w:rsidRDefault="00C543C6" w:rsidP="00C543C6">
            <w:pPr>
              <w:jc w:val="center"/>
              <w:rPr>
                <w:sz w:val="16"/>
                <w:szCs w:val="16"/>
              </w:rPr>
            </w:pPr>
            <w:r w:rsidRPr="00C543C6">
              <w:rPr>
                <w:sz w:val="16"/>
                <w:szCs w:val="16"/>
              </w:rPr>
              <w:t>Doel/Resultaat</w:t>
            </w:r>
            <w:r w:rsidRPr="00C543C6">
              <w:rPr>
                <w:sz w:val="16"/>
                <w:szCs w:val="16"/>
                <w:vertAlign w:val="superscript"/>
              </w:rPr>
              <w:footnoteReference w:id="11"/>
            </w:r>
          </w:p>
          <w:p w14:paraId="4527C08D" w14:textId="77777777" w:rsidR="00C543C6" w:rsidRPr="00C543C6" w:rsidRDefault="00C543C6" w:rsidP="00C543C6">
            <w:pPr>
              <w:jc w:val="center"/>
              <w:rPr>
                <w:sz w:val="16"/>
                <w:szCs w:val="16"/>
              </w:rPr>
            </w:pPr>
            <w:r w:rsidRPr="00C543C6">
              <w:rPr>
                <w:sz w:val="16"/>
                <w:szCs w:val="16"/>
              </w:rPr>
              <w:t xml:space="preserve">Prestatie indicator </w:t>
            </w:r>
          </w:p>
        </w:tc>
        <w:tc>
          <w:tcPr>
            <w:tcW w:w="2377" w:type="dxa"/>
            <w:shd w:val="clear" w:color="auto" w:fill="DBE5F1"/>
          </w:tcPr>
          <w:p w14:paraId="2112A94E" w14:textId="77777777" w:rsidR="00C543C6" w:rsidRPr="00C543C6" w:rsidRDefault="00C543C6" w:rsidP="00C543C6">
            <w:pPr>
              <w:jc w:val="center"/>
              <w:rPr>
                <w:sz w:val="16"/>
                <w:szCs w:val="16"/>
              </w:rPr>
            </w:pPr>
          </w:p>
          <w:p w14:paraId="63F5E522" w14:textId="77777777" w:rsidR="00C543C6" w:rsidRPr="00C543C6" w:rsidRDefault="00C543C6" w:rsidP="00C543C6">
            <w:pPr>
              <w:jc w:val="center"/>
              <w:rPr>
                <w:sz w:val="16"/>
                <w:szCs w:val="16"/>
              </w:rPr>
            </w:pPr>
            <w:r w:rsidRPr="00C543C6">
              <w:rPr>
                <w:sz w:val="16"/>
                <w:szCs w:val="16"/>
              </w:rPr>
              <w:t>Waarom, aanleiding</w:t>
            </w:r>
            <w:r w:rsidRPr="00C543C6">
              <w:rPr>
                <w:sz w:val="18"/>
                <w:szCs w:val="18"/>
                <w:vertAlign w:val="superscript"/>
              </w:rPr>
              <w:footnoteReference w:id="12"/>
            </w:r>
          </w:p>
        </w:tc>
        <w:tc>
          <w:tcPr>
            <w:tcW w:w="3244" w:type="dxa"/>
            <w:shd w:val="clear" w:color="auto" w:fill="DBE5F1"/>
            <w:vAlign w:val="center"/>
          </w:tcPr>
          <w:p w14:paraId="6B643459" w14:textId="77777777" w:rsidR="00C543C6" w:rsidRPr="00C543C6" w:rsidRDefault="00C543C6" w:rsidP="00C543C6">
            <w:pPr>
              <w:jc w:val="center"/>
              <w:rPr>
                <w:sz w:val="16"/>
                <w:szCs w:val="16"/>
              </w:rPr>
            </w:pPr>
            <w:r w:rsidRPr="00C543C6">
              <w:rPr>
                <w:sz w:val="16"/>
                <w:szCs w:val="16"/>
              </w:rPr>
              <w:t>Stappen/acties</w:t>
            </w:r>
            <w:r w:rsidRPr="00C543C6">
              <w:rPr>
                <w:sz w:val="16"/>
                <w:szCs w:val="16"/>
                <w:vertAlign w:val="superscript"/>
              </w:rPr>
              <w:footnoteReference w:id="13"/>
            </w:r>
          </w:p>
        </w:tc>
        <w:tc>
          <w:tcPr>
            <w:tcW w:w="1134" w:type="dxa"/>
            <w:shd w:val="clear" w:color="auto" w:fill="DBE5F1"/>
            <w:vAlign w:val="center"/>
          </w:tcPr>
          <w:p w14:paraId="7E3922DB" w14:textId="77777777" w:rsidR="00C543C6" w:rsidRPr="00C543C6" w:rsidRDefault="00C543C6" w:rsidP="00C543C6">
            <w:pPr>
              <w:jc w:val="center"/>
              <w:rPr>
                <w:sz w:val="16"/>
                <w:szCs w:val="16"/>
              </w:rPr>
            </w:pPr>
            <w:r w:rsidRPr="00C543C6">
              <w:rPr>
                <w:sz w:val="16"/>
                <w:szCs w:val="16"/>
              </w:rPr>
              <w:t>Coördinatie</w:t>
            </w:r>
            <w:r w:rsidRPr="00C543C6">
              <w:rPr>
                <w:sz w:val="16"/>
                <w:szCs w:val="16"/>
                <w:vertAlign w:val="superscript"/>
              </w:rPr>
              <w:footnoteReference w:id="14"/>
            </w:r>
          </w:p>
        </w:tc>
        <w:tc>
          <w:tcPr>
            <w:tcW w:w="1134" w:type="dxa"/>
            <w:shd w:val="clear" w:color="auto" w:fill="DBE5F1"/>
            <w:vAlign w:val="center"/>
          </w:tcPr>
          <w:p w14:paraId="70FB1461" w14:textId="77777777" w:rsidR="00C543C6" w:rsidRPr="00C543C6" w:rsidRDefault="00C543C6" w:rsidP="00C543C6">
            <w:pPr>
              <w:jc w:val="center"/>
              <w:rPr>
                <w:sz w:val="16"/>
                <w:szCs w:val="16"/>
              </w:rPr>
            </w:pPr>
            <w:r w:rsidRPr="00C543C6">
              <w:rPr>
                <w:sz w:val="16"/>
                <w:szCs w:val="16"/>
              </w:rPr>
              <w:t>Datum</w:t>
            </w:r>
          </w:p>
          <w:p w14:paraId="6B49D1EF" w14:textId="77777777" w:rsidR="00C543C6" w:rsidRPr="00C543C6" w:rsidRDefault="00C543C6" w:rsidP="00C543C6">
            <w:pPr>
              <w:jc w:val="center"/>
              <w:rPr>
                <w:sz w:val="16"/>
                <w:szCs w:val="16"/>
              </w:rPr>
            </w:pPr>
            <w:r w:rsidRPr="00C543C6">
              <w:rPr>
                <w:sz w:val="16"/>
                <w:szCs w:val="16"/>
              </w:rPr>
              <w:t>gereed</w:t>
            </w:r>
            <w:r w:rsidRPr="00C543C6">
              <w:rPr>
                <w:sz w:val="16"/>
                <w:szCs w:val="16"/>
                <w:vertAlign w:val="superscript"/>
              </w:rPr>
              <w:footnoteReference w:id="15"/>
            </w:r>
          </w:p>
        </w:tc>
        <w:tc>
          <w:tcPr>
            <w:tcW w:w="992" w:type="dxa"/>
            <w:shd w:val="clear" w:color="auto" w:fill="DBE5F1"/>
            <w:vAlign w:val="center"/>
          </w:tcPr>
          <w:p w14:paraId="0A07B20B" w14:textId="77777777" w:rsidR="00C543C6" w:rsidRPr="00C543C6" w:rsidRDefault="00C543C6" w:rsidP="00C543C6">
            <w:pPr>
              <w:jc w:val="center"/>
              <w:rPr>
                <w:sz w:val="16"/>
                <w:szCs w:val="16"/>
              </w:rPr>
            </w:pPr>
            <w:r w:rsidRPr="00C543C6">
              <w:rPr>
                <w:sz w:val="16"/>
                <w:szCs w:val="16"/>
              </w:rPr>
              <w:t>Bewaking</w:t>
            </w:r>
          </w:p>
          <w:p w14:paraId="6445F8FB" w14:textId="77777777" w:rsidR="00C543C6" w:rsidRPr="00C543C6" w:rsidRDefault="00C543C6" w:rsidP="00C543C6">
            <w:pPr>
              <w:jc w:val="center"/>
              <w:rPr>
                <w:sz w:val="16"/>
                <w:szCs w:val="16"/>
              </w:rPr>
            </w:pPr>
            <w:r w:rsidRPr="00C543C6">
              <w:rPr>
                <w:sz w:val="16"/>
                <w:szCs w:val="16"/>
              </w:rPr>
              <w:t>Borging</w:t>
            </w:r>
            <w:r w:rsidRPr="00C543C6">
              <w:rPr>
                <w:sz w:val="16"/>
                <w:szCs w:val="16"/>
                <w:vertAlign w:val="superscript"/>
              </w:rPr>
              <w:footnoteReference w:id="16"/>
            </w:r>
          </w:p>
        </w:tc>
        <w:tc>
          <w:tcPr>
            <w:tcW w:w="922" w:type="dxa"/>
            <w:shd w:val="clear" w:color="auto" w:fill="DBE5F1"/>
            <w:vAlign w:val="center"/>
          </w:tcPr>
          <w:p w14:paraId="6B6D9CBB" w14:textId="77777777" w:rsidR="00C543C6" w:rsidRPr="00C543C6" w:rsidRDefault="00C543C6" w:rsidP="00C543C6">
            <w:pPr>
              <w:jc w:val="center"/>
              <w:rPr>
                <w:sz w:val="16"/>
                <w:szCs w:val="16"/>
              </w:rPr>
            </w:pPr>
            <w:r w:rsidRPr="00C543C6">
              <w:rPr>
                <w:sz w:val="16"/>
                <w:szCs w:val="16"/>
              </w:rPr>
              <w:t>Budget</w:t>
            </w:r>
            <w:r w:rsidRPr="00C543C6">
              <w:rPr>
                <w:sz w:val="16"/>
                <w:szCs w:val="16"/>
                <w:vertAlign w:val="superscript"/>
              </w:rPr>
              <w:footnoteReference w:id="17"/>
            </w:r>
          </w:p>
        </w:tc>
      </w:tr>
      <w:tr w:rsidR="009D344C" w:rsidRPr="00C543C6" w14:paraId="33223E52" w14:textId="77777777" w:rsidTr="00D60C7B">
        <w:trPr>
          <w:cantSplit/>
          <w:trHeight w:val="548"/>
        </w:trPr>
        <w:tc>
          <w:tcPr>
            <w:tcW w:w="470" w:type="dxa"/>
          </w:tcPr>
          <w:p w14:paraId="3E0E21C8" w14:textId="77777777" w:rsidR="009D344C" w:rsidRDefault="009D344C" w:rsidP="00C543C6">
            <w:pPr>
              <w:jc w:val="center"/>
              <w:rPr>
                <w:bCs/>
                <w:sz w:val="16"/>
                <w:szCs w:val="16"/>
              </w:rPr>
            </w:pPr>
          </w:p>
        </w:tc>
        <w:tc>
          <w:tcPr>
            <w:tcW w:w="1443" w:type="dxa"/>
          </w:tcPr>
          <w:p w14:paraId="3F32D8B6" w14:textId="016A62A4" w:rsidR="009D344C" w:rsidRPr="009D344C" w:rsidRDefault="009D344C" w:rsidP="00C543C6">
            <w:pPr>
              <w:rPr>
                <w:b/>
                <w:sz w:val="16"/>
                <w:szCs w:val="16"/>
              </w:rPr>
            </w:pPr>
            <w:r w:rsidRPr="009D344C">
              <w:rPr>
                <w:b/>
                <w:sz w:val="16"/>
                <w:szCs w:val="16"/>
              </w:rPr>
              <w:t>IKC</w:t>
            </w:r>
          </w:p>
        </w:tc>
        <w:tc>
          <w:tcPr>
            <w:tcW w:w="3026" w:type="dxa"/>
          </w:tcPr>
          <w:p w14:paraId="1CB09CE7" w14:textId="77777777" w:rsidR="009D344C" w:rsidRDefault="009D344C" w:rsidP="00C543C6">
            <w:pPr>
              <w:rPr>
                <w:sz w:val="16"/>
                <w:szCs w:val="16"/>
              </w:rPr>
            </w:pPr>
          </w:p>
        </w:tc>
        <w:tc>
          <w:tcPr>
            <w:tcW w:w="2377" w:type="dxa"/>
          </w:tcPr>
          <w:p w14:paraId="3E801B24" w14:textId="77777777" w:rsidR="009D344C" w:rsidRDefault="009D344C" w:rsidP="00C543C6">
            <w:pPr>
              <w:rPr>
                <w:sz w:val="16"/>
                <w:szCs w:val="16"/>
              </w:rPr>
            </w:pPr>
          </w:p>
        </w:tc>
        <w:tc>
          <w:tcPr>
            <w:tcW w:w="3244" w:type="dxa"/>
          </w:tcPr>
          <w:p w14:paraId="539E0A05" w14:textId="77777777" w:rsidR="009D344C" w:rsidRDefault="009D344C" w:rsidP="00C543C6">
            <w:pPr>
              <w:rPr>
                <w:sz w:val="16"/>
                <w:szCs w:val="16"/>
              </w:rPr>
            </w:pPr>
          </w:p>
        </w:tc>
        <w:tc>
          <w:tcPr>
            <w:tcW w:w="1134" w:type="dxa"/>
          </w:tcPr>
          <w:p w14:paraId="70F348C4" w14:textId="77777777" w:rsidR="009D344C" w:rsidRDefault="009D344C" w:rsidP="00C543C6">
            <w:pPr>
              <w:rPr>
                <w:sz w:val="16"/>
                <w:szCs w:val="16"/>
              </w:rPr>
            </w:pPr>
          </w:p>
        </w:tc>
        <w:tc>
          <w:tcPr>
            <w:tcW w:w="1134" w:type="dxa"/>
          </w:tcPr>
          <w:p w14:paraId="403B7712" w14:textId="77777777" w:rsidR="009D344C" w:rsidRDefault="009D344C" w:rsidP="00C543C6">
            <w:pPr>
              <w:rPr>
                <w:sz w:val="16"/>
                <w:szCs w:val="16"/>
              </w:rPr>
            </w:pPr>
          </w:p>
        </w:tc>
        <w:tc>
          <w:tcPr>
            <w:tcW w:w="992" w:type="dxa"/>
          </w:tcPr>
          <w:p w14:paraId="4453CEB9" w14:textId="77777777" w:rsidR="009D344C" w:rsidRDefault="009D344C" w:rsidP="00C543C6">
            <w:pPr>
              <w:rPr>
                <w:sz w:val="16"/>
                <w:szCs w:val="16"/>
              </w:rPr>
            </w:pPr>
          </w:p>
        </w:tc>
        <w:tc>
          <w:tcPr>
            <w:tcW w:w="922" w:type="dxa"/>
          </w:tcPr>
          <w:p w14:paraId="5E2E593C" w14:textId="77777777" w:rsidR="009D344C" w:rsidRDefault="009D344C" w:rsidP="00C543C6">
            <w:pPr>
              <w:rPr>
                <w:sz w:val="16"/>
                <w:szCs w:val="16"/>
              </w:rPr>
            </w:pPr>
          </w:p>
        </w:tc>
      </w:tr>
      <w:tr w:rsidR="00395E63" w:rsidRPr="00C543C6" w14:paraId="160CFF25" w14:textId="77777777" w:rsidTr="00D60C7B">
        <w:trPr>
          <w:cantSplit/>
          <w:trHeight w:val="548"/>
        </w:trPr>
        <w:tc>
          <w:tcPr>
            <w:tcW w:w="470" w:type="dxa"/>
          </w:tcPr>
          <w:p w14:paraId="39AFE868" w14:textId="0BA4D93B" w:rsidR="00395E63" w:rsidRPr="00C543C6" w:rsidRDefault="00395E63" w:rsidP="00C543C6">
            <w:pPr>
              <w:jc w:val="center"/>
              <w:rPr>
                <w:bCs/>
                <w:sz w:val="16"/>
                <w:szCs w:val="16"/>
              </w:rPr>
            </w:pPr>
            <w:r>
              <w:rPr>
                <w:bCs/>
                <w:sz w:val="16"/>
                <w:szCs w:val="16"/>
              </w:rPr>
              <w:t>1</w:t>
            </w:r>
          </w:p>
        </w:tc>
        <w:tc>
          <w:tcPr>
            <w:tcW w:w="1443" w:type="dxa"/>
          </w:tcPr>
          <w:p w14:paraId="6E14B545" w14:textId="77777777" w:rsidR="007742CA" w:rsidRDefault="00395E63" w:rsidP="007742CA">
            <w:pPr>
              <w:rPr>
                <w:sz w:val="16"/>
                <w:szCs w:val="16"/>
              </w:rPr>
            </w:pPr>
            <w:r>
              <w:rPr>
                <w:sz w:val="16"/>
                <w:szCs w:val="16"/>
              </w:rPr>
              <w:t>Inzet gezamenlijk personeel</w:t>
            </w:r>
          </w:p>
          <w:p w14:paraId="278DB85F" w14:textId="77777777" w:rsidR="007742CA" w:rsidRDefault="007742CA" w:rsidP="007742CA">
            <w:pPr>
              <w:rPr>
                <w:sz w:val="16"/>
                <w:szCs w:val="16"/>
              </w:rPr>
            </w:pPr>
          </w:p>
          <w:p w14:paraId="2C73A45D" w14:textId="2B7AF820" w:rsidR="007742CA" w:rsidRDefault="007742CA" w:rsidP="007742CA">
            <w:pPr>
              <w:rPr>
                <w:sz w:val="16"/>
                <w:szCs w:val="16"/>
              </w:rPr>
            </w:pPr>
            <w:r>
              <w:rPr>
                <w:sz w:val="16"/>
                <w:szCs w:val="16"/>
              </w:rPr>
              <w:t>Pedagogisch medewerker</w:t>
            </w:r>
          </w:p>
        </w:tc>
        <w:tc>
          <w:tcPr>
            <w:tcW w:w="3026" w:type="dxa"/>
          </w:tcPr>
          <w:p w14:paraId="54F600AB" w14:textId="3F3C2809" w:rsidR="00395E63" w:rsidRDefault="00395E63" w:rsidP="00C543C6">
            <w:pPr>
              <w:rPr>
                <w:sz w:val="16"/>
                <w:szCs w:val="16"/>
              </w:rPr>
            </w:pPr>
            <w:r>
              <w:rPr>
                <w:sz w:val="16"/>
                <w:szCs w:val="16"/>
              </w:rPr>
              <w:t>Verbinding wordt gecreëerd</w:t>
            </w:r>
          </w:p>
          <w:p w14:paraId="6CB7834B" w14:textId="77777777" w:rsidR="00395E63" w:rsidRDefault="00395E63" w:rsidP="00C543C6">
            <w:pPr>
              <w:rPr>
                <w:sz w:val="16"/>
                <w:szCs w:val="16"/>
              </w:rPr>
            </w:pPr>
            <w:r>
              <w:rPr>
                <w:sz w:val="16"/>
                <w:szCs w:val="16"/>
              </w:rPr>
              <w:t>Er is een cultuur van ‘bij elkaar kijken’</w:t>
            </w:r>
          </w:p>
          <w:p w14:paraId="61D48951" w14:textId="77777777" w:rsidR="00395E63" w:rsidRDefault="00395E63" w:rsidP="00C543C6">
            <w:pPr>
              <w:rPr>
                <w:sz w:val="16"/>
                <w:szCs w:val="16"/>
              </w:rPr>
            </w:pPr>
            <w:r>
              <w:rPr>
                <w:sz w:val="16"/>
                <w:szCs w:val="16"/>
              </w:rPr>
              <w:t>Structurele afspraken over inzet gezamenlijk personeel</w:t>
            </w:r>
          </w:p>
          <w:p w14:paraId="31A4C543" w14:textId="77777777" w:rsidR="007742CA" w:rsidRDefault="007742CA" w:rsidP="007742CA">
            <w:pPr>
              <w:rPr>
                <w:sz w:val="16"/>
                <w:szCs w:val="16"/>
              </w:rPr>
            </w:pPr>
            <w:r>
              <w:rPr>
                <w:sz w:val="16"/>
                <w:szCs w:val="16"/>
              </w:rPr>
              <w:t>Zichtbare verbinding voor leerlingen, ouders en personeel</w:t>
            </w:r>
          </w:p>
          <w:p w14:paraId="19307734" w14:textId="77777777" w:rsidR="007742CA" w:rsidRDefault="007742CA" w:rsidP="007742CA">
            <w:pPr>
              <w:rPr>
                <w:sz w:val="16"/>
                <w:szCs w:val="16"/>
              </w:rPr>
            </w:pPr>
            <w:r>
              <w:rPr>
                <w:sz w:val="16"/>
                <w:szCs w:val="16"/>
              </w:rPr>
              <w:t>Veel bij elkaar kijken</w:t>
            </w:r>
          </w:p>
          <w:p w14:paraId="6B7561AB" w14:textId="7359D3E3" w:rsidR="007742CA" w:rsidRDefault="007742CA" w:rsidP="007742CA">
            <w:pPr>
              <w:rPr>
                <w:sz w:val="16"/>
                <w:szCs w:val="16"/>
              </w:rPr>
            </w:pPr>
            <w:r>
              <w:rPr>
                <w:sz w:val="16"/>
                <w:szCs w:val="16"/>
              </w:rPr>
              <w:t>Werken met groepen van diverse organisaties</w:t>
            </w:r>
          </w:p>
        </w:tc>
        <w:tc>
          <w:tcPr>
            <w:tcW w:w="2377" w:type="dxa"/>
          </w:tcPr>
          <w:p w14:paraId="02E6D8B3" w14:textId="77777777" w:rsidR="00395E63" w:rsidRDefault="00395E63" w:rsidP="00C543C6">
            <w:pPr>
              <w:rPr>
                <w:sz w:val="16"/>
                <w:szCs w:val="16"/>
              </w:rPr>
            </w:pPr>
            <w:r>
              <w:rPr>
                <w:sz w:val="16"/>
                <w:szCs w:val="16"/>
              </w:rPr>
              <w:t xml:space="preserve">Om de verschillen die in onze organisaties zijn te leren </w:t>
            </w:r>
            <w:r w:rsidR="004D2C6B">
              <w:rPr>
                <w:sz w:val="16"/>
                <w:szCs w:val="16"/>
              </w:rPr>
              <w:t>kennen</w:t>
            </w:r>
            <w:r>
              <w:rPr>
                <w:sz w:val="16"/>
                <w:szCs w:val="16"/>
              </w:rPr>
              <w:t xml:space="preserve"> en er op te anticiperen</w:t>
            </w:r>
          </w:p>
          <w:p w14:paraId="6D1409BD" w14:textId="77777777" w:rsidR="007742CA" w:rsidRDefault="007742CA" w:rsidP="00C543C6">
            <w:pPr>
              <w:rPr>
                <w:sz w:val="16"/>
                <w:szCs w:val="16"/>
              </w:rPr>
            </w:pPr>
          </w:p>
          <w:p w14:paraId="2E4067AA" w14:textId="77777777" w:rsidR="007742CA" w:rsidRDefault="007742CA" w:rsidP="00C543C6">
            <w:pPr>
              <w:rPr>
                <w:sz w:val="16"/>
                <w:szCs w:val="16"/>
              </w:rPr>
            </w:pPr>
            <w:r>
              <w:rPr>
                <w:sz w:val="16"/>
                <w:szCs w:val="16"/>
              </w:rPr>
              <w:t>Zichtbaarheid samenwerking vergroten</w:t>
            </w:r>
          </w:p>
          <w:p w14:paraId="5B9980CD" w14:textId="77777777" w:rsidR="007742CA" w:rsidRDefault="007742CA" w:rsidP="00C543C6">
            <w:pPr>
              <w:rPr>
                <w:sz w:val="16"/>
                <w:szCs w:val="16"/>
              </w:rPr>
            </w:pPr>
          </w:p>
          <w:p w14:paraId="1130CDD1" w14:textId="08406C03" w:rsidR="007742CA" w:rsidRDefault="007742CA" w:rsidP="00C543C6">
            <w:pPr>
              <w:rPr>
                <w:sz w:val="16"/>
                <w:szCs w:val="16"/>
              </w:rPr>
            </w:pPr>
            <w:r>
              <w:rPr>
                <w:sz w:val="16"/>
                <w:szCs w:val="16"/>
              </w:rPr>
              <w:t>Samenhang bevorderen</w:t>
            </w:r>
          </w:p>
        </w:tc>
        <w:tc>
          <w:tcPr>
            <w:tcW w:w="3244" w:type="dxa"/>
          </w:tcPr>
          <w:p w14:paraId="18548599" w14:textId="30AA4A20" w:rsidR="00395E63" w:rsidRDefault="00395E63" w:rsidP="00C543C6">
            <w:pPr>
              <w:rPr>
                <w:sz w:val="16"/>
                <w:szCs w:val="16"/>
              </w:rPr>
            </w:pPr>
          </w:p>
          <w:p w14:paraId="1C56497A" w14:textId="77777777" w:rsidR="00395E63" w:rsidRDefault="00395E63" w:rsidP="00395E63">
            <w:pPr>
              <w:jc w:val="center"/>
              <w:rPr>
                <w:sz w:val="16"/>
                <w:szCs w:val="16"/>
              </w:rPr>
            </w:pPr>
            <w:r>
              <w:rPr>
                <w:sz w:val="16"/>
                <w:szCs w:val="16"/>
              </w:rPr>
              <w:t>Veel bij elkaar kijken</w:t>
            </w:r>
          </w:p>
          <w:p w14:paraId="1A68EBA9" w14:textId="77777777" w:rsidR="00395E63" w:rsidRDefault="00395E63" w:rsidP="00395E63">
            <w:pPr>
              <w:jc w:val="center"/>
              <w:rPr>
                <w:sz w:val="16"/>
                <w:szCs w:val="16"/>
              </w:rPr>
            </w:pPr>
            <w:r>
              <w:rPr>
                <w:sz w:val="16"/>
                <w:szCs w:val="16"/>
              </w:rPr>
              <w:t>Regelmatig overleg</w:t>
            </w:r>
          </w:p>
          <w:p w14:paraId="46256951" w14:textId="77777777" w:rsidR="007742CA" w:rsidRDefault="007742CA" w:rsidP="00395E63">
            <w:pPr>
              <w:jc w:val="center"/>
              <w:rPr>
                <w:sz w:val="16"/>
                <w:szCs w:val="16"/>
              </w:rPr>
            </w:pPr>
          </w:p>
          <w:p w14:paraId="69089892" w14:textId="77777777" w:rsidR="007742CA" w:rsidRDefault="007742CA" w:rsidP="00395E63">
            <w:pPr>
              <w:jc w:val="center"/>
              <w:rPr>
                <w:sz w:val="16"/>
                <w:szCs w:val="16"/>
              </w:rPr>
            </w:pPr>
            <w:r>
              <w:rPr>
                <w:sz w:val="16"/>
                <w:szCs w:val="16"/>
              </w:rPr>
              <w:t>Intervisie met kijkwijzer</w:t>
            </w:r>
          </w:p>
          <w:p w14:paraId="0098DBFA" w14:textId="77777777" w:rsidR="007742CA" w:rsidRDefault="007742CA" w:rsidP="00395E63">
            <w:pPr>
              <w:jc w:val="center"/>
              <w:rPr>
                <w:sz w:val="16"/>
                <w:szCs w:val="16"/>
              </w:rPr>
            </w:pPr>
            <w:r>
              <w:rPr>
                <w:sz w:val="16"/>
                <w:szCs w:val="16"/>
              </w:rPr>
              <w:t>Leren van elkaar ; kennis delen</w:t>
            </w:r>
          </w:p>
          <w:p w14:paraId="0FEA7FAD" w14:textId="113F5FC9" w:rsidR="007742CA" w:rsidRPr="00395E63" w:rsidRDefault="007742CA" w:rsidP="00395E63">
            <w:pPr>
              <w:jc w:val="center"/>
              <w:rPr>
                <w:sz w:val="16"/>
                <w:szCs w:val="16"/>
              </w:rPr>
            </w:pPr>
            <w:r>
              <w:rPr>
                <w:sz w:val="16"/>
                <w:szCs w:val="16"/>
              </w:rPr>
              <w:t>Eenheid van de organisatie bevorderen</w:t>
            </w:r>
          </w:p>
        </w:tc>
        <w:tc>
          <w:tcPr>
            <w:tcW w:w="1134" w:type="dxa"/>
          </w:tcPr>
          <w:p w14:paraId="7D95FAAC" w14:textId="1536A729" w:rsidR="00395E63" w:rsidRDefault="00395E63" w:rsidP="00C543C6">
            <w:pPr>
              <w:rPr>
                <w:sz w:val="16"/>
                <w:szCs w:val="16"/>
              </w:rPr>
            </w:pPr>
            <w:r>
              <w:rPr>
                <w:sz w:val="16"/>
                <w:szCs w:val="16"/>
              </w:rPr>
              <w:t>Siemon</w:t>
            </w:r>
          </w:p>
        </w:tc>
        <w:tc>
          <w:tcPr>
            <w:tcW w:w="1134" w:type="dxa"/>
          </w:tcPr>
          <w:p w14:paraId="7DBE8C3F" w14:textId="37DDD305" w:rsidR="00395E63" w:rsidRDefault="007A20AC" w:rsidP="00C543C6">
            <w:pPr>
              <w:rPr>
                <w:sz w:val="16"/>
                <w:szCs w:val="16"/>
              </w:rPr>
            </w:pPr>
            <w:r>
              <w:rPr>
                <w:sz w:val="16"/>
                <w:szCs w:val="16"/>
              </w:rPr>
              <w:t>Structuur is klaar in april 2018</w:t>
            </w:r>
          </w:p>
        </w:tc>
        <w:tc>
          <w:tcPr>
            <w:tcW w:w="992" w:type="dxa"/>
          </w:tcPr>
          <w:p w14:paraId="12173F28" w14:textId="4D646F82" w:rsidR="00395E63" w:rsidRDefault="007A20AC" w:rsidP="00C543C6">
            <w:pPr>
              <w:rPr>
                <w:sz w:val="16"/>
                <w:szCs w:val="16"/>
              </w:rPr>
            </w:pPr>
            <w:r>
              <w:rPr>
                <w:sz w:val="16"/>
                <w:szCs w:val="16"/>
              </w:rPr>
              <w:t>Formatie plan en begroting</w:t>
            </w:r>
          </w:p>
        </w:tc>
        <w:tc>
          <w:tcPr>
            <w:tcW w:w="922" w:type="dxa"/>
          </w:tcPr>
          <w:p w14:paraId="356766E3" w14:textId="77777777" w:rsidR="00395E63" w:rsidRDefault="007A20AC" w:rsidP="00C543C6">
            <w:pPr>
              <w:rPr>
                <w:sz w:val="16"/>
                <w:szCs w:val="16"/>
              </w:rPr>
            </w:pPr>
            <w:r>
              <w:rPr>
                <w:sz w:val="16"/>
                <w:szCs w:val="16"/>
              </w:rPr>
              <w:t>35.000</w:t>
            </w:r>
          </w:p>
          <w:p w14:paraId="20DE9529" w14:textId="57DC63C4" w:rsidR="00154920" w:rsidRPr="00154920" w:rsidRDefault="00154920" w:rsidP="00C543C6">
            <w:pPr>
              <w:rPr>
                <w:color w:val="FF0000"/>
                <w:sz w:val="16"/>
                <w:szCs w:val="16"/>
              </w:rPr>
            </w:pPr>
            <w:r w:rsidRPr="00FE4CD1">
              <w:rPr>
                <w:sz w:val="16"/>
                <w:szCs w:val="16"/>
              </w:rPr>
              <w:t>Verdeeld over de partners</w:t>
            </w:r>
          </w:p>
        </w:tc>
      </w:tr>
      <w:tr w:rsidR="00C543C6" w:rsidRPr="00C543C6" w14:paraId="17F9F8C7" w14:textId="77777777" w:rsidTr="004D2C6B">
        <w:trPr>
          <w:cantSplit/>
          <w:trHeight w:val="1652"/>
        </w:trPr>
        <w:tc>
          <w:tcPr>
            <w:tcW w:w="470" w:type="dxa"/>
          </w:tcPr>
          <w:p w14:paraId="0C8FEBB3" w14:textId="094DB118" w:rsidR="00C543C6" w:rsidRPr="00C543C6" w:rsidRDefault="00EC5A82" w:rsidP="00EC5A82">
            <w:pPr>
              <w:jc w:val="center"/>
              <w:rPr>
                <w:bCs/>
                <w:sz w:val="16"/>
                <w:szCs w:val="16"/>
              </w:rPr>
            </w:pPr>
            <w:r>
              <w:rPr>
                <w:bCs/>
                <w:sz w:val="16"/>
                <w:szCs w:val="16"/>
              </w:rPr>
              <w:lastRenderedPageBreak/>
              <w:t>3</w:t>
            </w:r>
          </w:p>
        </w:tc>
        <w:tc>
          <w:tcPr>
            <w:tcW w:w="1443" w:type="dxa"/>
          </w:tcPr>
          <w:p w14:paraId="0851DB04" w14:textId="27ABB035" w:rsidR="00C543C6" w:rsidRPr="00C543C6" w:rsidRDefault="003A7015" w:rsidP="00C543C6">
            <w:pPr>
              <w:rPr>
                <w:sz w:val="16"/>
                <w:szCs w:val="16"/>
              </w:rPr>
            </w:pPr>
            <w:r>
              <w:rPr>
                <w:sz w:val="16"/>
                <w:szCs w:val="16"/>
              </w:rPr>
              <w:t>Organogram</w:t>
            </w:r>
          </w:p>
          <w:p w14:paraId="474BE9A4" w14:textId="77777777" w:rsidR="00C543C6" w:rsidRPr="00C543C6" w:rsidRDefault="00C543C6" w:rsidP="00C543C6">
            <w:pPr>
              <w:rPr>
                <w:sz w:val="16"/>
                <w:szCs w:val="16"/>
              </w:rPr>
            </w:pPr>
          </w:p>
          <w:p w14:paraId="464F1377" w14:textId="77777777" w:rsidR="00C543C6" w:rsidRPr="00C543C6" w:rsidRDefault="00C543C6" w:rsidP="00C543C6">
            <w:pPr>
              <w:rPr>
                <w:sz w:val="16"/>
                <w:szCs w:val="16"/>
              </w:rPr>
            </w:pPr>
          </w:p>
          <w:p w14:paraId="62AAA2BB" w14:textId="77777777" w:rsidR="00C543C6" w:rsidRPr="00C543C6" w:rsidRDefault="00C543C6" w:rsidP="00C543C6">
            <w:pPr>
              <w:rPr>
                <w:sz w:val="16"/>
                <w:szCs w:val="16"/>
              </w:rPr>
            </w:pPr>
          </w:p>
        </w:tc>
        <w:tc>
          <w:tcPr>
            <w:tcW w:w="3026" w:type="dxa"/>
          </w:tcPr>
          <w:p w14:paraId="5BBB0C65" w14:textId="77777777" w:rsidR="00C543C6" w:rsidRDefault="003A7015" w:rsidP="00C543C6">
            <w:pPr>
              <w:rPr>
                <w:sz w:val="16"/>
                <w:szCs w:val="16"/>
              </w:rPr>
            </w:pPr>
            <w:r>
              <w:rPr>
                <w:sz w:val="16"/>
                <w:szCs w:val="16"/>
              </w:rPr>
              <w:t>Er is een structuur van waaruit sturing gegeven wordt.</w:t>
            </w:r>
          </w:p>
          <w:p w14:paraId="2C9774A6" w14:textId="77777777" w:rsidR="003A7015" w:rsidRDefault="003A7015" w:rsidP="00C543C6">
            <w:pPr>
              <w:rPr>
                <w:sz w:val="16"/>
                <w:szCs w:val="16"/>
              </w:rPr>
            </w:pPr>
            <w:r>
              <w:rPr>
                <w:sz w:val="16"/>
                <w:szCs w:val="16"/>
              </w:rPr>
              <w:t>Teamleden weten waar ze terecht moeten met vragen</w:t>
            </w:r>
          </w:p>
          <w:p w14:paraId="10B0A3EA" w14:textId="77777777" w:rsidR="003A7015" w:rsidRDefault="003A7015" w:rsidP="00C543C6">
            <w:pPr>
              <w:rPr>
                <w:sz w:val="16"/>
                <w:szCs w:val="16"/>
              </w:rPr>
            </w:pPr>
            <w:r>
              <w:rPr>
                <w:sz w:val="16"/>
                <w:szCs w:val="16"/>
              </w:rPr>
              <w:t>Er is een front office</w:t>
            </w:r>
          </w:p>
          <w:p w14:paraId="6956DFDA" w14:textId="77777777" w:rsidR="00313B13" w:rsidRDefault="00313B13" w:rsidP="00C543C6">
            <w:pPr>
              <w:rPr>
                <w:sz w:val="16"/>
                <w:szCs w:val="16"/>
              </w:rPr>
            </w:pPr>
            <w:r>
              <w:rPr>
                <w:sz w:val="16"/>
                <w:szCs w:val="16"/>
              </w:rPr>
              <w:t xml:space="preserve">Er zijn teams die zelfsturend aan de ontwikkeling van het IKC werken. </w:t>
            </w:r>
          </w:p>
          <w:p w14:paraId="44D6A9D4" w14:textId="77777777" w:rsidR="009D344C" w:rsidRDefault="009D344C" w:rsidP="00C543C6">
            <w:pPr>
              <w:rPr>
                <w:sz w:val="16"/>
                <w:szCs w:val="16"/>
              </w:rPr>
            </w:pPr>
          </w:p>
          <w:p w14:paraId="538B817D" w14:textId="77777777" w:rsidR="009D344C" w:rsidRDefault="009D344C" w:rsidP="00C543C6">
            <w:pPr>
              <w:rPr>
                <w:sz w:val="16"/>
                <w:szCs w:val="16"/>
              </w:rPr>
            </w:pPr>
          </w:p>
          <w:p w14:paraId="4731CC5B" w14:textId="29F373AD" w:rsidR="009D344C" w:rsidRPr="00C543C6" w:rsidRDefault="009D344C" w:rsidP="00C543C6">
            <w:pPr>
              <w:rPr>
                <w:sz w:val="16"/>
                <w:szCs w:val="16"/>
              </w:rPr>
            </w:pPr>
          </w:p>
        </w:tc>
        <w:tc>
          <w:tcPr>
            <w:tcW w:w="2377" w:type="dxa"/>
          </w:tcPr>
          <w:p w14:paraId="20440C6D" w14:textId="77777777" w:rsidR="00C543C6" w:rsidRDefault="003A7015" w:rsidP="00C543C6">
            <w:pPr>
              <w:rPr>
                <w:sz w:val="16"/>
                <w:szCs w:val="16"/>
              </w:rPr>
            </w:pPr>
            <w:r>
              <w:rPr>
                <w:sz w:val="16"/>
                <w:szCs w:val="16"/>
              </w:rPr>
              <w:t>Er is nu geen verplichtend karakter.</w:t>
            </w:r>
          </w:p>
          <w:p w14:paraId="4C7481F8" w14:textId="77777777" w:rsidR="003A7015" w:rsidRDefault="003A7015" w:rsidP="00C543C6">
            <w:pPr>
              <w:rPr>
                <w:sz w:val="16"/>
                <w:szCs w:val="16"/>
              </w:rPr>
            </w:pPr>
            <w:r>
              <w:rPr>
                <w:sz w:val="16"/>
                <w:szCs w:val="16"/>
              </w:rPr>
              <w:t>Er is onduidelijkheid in de bevoegdheden</w:t>
            </w:r>
          </w:p>
          <w:p w14:paraId="5C799287" w14:textId="1B3CF5B0" w:rsidR="003A7015" w:rsidRPr="00C543C6" w:rsidRDefault="003A7015" w:rsidP="00C543C6">
            <w:pPr>
              <w:rPr>
                <w:sz w:val="16"/>
                <w:szCs w:val="16"/>
              </w:rPr>
            </w:pPr>
            <w:r>
              <w:rPr>
                <w:sz w:val="16"/>
                <w:szCs w:val="16"/>
              </w:rPr>
              <w:t>Er is onduidelijkheid over wie aanspreekpunt / verantwoordelijk is voor sommige onderdelen</w:t>
            </w:r>
          </w:p>
        </w:tc>
        <w:tc>
          <w:tcPr>
            <w:tcW w:w="3244" w:type="dxa"/>
          </w:tcPr>
          <w:p w14:paraId="364696DB" w14:textId="77777777" w:rsidR="00C543C6" w:rsidRDefault="003A7015" w:rsidP="00C543C6">
            <w:pPr>
              <w:rPr>
                <w:sz w:val="16"/>
                <w:szCs w:val="16"/>
              </w:rPr>
            </w:pPr>
            <w:r>
              <w:rPr>
                <w:sz w:val="16"/>
                <w:szCs w:val="16"/>
              </w:rPr>
              <w:t>Gewenst organogram vaststellen</w:t>
            </w:r>
          </w:p>
          <w:p w14:paraId="635F20D5" w14:textId="77777777" w:rsidR="003A7015" w:rsidRDefault="003A7015" w:rsidP="00C543C6">
            <w:pPr>
              <w:rPr>
                <w:sz w:val="16"/>
                <w:szCs w:val="16"/>
              </w:rPr>
            </w:pPr>
            <w:r>
              <w:rPr>
                <w:sz w:val="16"/>
                <w:szCs w:val="16"/>
              </w:rPr>
              <w:t>Overleg met bestuur</w:t>
            </w:r>
          </w:p>
          <w:p w14:paraId="3EF72C38" w14:textId="69DDCBAA" w:rsidR="003A7015" w:rsidRPr="00C543C6" w:rsidRDefault="003A7015" w:rsidP="00C543C6">
            <w:pPr>
              <w:rPr>
                <w:sz w:val="16"/>
                <w:szCs w:val="16"/>
              </w:rPr>
            </w:pPr>
            <w:r>
              <w:rPr>
                <w:sz w:val="16"/>
                <w:szCs w:val="16"/>
              </w:rPr>
              <w:t>Inlichten MR</w:t>
            </w:r>
          </w:p>
        </w:tc>
        <w:tc>
          <w:tcPr>
            <w:tcW w:w="1134" w:type="dxa"/>
          </w:tcPr>
          <w:p w14:paraId="2B683EC1" w14:textId="7CDB2075" w:rsidR="00C543C6" w:rsidRPr="00C543C6" w:rsidRDefault="003A7015" w:rsidP="00C543C6">
            <w:pPr>
              <w:rPr>
                <w:sz w:val="16"/>
                <w:szCs w:val="16"/>
              </w:rPr>
            </w:pPr>
            <w:r>
              <w:rPr>
                <w:sz w:val="16"/>
                <w:szCs w:val="16"/>
              </w:rPr>
              <w:t>Siemon</w:t>
            </w:r>
          </w:p>
          <w:p w14:paraId="593C46DB" w14:textId="77777777" w:rsidR="00C543C6" w:rsidRPr="00C543C6" w:rsidRDefault="00C543C6" w:rsidP="00C543C6">
            <w:pPr>
              <w:rPr>
                <w:sz w:val="16"/>
                <w:szCs w:val="16"/>
              </w:rPr>
            </w:pPr>
          </w:p>
          <w:p w14:paraId="78772A1A" w14:textId="77777777" w:rsidR="00C543C6" w:rsidRPr="00C543C6" w:rsidRDefault="00C543C6" w:rsidP="00C543C6">
            <w:pPr>
              <w:rPr>
                <w:sz w:val="16"/>
                <w:szCs w:val="16"/>
              </w:rPr>
            </w:pPr>
          </w:p>
        </w:tc>
        <w:tc>
          <w:tcPr>
            <w:tcW w:w="1134" w:type="dxa"/>
          </w:tcPr>
          <w:p w14:paraId="0E9732E4" w14:textId="7D791153" w:rsidR="00C543C6" w:rsidRPr="00C543C6" w:rsidRDefault="003A7015" w:rsidP="00C543C6">
            <w:pPr>
              <w:rPr>
                <w:sz w:val="16"/>
                <w:szCs w:val="16"/>
              </w:rPr>
            </w:pPr>
            <w:r>
              <w:rPr>
                <w:sz w:val="16"/>
                <w:szCs w:val="16"/>
              </w:rPr>
              <w:t xml:space="preserve">z.s.m. </w:t>
            </w:r>
          </w:p>
          <w:p w14:paraId="598809A7" w14:textId="77777777" w:rsidR="00C543C6" w:rsidRPr="00C543C6" w:rsidRDefault="00C543C6" w:rsidP="00C543C6">
            <w:pPr>
              <w:rPr>
                <w:sz w:val="16"/>
                <w:szCs w:val="16"/>
              </w:rPr>
            </w:pPr>
          </w:p>
        </w:tc>
        <w:tc>
          <w:tcPr>
            <w:tcW w:w="992" w:type="dxa"/>
          </w:tcPr>
          <w:p w14:paraId="52E727AE" w14:textId="289AA1DA" w:rsidR="00C543C6" w:rsidRPr="00C543C6" w:rsidRDefault="003A7015" w:rsidP="00C543C6">
            <w:pPr>
              <w:rPr>
                <w:sz w:val="16"/>
                <w:szCs w:val="16"/>
              </w:rPr>
            </w:pPr>
            <w:r>
              <w:rPr>
                <w:sz w:val="16"/>
                <w:szCs w:val="16"/>
              </w:rPr>
              <w:t>MT</w:t>
            </w:r>
          </w:p>
        </w:tc>
        <w:tc>
          <w:tcPr>
            <w:tcW w:w="922" w:type="dxa"/>
          </w:tcPr>
          <w:p w14:paraId="08EA1A27" w14:textId="6DBD2D55" w:rsidR="00C543C6" w:rsidRPr="00C543C6" w:rsidRDefault="003A7015" w:rsidP="00C543C6">
            <w:pPr>
              <w:rPr>
                <w:sz w:val="16"/>
                <w:szCs w:val="16"/>
              </w:rPr>
            </w:pPr>
            <w:r>
              <w:rPr>
                <w:sz w:val="16"/>
                <w:szCs w:val="16"/>
              </w:rPr>
              <w:t>In overleg met bestuur</w:t>
            </w:r>
          </w:p>
        </w:tc>
      </w:tr>
      <w:tr w:rsidR="00262B06" w:rsidRPr="00C543C6" w14:paraId="0E2CEFD8" w14:textId="77777777" w:rsidTr="00D60C7B">
        <w:trPr>
          <w:cantSplit/>
          <w:trHeight w:val="123"/>
        </w:trPr>
        <w:tc>
          <w:tcPr>
            <w:tcW w:w="470" w:type="dxa"/>
          </w:tcPr>
          <w:p w14:paraId="127A1989" w14:textId="77777777" w:rsidR="00262B06" w:rsidRDefault="00262B06" w:rsidP="004D2C6B">
            <w:pPr>
              <w:jc w:val="center"/>
              <w:rPr>
                <w:bCs/>
                <w:sz w:val="16"/>
                <w:szCs w:val="16"/>
              </w:rPr>
            </w:pPr>
          </w:p>
        </w:tc>
        <w:tc>
          <w:tcPr>
            <w:tcW w:w="1443" w:type="dxa"/>
          </w:tcPr>
          <w:p w14:paraId="71326513" w14:textId="311AF7BC" w:rsidR="00262B06" w:rsidRPr="00262B06" w:rsidRDefault="00262B06" w:rsidP="004D2C6B">
            <w:pPr>
              <w:rPr>
                <w:b/>
                <w:sz w:val="16"/>
                <w:szCs w:val="16"/>
              </w:rPr>
            </w:pPr>
            <w:r>
              <w:rPr>
                <w:b/>
                <w:sz w:val="16"/>
                <w:szCs w:val="16"/>
              </w:rPr>
              <w:t>Citer</w:t>
            </w:r>
          </w:p>
        </w:tc>
        <w:tc>
          <w:tcPr>
            <w:tcW w:w="3026" w:type="dxa"/>
          </w:tcPr>
          <w:p w14:paraId="355C6E9B" w14:textId="77777777" w:rsidR="00262B06" w:rsidRDefault="00262B06" w:rsidP="004D2C6B">
            <w:pPr>
              <w:rPr>
                <w:sz w:val="16"/>
                <w:szCs w:val="16"/>
              </w:rPr>
            </w:pPr>
          </w:p>
        </w:tc>
        <w:tc>
          <w:tcPr>
            <w:tcW w:w="2377" w:type="dxa"/>
          </w:tcPr>
          <w:p w14:paraId="360C0EF2" w14:textId="77777777" w:rsidR="00262B06" w:rsidRDefault="00262B06" w:rsidP="004D2C6B">
            <w:pPr>
              <w:rPr>
                <w:sz w:val="16"/>
                <w:szCs w:val="16"/>
              </w:rPr>
            </w:pPr>
          </w:p>
        </w:tc>
        <w:tc>
          <w:tcPr>
            <w:tcW w:w="3244" w:type="dxa"/>
          </w:tcPr>
          <w:p w14:paraId="07A61D34" w14:textId="77777777" w:rsidR="00262B06" w:rsidRDefault="00262B06" w:rsidP="004D2C6B">
            <w:pPr>
              <w:rPr>
                <w:sz w:val="16"/>
                <w:szCs w:val="16"/>
              </w:rPr>
            </w:pPr>
          </w:p>
        </w:tc>
        <w:tc>
          <w:tcPr>
            <w:tcW w:w="1134" w:type="dxa"/>
          </w:tcPr>
          <w:p w14:paraId="0ABB0BB7" w14:textId="77777777" w:rsidR="00262B06" w:rsidRDefault="00262B06" w:rsidP="004D2C6B">
            <w:pPr>
              <w:rPr>
                <w:sz w:val="16"/>
                <w:szCs w:val="16"/>
              </w:rPr>
            </w:pPr>
          </w:p>
        </w:tc>
        <w:tc>
          <w:tcPr>
            <w:tcW w:w="1134" w:type="dxa"/>
          </w:tcPr>
          <w:p w14:paraId="44BD2B52" w14:textId="77777777" w:rsidR="00262B06" w:rsidRDefault="00262B06" w:rsidP="004D2C6B">
            <w:pPr>
              <w:rPr>
                <w:sz w:val="16"/>
                <w:szCs w:val="16"/>
              </w:rPr>
            </w:pPr>
          </w:p>
        </w:tc>
        <w:tc>
          <w:tcPr>
            <w:tcW w:w="992" w:type="dxa"/>
          </w:tcPr>
          <w:p w14:paraId="2833B957" w14:textId="77777777" w:rsidR="00262B06" w:rsidRDefault="00262B06" w:rsidP="004D2C6B">
            <w:pPr>
              <w:rPr>
                <w:sz w:val="16"/>
                <w:szCs w:val="16"/>
              </w:rPr>
            </w:pPr>
          </w:p>
        </w:tc>
        <w:tc>
          <w:tcPr>
            <w:tcW w:w="922" w:type="dxa"/>
          </w:tcPr>
          <w:p w14:paraId="6359FC32" w14:textId="77777777" w:rsidR="00262B06" w:rsidRDefault="00262B06" w:rsidP="004D2C6B">
            <w:pPr>
              <w:rPr>
                <w:sz w:val="16"/>
                <w:szCs w:val="16"/>
              </w:rPr>
            </w:pPr>
          </w:p>
        </w:tc>
      </w:tr>
      <w:tr w:rsidR="004D2C6B" w:rsidRPr="00C543C6" w14:paraId="51502276" w14:textId="77777777" w:rsidTr="00D60C7B">
        <w:trPr>
          <w:cantSplit/>
          <w:trHeight w:val="123"/>
        </w:trPr>
        <w:tc>
          <w:tcPr>
            <w:tcW w:w="470" w:type="dxa"/>
          </w:tcPr>
          <w:p w14:paraId="3099A188" w14:textId="5EE8105E" w:rsidR="004D2C6B" w:rsidRPr="00C543C6" w:rsidRDefault="00EC5A82" w:rsidP="004D2C6B">
            <w:pPr>
              <w:jc w:val="center"/>
              <w:rPr>
                <w:bCs/>
                <w:sz w:val="16"/>
                <w:szCs w:val="16"/>
              </w:rPr>
            </w:pPr>
            <w:r>
              <w:rPr>
                <w:bCs/>
                <w:sz w:val="16"/>
                <w:szCs w:val="16"/>
              </w:rPr>
              <w:t>4</w:t>
            </w:r>
          </w:p>
        </w:tc>
        <w:tc>
          <w:tcPr>
            <w:tcW w:w="1443" w:type="dxa"/>
          </w:tcPr>
          <w:p w14:paraId="3F933DDB" w14:textId="77777777" w:rsidR="004D2C6B" w:rsidRDefault="004D2C6B" w:rsidP="004D2C6B">
            <w:pPr>
              <w:rPr>
                <w:sz w:val="16"/>
                <w:szCs w:val="16"/>
              </w:rPr>
            </w:pPr>
            <w:r>
              <w:rPr>
                <w:sz w:val="16"/>
                <w:szCs w:val="16"/>
              </w:rPr>
              <w:t>C</w:t>
            </w:r>
          </w:p>
          <w:p w14:paraId="23C71352" w14:textId="0EB8C6FD" w:rsidR="004D2C6B" w:rsidRPr="00C543C6" w:rsidRDefault="004D2C6B" w:rsidP="004D2C6B">
            <w:pPr>
              <w:rPr>
                <w:sz w:val="16"/>
                <w:szCs w:val="16"/>
              </w:rPr>
            </w:pPr>
            <w:r>
              <w:rPr>
                <w:sz w:val="16"/>
                <w:szCs w:val="16"/>
              </w:rPr>
              <w:t>LeerKRACHT</w:t>
            </w:r>
          </w:p>
        </w:tc>
        <w:tc>
          <w:tcPr>
            <w:tcW w:w="3026" w:type="dxa"/>
          </w:tcPr>
          <w:p w14:paraId="273CFEF1" w14:textId="61B695E0" w:rsidR="004D2C6B" w:rsidRPr="00C543C6" w:rsidRDefault="004D2C6B" w:rsidP="004D2C6B">
            <w:pPr>
              <w:rPr>
                <w:sz w:val="16"/>
                <w:szCs w:val="16"/>
              </w:rPr>
            </w:pPr>
            <w:r>
              <w:rPr>
                <w:sz w:val="16"/>
                <w:szCs w:val="16"/>
              </w:rPr>
              <w:t>Het werken met LeerKRACHT is een cultuur geworden binnen de Citer. Het is een vaste overlegstructuur.</w:t>
            </w:r>
          </w:p>
        </w:tc>
        <w:tc>
          <w:tcPr>
            <w:tcW w:w="2377" w:type="dxa"/>
          </w:tcPr>
          <w:p w14:paraId="6A0D2855" w14:textId="6A562ABB" w:rsidR="004D2C6B" w:rsidRPr="00C543C6" w:rsidRDefault="004D2C6B" w:rsidP="004D2C6B">
            <w:pPr>
              <w:rPr>
                <w:sz w:val="16"/>
                <w:szCs w:val="16"/>
              </w:rPr>
            </w:pPr>
            <w:r>
              <w:rPr>
                <w:sz w:val="16"/>
                <w:szCs w:val="16"/>
              </w:rPr>
              <w:t>Op dit moment zijn nog een aantal onderdelen onderbelicht</w:t>
            </w:r>
          </w:p>
        </w:tc>
        <w:tc>
          <w:tcPr>
            <w:tcW w:w="3244" w:type="dxa"/>
          </w:tcPr>
          <w:p w14:paraId="0F6EFD4D" w14:textId="77777777" w:rsidR="004D2C6B" w:rsidRDefault="004D2C6B" w:rsidP="004D2C6B">
            <w:pPr>
              <w:rPr>
                <w:sz w:val="16"/>
                <w:szCs w:val="16"/>
              </w:rPr>
            </w:pPr>
            <w:r>
              <w:rPr>
                <w:sz w:val="16"/>
                <w:szCs w:val="16"/>
              </w:rPr>
              <w:t>Bordsessie</w:t>
            </w:r>
          </w:p>
          <w:p w14:paraId="2FF828EC" w14:textId="77777777" w:rsidR="004D2C6B" w:rsidRDefault="004D2C6B" w:rsidP="004D2C6B">
            <w:pPr>
              <w:rPr>
                <w:sz w:val="16"/>
                <w:szCs w:val="16"/>
              </w:rPr>
            </w:pPr>
            <w:r>
              <w:rPr>
                <w:sz w:val="16"/>
                <w:szCs w:val="16"/>
              </w:rPr>
              <w:t>Teamsessies</w:t>
            </w:r>
          </w:p>
          <w:p w14:paraId="5E46B72E" w14:textId="77777777" w:rsidR="004D2C6B" w:rsidRDefault="004D2C6B" w:rsidP="004D2C6B">
            <w:pPr>
              <w:rPr>
                <w:sz w:val="16"/>
                <w:szCs w:val="16"/>
              </w:rPr>
            </w:pPr>
            <w:r>
              <w:rPr>
                <w:sz w:val="16"/>
                <w:szCs w:val="16"/>
              </w:rPr>
              <w:t>Klassenbezoek</w:t>
            </w:r>
          </w:p>
          <w:p w14:paraId="3AFF390A" w14:textId="77777777" w:rsidR="004D2C6B" w:rsidRDefault="004D2C6B" w:rsidP="004D2C6B">
            <w:pPr>
              <w:rPr>
                <w:sz w:val="16"/>
                <w:szCs w:val="16"/>
              </w:rPr>
            </w:pPr>
            <w:r>
              <w:rPr>
                <w:sz w:val="16"/>
                <w:szCs w:val="16"/>
              </w:rPr>
              <w:t>Stem van de leerling</w:t>
            </w:r>
          </w:p>
          <w:p w14:paraId="15D13B58" w14:textId="6C3C0CE5" w:rsidR="004D2C6B" w:rsidRPr="00C543C6" w:rsidRDefault="004D2C6B" w:rsidP="004D2C6B">
            <w:pPr>
              <w:rPr>
                <w:sz w:val="16"/>
                <w:szCs w:val="16"/>
              </w:rPr>
            </w:pPr>
            <w:r>
              <w:rPr>
                <w:sz w:val="16"/>
                <w:szCs w:val="16"/>
              </w:rPr>
              <w:t>Coachsessies</w:t>
            </w:r>
          </w:p>
        </w:tc>
        <w:tc>
          <w:tcPr>
            <w:tcW w:w="1134" w:type="dxa"/>
          </w:tcPr>
          <w:p w14:paraId="6B0D8593" w14:textId="25AF2A8A" w:rsidR="004D2C6B" w:rsidRPr="00C543C6" w:rsidRDefault="004D2C6B" w:rsidP="004D2C6B">
            <w:pPr>
              <w:rPr>
                <w:sz w:val="16"/>
                <w:szCs w:val="16"/>
              </w:rPr>
            </w:pPr>
            <w:r>
              <w:rPr>
                <w:sz w:val="16"/>
                <w:szCs w:val="16"/>
              </w:rPr>
              <w:t>Aanjagers en SL</w:t>
            </w:r>
          </w:p>
        </w:tc>
        <w:tc>
          <w:tcPr>
            <w:tcW w:w="1134" w:type="dxa"/>
          </w:tcPr>
          <w:p w14:paraId="00CA42A8" w14:textId="4BFFBAC3" w:rsidR="004D2C6B" w:rsidRPr="00C543C6" w:rsidRDefault="004D2C6B" w:rsidP="004D2C6B">
            <w:pPr>
              <w:rPr>
                <w:sz w:val="16"/>
                <w:szCs w:val="16"/>
              </w:rPr>
            </w:pPr>
            <w:r>
              <w:rPr>
                <w:sz w:val="16"/>
                <w:szCs w:val="16"/>
              </w:rPr>
              <w:t>Juni 2018</w:t>
            </w:r>
          </w:p>
        </w:tc>
        <w:tc>
          <w:tcPr>
            <w:tcW w:w="992" w:type="dxa"/>
          </w:tcPr>
          <w:p w14:paraId="6A6BCA05" w14:textId="6B1832CE" w:rsidR="004D2C6B" w:rsidRPr="00C543C6" w:rsidRDefault="004D2C6B" w:rsidP="004D2C6B">
            <w:pPr>
              <w:rPr>
                <w:sz w:val="16"/>
                <w:szCs w:val="16"/>
              </w:rPr>
            </w:pPr>
            <w:r>
              <w:rPr>
                <w:sz w:val="16"/>
                <w:szCs w:val="16"/>
              </w:rPr>
              <w:t>Schoolmonitor</w:t>
            </w:r>
          </w:p>
        </w:tc>
        <w:tc>
          <w:tcPr>
            <w:tcW w:w="922" w:type="dxa"/>
          </w:tcPr>
          <w:p w14:paraId="44321B5A" w14:textId="1A61F4F6" w:rsidR="004D2C6B" w:rsidRPr="00C543C6" w:rsidRDefault="004D2C6B" w:rsidP="004D2C6B">
            <w:pPr>
              <w:rPr>
                <w:sz w:val="16"/>
                <w:szCs w:val="16"/>
              </w:rPr>
            </w:pPr>
            <w:r>
              <w:rPr>
                <w:sz w:val="16"/>
                <w:szCs w:val="16"/>
              </w:rPr>
              <w:t>In overleg met bestuur</w:t>
            </w:r>
          </w:p>
        </w:tc>
      </w:tr>
    </w:tbl>
    <w:p w14:paraId="46C4675F" w14:textId="77777777" w:rsidR="00C543C6" w:rsidRPr="00C543C6" w:rsidRDefault="00C543C6" w:rsidP="00C543C6">
      <w:pPr>
        <w:rPr>
          <w:sz w:val="16"/>
          <w:szCs w:val="16"/>
        </w:rPr>
      </w:pPr>
    </w:p>
    <w:p w14:paraId="77BE779B" w14:textId="77777777" w:rsidR="00C543C6" w:rsidRPr="00C543C6" w:rsidRDefault="00C543C6" w:rsidP="00C543C6">
      <w:pPr>
        <w:rPr>
          <w:rFonts w:ascii="Times New Roman" w:hAnsi="Times New Roman"/>
          <w:sz w:val="24"/>
        </w:rPr>
      </w:pPr>
    </w:p>
    <w:p w14:paraId="60FF7C2E" w14:textId="77777777" w:rsidR="00C543C6" w:rsidRPr="00C543C6" w:rsidRDefault="00C543C6" w:rsidP="00C543C6">
      <w:pPr>
        <w:jc w:val="center"/>
        <w:rPr>
          <w:bCs/>
          <w:sz w:val="16"/>
          <w:szCs w:val="16"/>
        </w:rPr>
      </w:pPr>
    </w:p>
    <w:p w14:paraId="444BC8C0" w14:textId="77777777" w:rsidR="00C543C6" w:rsidRPr="00C543C6" w:rsidRDefault="00C543C6" w:rsidP="00C543C6">
      <w:pPr>
        <w:jc w:val="center"/>
        <w:rPr>
          <w:bCs/>
          <w:sz w:val="16"/>
          <w:szCs w:val="16"/>
        </w:rPr>
      </w:pPr>
    </w:p>
    <w:p w14:paraId="2A615800" w14:textId="77777777" w:rsidR="00C543C6" w:rsidRPr="00C543C6" w:rsidRDefault="00C543C6" w:rsidP="00C543C6">
      <w:pPr>
        <w:jc w:val="center"/>
        <w:rPr>
          <w:bCs/>
          <w:sz w:val="16"/>
          <w:szCs w:val="16"/>
        </w:rPr>
      </w:pPr>
    </w:p>
    <w:p w14:paraId="7379C134" w14:textId="77777777" w:rsidR="00C543C6" w:rsidRPr="00C543C6" w:rsidRDefault="00C543C6" w:rsidP="00C543C6">
      <w:pPr>
        <w:jc w:val="center"/>
        <w:rPr>
          <w:bCs/>
          <w:sz w:val="16"/>
          <w:szCs w:val="16"/>
        </w:rPr>
        <w:sectPr w:rsidR="00C543C6" w:rsidRPr="00C543C6" w:rsidSect="00C543C6">
          <w:footerReference w:type="default" r:id="rId12"/>
          <w:footnotePr>
            <w:numRestart w:val="eachPage"/>
          </w:footnotePr>
          <w:type w:val="continuous"/>
          <w:pgSz w:w="16838" w:h="11906" w:orient="landscape"/>
          <w:pgMar w:top="1134" w:right="1134" w:bottom="1134" w:left="1134" w:header="709" w:footer="709" w:gutter="0"/>
          <w:cols w:space="708"/>
          <w:docGrid w:linePitch="360"/>
        </w:sectPr>
      </w:pPr>
    </w:p>
    <w:p w14:paraId="6F85BFC8" w14:textId="77777777" w:rsidR="00C543C6" w:rsidRPr="00C543C6" w:rsidRDefault="00C543C6" w:rsidP="00C543C6">
      <w:pPr>
        <w:rPr>
          <w:b/>
          <w:bCs/>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C543C6" w:rsidRPr="00C543C6" w14:paraId="09EE73E7" w14:textId="77777777" w:rsidTr="00C543C6">
        <w:trPr>
          <w:cantSplit/>
        </w:trPr>
        <w:tc>
          <w:tcPr>
            <w:tcW w:w="14142" w:type="dxa"/>
            <w:shd w:val="clear" w:color="auto" w:fill="DBE5F1"/>
          </w:tcPr>
          <w:p w14:paraId="791B5C4E" w14:textId="77777777" w:rsidR="00C543C6" w:rsidRPr="00C543C6" w:rsidRDefault="00C543C6" w:rsidP="00C543C6">
            <w:pPr>
              <w:jc w:val="center"/>
              <w:rPr>
                <w:b/>
                <w:bCs/>
                <w:sz w:val="8"/>
                <w:szCs w:val="8"/>
              </w:rPr>
            </w:pPr>
          </w:p>
          <w:p w14:paraId="29B117E5" w14:textId="77777777" w:rsidR="00C543C6" w:rsidRPr="00C543C6" w:rsidRDefault="00C543C6" w:rsidP="00C03119">
            <w:pPr>
              <w:jc w:val="center"/>
              <w:rPr>
                <w:b/>
                <w:bCs/>
                <w:sz w:val="8"/>
                <w:szCs w:val="8"/>
              </w:rPr>
            </w:pPr>
            <w:r w:rsidRPr="00C543C6">
              <w:rPr>
                <w:sz w:val="28"/>
                <w:szCs w:val="28"/>
              </w:rPr>
              <w:t xml:space="preserve">Domein 3: </w:t>
            </w:r>
            <w:r w:rsidR="00C03119">
              <w:rPr>
                <w:sz w:val="28"/>
                <w:szCs w:val="28"/>
              </w:rPr>
              <w:t>pedagogisch klimaat</w:t>
            </w:r>
          </w:p>
        </w:tc>
      </w:tr>
    </w:tbl>
    <w:p w14:paraId="1BE111E1" w14:textId="77777777" w:rsidR="00C543C6" w:rsidRPr="00C543C6" w:rsidRDefault="00C543C6" w:rsidP="00C543C6">
      <w:pPr>
        <w:rPr>
          <w:sz w:val="8"/>
          <w:szCs w:val="8"/>
        </w:r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247"/>
        <w:gridCol w:w="3222"/>
        <w:gridCol w:w="2377"/>
        <w:gridCol w:w="3244"/>
        <w:gridCol w:w="1134"/>
        <w:gridCol w:w="1134"/>
        <w:gridCol w:w="992"/>
        <w:gridCol w:w="922"/>
      </w:tblGrid>
      <w:tr w:rsidR="00C543C6" w:rsidRPr="00C543C6" w14:paraId="355F035E" w14:textId="77777777" w:rsidTr="00C543C6">
        <w:trPr>
          <w:cantSplit/>
          <w:trHeight w:val="552"/>
        </w:trPr>
        <w:tc>
          <w:tcPr>
            <w:tcW w:w="470" w:type="dxa"/>
            <w:shd w:val="clear" w:color="auto" w:fill="DBE5F1"/>
            <w:vAlign w:val="center"/>
          </w:tcPr>
          <w:p w14:paraId="2477979E" w14:textId="77777777" w:rsidR="00C543C6" w:rsidRPr="00C543C6" w:rsidRDefault="00C543C6" w:rsidP="00C543C6">
            <w:pPr>
              <w:jc w:val="center"/>
              <w:rPr>
                <w:b/>
                <w:bCs/>
                <w:sz w:val="16"/>
                <w:szCs w:val="16"/>
              </w:rPr>
            </w:pPr>
            <w:r w:rsidRPr="00C543C6">
              <w:rPr>
                <w:bCs/>
                <w:sz w:val="16"/>
                <w:szCs w:val="16"/>
              </w:rPr>
              <w:t>Nr</w:t>
            </w:r>
          </w:p>
        </w:tc>
        <w:tc>
          <w:tcPr>
            <w:tcW w:w="1247" w:type="dxa"/>
            <w:shd w:val="clear" w:color="auto" w:fill="DBE5F1"/>
            <w:vAlign w:val="center"/>
          </w:tcPr>
          <w:p w14:paraId="1B0048B1" w14:textId="77777777" w:rsidR="00C543C6" w:rsidRPr="00C543C6" w:rsidRDefault="00C543C6" w:rsidP="00C543C6">
            <w:pPr>
              <w:jc w:val="center"/>
              <w:rPr>
                <w:sz w:val="16"/>
                <w:szCs w:val="16"/>
              </w:rPr>
            </w:pPr>
            <w:r w:rsidRPr="00C543C6">
              <w:rPr>
                <w:sz w:val="16"/>
                <w:szCs w:val="16"/>
              </w:rPr>
              <w:t>Ontwikkel-punt</w:t>
            </w:r>
          </w:p>
        </w:tc>
        <w:tc>
          <w:tcPr>
            <w:tcW w:w="3222" w:type="dxa"/>
            <w:shd w:val="clear" w:color="auto" w:fill="DBE5F1"/>
            <w:vAlign w:val="center"/>
          </w:tcPr>
          <w:p w14:paraId="74F15BEE" w14:textId="77777777" w:rsidR="00C543C6" w:rsidRPr="00C543C6" w:rsidRDefault="00C543C6" w:rsidP="00C543C6">
            <w:pPr>
              <w:jc w:val="center"/>
              <w:rPr>
                <w:sz w:val="16"/>
                <w:szCs w:val="16"/>
              </w:rPr>
            </w:pPr>
            <w:r w:rsidRPr="00C543C6">
              <w:rPr>
                <w:sz w:val="16"/>
                <w:szCs w:val="16"/>
              </w:rPr>
              <w:t>Doel/Resultaat</w:t>
            </w:r>
            <w:r w:rsidRPr="00C543C6">
              <w:rPr>
                <w:sz w:val="16"/>
                <w:szCs w:val="16"/>
                <w:vertAlign w:val="superscript"/>
              </w:rPr>
              <w:footnoteReference w:id="18"/>
            </w:r>
          </w:p>
          <w:p w14:paraId="6A60AB0D" w14:textId="77777777" w:rsidR="00C543C6" w:rsidRPr="00C543C6" w:rsidRDefault="00C543C6" w:rsidP="00C543C6">
            <w:pPr>
              <w:jc w:val="center"/>
              <w:rPr>
                <w:sz w:val="16"/>
                <w:szCs w:val="16"/>
              </w:rPr>
            </w:pPr>
            <w:r w:rsidRPr="00C543C6">
              <w:rPr>
                <w:sz w:val="16"/>
                <w:szCs w:val="16"/>
              </w:rPr>
              <w:t xml:space="preserve">Prestatie indicator </w:t>
            </w:r>
          </w:p>
        </w:tc>
        <w:tc>
          <w:tcPr>
            <w:tcW w:w="2377" w:type="dxa"/>
            <w:shd w:val="clear" w:color="auto" w:fill="DBE5F1"/>
          </w:tcPr>
          <w:p w14:paraId="198EF9A7" w14:textId="77777777" w:rsidR="00C543C6" w:rsidRPr="00C543C6" w:rsidRDefault="00C543C6" w:rsidP="00C543C6">
            <w:pPr>
              <w:jc w:val="center"/>
              <w:rPr>
                <w:sz w:val="16"/>
                <w:szCs w:val="16"/>
              </w:rPr>
            </w:pPr>
          </w:p>
          <w:p w14:paraId="1D0C2CAC" w14:textId="77777777" w:rsidR="00C543C6" w:rsidRPr="00C543C6" w:rsidRDefault="00C543C6" w:rsidP="00C543C6">
            <w:pPr>
              <w:jc w:val="center"/>
              <w:rPr>
                <w:sz w:val="16"/>
                <w:szCs w:val="16"/>
              </w:rPr>
            </w:pPr>
            <w:r w:rsidRPr="00C543C6">
              <w:rPr>
                <w:sz w:val="16"/>
                <w:szCs w:val="16"/>
              </w:rPr>
              <w:t>Waarom, aanleiding</w:t>
            </w:r>
            <w:r w:rsidRPr="00C543C6">
              <w:rPr>
                <w:sz w:val="18"/>
                <w:szCs w:val="18"/>
                <w:vertAlign w:val="superscript"/>
              </w:rPr>
              <w:footnoteReference w:id="19"/>
            </w:r>
          </w:p>
        </w:tc>
        <w:tc>
          <w:tcPr>
            <w:tcW w:w="3244" w:type="dxa"/>
            <w:shd w:val="clear" w:color="auto" w:fill="DBE5F1"/>
            <w:vAlign w:val="center"/>
          </w:tcPr>
          <w:p w14:paraId="771A9461" w14:textId="77777777" w:rsidR="00C543C6" w:rsidRPr="00C543C6" w:rsidRDefault="00C543C6" w:rsidP="00C543C6">
            <w:pPr>
              <w:jc w:val="center"/>
              <w:rPr>
                <w:sz w:val="16"/>
                <w:szCs w:val="16"/>
              </w:rPr>
            </w:pPr>
            <w:r w:rsidRPr="00C543C6">
              <w:rPr>
                <w:sz w:val="16"/>
                <w:szCs w:val="16"/>
              </w:rPr>
              <w:t>Stappen/acties</w:t>
            </w:r>
            <w:r w:rsidRPr="00C543C6">
              <w:rPr>
                <w:sz w:val="16"/>
                <w:szCs w:val="16"/>
                <w:vertAlign w:val="superscript"/>
              </w:rPr>
              <w:footnoteReference w:id="20"/>
            </w:r>
          </w:p>
        </w:tc>
        <w:tc>
          <w:tcPr>
            <w:tcW w:w="1134" w:type="dxa"/>
            <w:shd w:val="clear" w:color="auto" w:fill="DBE5F1"/>
            <w:vAlign w:val="center"/>
          </w:tcPr>
          <w:p w14:paraId="51BB3B88" w14:textId="77777777" w:rsidR="00C543C6" w:rsidRPr="00C543C6" w:rsidRDefault="00C543C6" w:rsidP="00C543C6">
            <w:pPr>
              <w:jc w:val="center"/>
              <w:rPr>
                <w:sz w:val="16"/>
                <w:szCs w:val="16"/>
              </w:rPr>
            </w:pPr>
            <w:r w:rsidRPr="00C543C6">
              <w:rPr>
                <w:sz w:val="16"/>
                <w:szCs w:val="16"/>
              </w:rPr>
              <w:t>Coördinatie</w:t>
            </w:r>
            <w:r w:rsidRPr="00C543C6">
              <w:rPr>
                <w:sz w:val="16"/>
                <w:szCs w:val="16"/>
                <w:vertAlign w:val="superscript"/>
              </w:rPr>
              <w:footnoteReference w:id="21"/>
            </w:r>
          </w:p>
        </w:tc>
        <w:tc>
          <w:tcPr>
            <w:tcW w:w="1134" w:type="dxa"/>
            <w:shd w:val="clear" w:color="auto" w:fill="DBE5F1"/>
            <w:vAlign w:val="center"/>
          </w:tcPr>
          <w:p w14:paraId="16E7B8A2" w14:textId="77777777" w:rsidR="00C543C6" w:rsidRPr="00C543C6" w:rsidRDefault="00C543C6" w:rsidP="00C543C6">
            <w:pPr>
              <w:jc w:val="center"/>
              <w:rPr>
                <w:sz w:val="16"/>
                <w:szCs w:val="16"/>
              </w:rPr>
            </w:pPr>
            <w:r w:rsidRPr="00C543C6">
              <w:rPr>
                <w:sz w:val="16"/>
                <w:szCs w:val="16"/>
              </w:rPr>
              <w:t>Datum</w:t>
            </w:r>
          </w:p>
          <w:p w14:paraId="52A2EBBA" w14:textId="77777777" w:rsidR="00C543C6" w:rsidRPr="00C543C6" w:rsidRDefault="00C543C6" w:rsidP="00C543C6">
            <w:pPr>
              <w:jc w:val="center"/>
              <w:rPr>
                <w:sz w:val="16"/>
                <w:szCs w:val="16"/>
              </w:rPr>
            </w:pPr>
            <w:r w:rsidRPr="00C543C6">
              <w:rPr>
                <w:sz w:val="16"/>
                <w:szCs w:val="16"/>
              </w:rPr>
              <w:t>gereed</w:t>
            </w:r>
            <w:r w:rsidRPr="00C543C6">
              <w:rPr>
                <w:sz w:val="16"/>
                <w:szCs w:val="16"/>
                <w:vertAlign w:val="superscript"/>
              </w:rPr>
              <w:footnoteReference w:id="22"/>
            </w:r>
          </w:p>
        </w:tc>
        <w:tc>
          <w:tcPr>
            <w:tcW w:w="992" w:type="dxa"/>
            <w:shd w:val="clear" w:color="auto" w:fill="DBE5F1"/>
            <w:vAlign w:val="center"/>
          </w:tcPr>
          <w:p w14:paraId="4F3A2658" w14:textId="77777777" w:rsidR="00C543C6" w:rsidRPr="00C543C6" w:rsidRDefault="00C543C6" w:rsidP="00C543C6">
            <w:pPr>
              <w:jc w:val="center"/>
              <w:rPr>
                <w:sz w:val="16"/>
                <w:szCs w:val="16"/>
              </w:rPr>
            </w:pPr>
            <w:r w:rsidRPr="00C543C6">
              <w:rPr>
                <w:sz w:val="16"/>
                <w:szCs w:val="16"/>
              </w:rPr>
              <w:t>Bewaking</w:t>
            </w:r>
          </w:p>
          <w:p w14:paraId="04DDEDC4" w14:textId="77777777" w:rsidR="00C543C6" w:rsidRPr="00C543C6" w:rsidRDefault="00C543C6" w:rsidP="00C543C6">
            <w:pPr>
              <w:jc w:val="center"/>
              <w:rPr>
                <w:sz w:val="16"/>
                <w:szCs w:val="16"/>
              </w:rPr>
            </w:pPr>
            <w:r w:rsidRPr="00C543C6">
              <w:rPr>
                <w:sz w:val="16"/>
                <w:szCs w:val="16"/>
              </w:rPr>
              <w:t>Borging</w:t>
            </w:r>
            <w:r w:rsidRPr="00C543C6">
              <w:rPr>
                <w:sz w:val="16"/>
                <w:szCs w:val="16"/>
                <w:vertAlign w:val="superscript"/>
              </w:rPr>
              <w:footnoteReference w:id="23"/>
            </w:r>
          </w:p>
        </w:tc>
        <w:tc>
          <w:tcPr>
            <w:tcW w:w="922" w:type="dxa"/>
            <w:shd w:val="clear" w:color="auto" w:fill="DBE5F1"/>
            <w:vAlign w:val="center"/>
          </w:tcPr>
          <w:p w14:paraId="50F72BFA" w14:textId="77777777" w:rsidR="00C543C6" w:rsidRPr="00C543C6" w:rsidRDefault="00C543C6" w:rsidP="00C543C6">
            <w:pPr>
              <w:jc w:val="center"/>
              <w:rPr>
                <w:sz w:val="16"/>
                <w:szCs w:val="16"/>
              </w:rPr>
            </w:pPr>
            <w:r w:rsidRPr="00C543C6">
              <w:rPr>
                <w:sz w:val="16"/>
                <w:szCs w:val="16"/>
              </w:rPr>
              <w:t>Budget</w:t>
            </w:r>
            <w:r w:rsidRPr="00C543C6">
              <w:rPr>
                <w:sz w:val="16"/>
                <w:szCs w:val="16"/>
                <w:vertAlign w:val="superscript"/>
              </w:rPr>
              <w:footnoteReference w:id="24"/>
            </w:r>
          </w:p>
        </w:tc>
      </w:tr>
      <w:tr w:rsidR="009D344C" w:rsidRPr="00C543C6" w14:paraId="205E3D9B" w14:textId="77777777" w:rsidTr="00C543C6">
        <w:trPr>
          <w:cantSplit/>
          <w:trHeight w:val="548"/>
        </w:trPr>
        <w:tc>
          <w:tcPr>
            <w:tcW w:w="470" w:type="dxa"/>
          </w:tcPr>
          <w:p w14:paraId="55434734" w14:textId="77777777" w:rsidR="009D344C" w:rsidRPr="00C543C6" w:rsidRDefault="009D344C" w:rsidP="00C543C6">
            <w:pPr>
              <w:jc w:val="center"/>
              <w:rPr>
                <w:bCs/>
                <w:sz w:val="16"/>
                <w:szCs w:val="16"/>
              </w:rPr>
            </w:pPr>
          </w:p>
        </w:tc>
        <w:tc>
          <w:tcPr>
            <w:tcW w:w="1247" w:type="dxa"/>
          </w:tcPr>
          <w:p w14:paraId="110F7D72" w14:textId="7F927883" w:rsidR="009D344C" w:rsidRPr="009D344C" w:rsidRDefault="009D344C" w:rsidP="00C543C6">
            <w:pPr>
              <w:rPr>
                <w:b/>
                <w:sz w:val="16"/>
                <w:szCs w:val="16"/>
              </w:rPr>
            </w:pPr>
            <w:r w:rsidRPr="009D344C">
              <w:rPr>
                <w:b/>
                <w:sz w:val="16"/>
                <w:szCs w:val="16"/>
              </w:rPr>
              <w:t>IKC</w:t>
            </w:r>
          </w:p>
        </w:tc>
        <w:tc>
          <w:tcPr>
            <w:tcW w:w="3222" w:type="dxa"/>
          </w:tcPr>
          <w:p w14:paraId="1A4C32F1" w14:textId="77777777" w:rsidR="009D344C" w:rsidRPr="00165932" w:rsidRDefault="009D344C" w:rsidP="00C543C6">
            <w:pPr>
              <w:rPr>
                <w:sz w:val="16"/>
                <w:szCs w:val="16"/>
              </w:rPr>
            </w:pPr>
          </w:p>
        </w:tc>
        <w:tc>
          <w:tcPr>
            <w:tcW w:w="2377" w:type="dxa"/>
          </w:tcPr>
          <w:p w14:paraId="784B07B0" w14:textId="77777777" w:rsidR="009D344C" w:rsidRPr="00165932" w:rsidRDefault="009D344C" w:rsidP="00C543C6">
            <w:pPr>
              <w:rPr>
                <w:sz w:val="16"/>
                <w:szCs w:val="16"/>
              </w:rPr>
            </w:pPr>
          </w:p>
        </w:tc>
        <w:tc>
          <w:tcPr>
            <w:tcW w:w="3244" w:type="dxa"/>
          </w:tcPr>
          <w:p w14:paraId="7172D75B" w14:textId="77777777" w:rsidR="009D344C" w:rsidRPr="00165932" w:rsidRDefault="009D344C" w:rsidP="00C543C6">
            <w:pPr>
              <w:rPr>
                <w:sz w:val="16"/>
                <w:szCs w:val="16"/>
              </w:rPr>
            </w:pPr>
          </w:p>
        </w:tc>
        <w:tc>
          <w:tcPr>
            <w:tcW w:w="1134" w:type="dxa"/>
          </w:tcPr>
          <w:p w14:paraId="5DBCB7F7" w14:textId="77777777" w:rsidR="009D344C" w:rsidRPr="00165932" w:rsidRDefault="009D344C" w:rsidP="00C543C6">
            <w:pPr>
              <w:rPr>
                <w:sz w:val="16"/>
                <w:szCs w:val="16"/>
              </w:rPr>
            </w:pPr>
          </w:p>
        </w:tc>
        <w:tc>
          <w:tcPr>
            <w:tcW w:w="1134" w:type="dxa"/>
          </w:tcPr>
          <w:p w14:paraId="2BEA6CF4" w14:textId="77777777" w:rsidR="009D344C" w:rsidRPr="00165932" w:rsidRDefault="009D344C" w:rsidP="00C543C6">
            <w:pPr>
              <w:rPr>
                <w:sz w:val="16"/>
                <w:szCs w:val="16"/>
              </w:rPr>
            </w:pPr>
          </w:p>
        </w:tc>
        <w:tc>
          <w:tcPr>
            <w:tcW w:w="992" w:type="dxa"/>
          </w:tcPr>
          <w:p w14:paraId="5B628788" w14:textId="77777777" w:rsidR="009D344C" w:rsidRPr="00165932" w:rsidRDefault="009D344C" w:rsidP="00C543C6">
            <w:pPr>
              <w:rPr>
                <w:sz w:val="16"/>
                <w:szCs w:val="16"/>
              </w:rPr>
            </w:pPr>
          </w:p>
        </w:tc>
        <w:tc>
          <w:tcPr>
            <w:tcW w:w="922" w:type="dxa"/>
          </w:tcPr>
          <w:p w14:paraId="6DF663C4" w14:textId="77777777" w:rsidR="009D344C" w:rsidRPr="00C543C6" w:rsidRDefault="009D344C" w:rsidP="00C543C6">
            <w:pPr>
              <w:rPr>
                <w:sz w:val="16"/>
                <w:szCs w:val="16"/>
              </w:rPr>
            </w:pPr>
          </w:p>
        </w:tc>
      </w:tr>
      <w:tr w:rsidR="00C543C6" w:rsidRPr="00C543C6" w14:paraId="40A2833A" w14:textId="77777777" w:rsidTr="00C543C6">
        <w:trPr>
          <w:cantSplit/>
          <w:trHeight w:val="548"/>
        </w:trPr>
        <w:tc>
          <w:tcPr>
            <w:tcW w:w="470" w:type="dxa"/>
          </w:tcPr>
          <w:p w14:paraId="1910F60E" w14:textId="77777777" w:rsidR="00C543C6" w:rsidRPr="00C543C6" w:rsidRDefault="00C543C6" w:rsidP="00C543C6">
            <w:pPr>
              <w:jc w:val="center"/>
              <w:rPr>
                <w:bCs/>
                <w:sz w:val="16"/>
                <w:szCs w:val="16"/>
              </w:rPr>
            </w:pPr>
          </w:p>
          <w:p w14:paraId="3ABC46CF" w14:textId="77777777" w:rsidR="00C543C6" w:rsidRPr="00C543C6" w:rsidRDefault="00C543C6" w:rsidP="00C543C6">
            <w:pPr>
              <w:jc w:val="center"/>
              <w:rPr>
                <w:bCs/>
                <w:sz w:val="16"/>
                <w:szCs w:val="16"/>
              </w:rPr>
            </w:pPr>
            <w:r w:rsidRPr="00C543C6">
              <w:rPr>
                <w:bCs/>
                <w:sz w:val="16"/>
                <w:szCs w:val="16"/>
              </w:rPr>
              <w:t>1</w:t>
            </w:r>
          </w:p>
        </w:tc>
        <w:tc>
          <w:tcPr>
            <w:tcW w:w="1247" w:type="dxa"/>
          </w:tcPr>
          <w:p w14:paraId="63F5573A" w14:textId="4E692734" w:rsidR="00C543C6" w:rsidRPr="00165932" w:rsidRDefault="00A52625" w:rsidP="00C543C6">
            <w:pPr>
              <w:rPr>
                <w:sz w:val="16"/>
                <w:szCs w:val="16"/>
              </w:rPr>
            </w:pPr>
            <w:r w:rsidRPr="00165932">
              <w:rPr>
                <w:sz w:val="16"/>
                <w:szCs w:val="16"/>
              </w:rPr>
              <w:t>Doorgaande lijn 0-6 jaar</w:t>
            </w:r>
          </w:p>
          <w:p w14:paraId="562038B7" w14:textId="77777777" w:rsidR="00C543C6" w:rsidRPr="00165932" w:rsidRDefault="00C543C6" w:rsidP="00C543C6">
            <w:pPr>
              <w:rPr>
                <w:sz w:val="16"/>
                <w:szCs w:val="16"/>
              </w:rPr>
            </w:pPr>
          </w:p>
          <w:p w14:paraId="2D2CACDB" w14:textId="77777777" w:rsidR="00C543C6" w:rsidRPr="00165932" w:rsidRDefault="00C543C6" w:rsidP="00C543C6">
            <w:pPr>
              <w:rPr>
                <w:sz w:val="16"/>
                <w:szCs w:val="16"/>
              </w:rPr>
            </w:pPr>
          </w:p>
          <w:p w14:paraId="25F02860" w14:textId="77777777" w:rsidR="00C543C6" w:rsidRPr="00165932" w:rsidRDefault="00C543C6" w:rsidP="00C543C6">
            <w:pPr>
              <w:rPr>
                <w:sz w:val="16"/>
                <w:szCs w:val="16"/>
              </w:rPr>
            </w:pPr>
          </w:p>
        </w:tc>
        <w:tc>
          <w:tcPr>
            <w:tcW w:w="3222" w:type="dxa"/>
          </w:tcPr>
          <w:p w14:paraId="71E305B2" w14:textId="77777777" w:rsidR="00C543C6" w:rsidRPr="00165932" w:rsidRDefault="00A52625" w:rsidP="00C543C6">
            <w:pPr>
              <w:rPr>
                <w:sz w:val="16"/>
                <w:szCs w:val="16"/>
              </w:rPr>
            </w:pPr>
            <w:r w:rsidRPr="00165932">
              <w:rPr>
                <w:sz w:val="16"/>
                <w:szCs w:val="16"/>
              </w:rPr>
              <w:t>Er is vastgelegd op welke wijze kinderen begeleid worden en hoe de overdracht naar elkaar is geregeld.</w:t>
            </w:r>
          </w:p>
          <w:p w14:paraId="1D997931" w14:textId="77777777" w:rsidR="00A52625" w:rsidRPr="00165932" w:rsidRDefault="00A52625" w:rsidP="00C543C6">
            <w:pPr>
              <w:rPr>
                <w:sz w:val="16"/>
                <w:szCs w:val="16"/>
              </w:rPr>
            </w:pPr>
          </w:p>
          <w:p w14:paraId="0949A40D" w14:textId="46900EF3" w:rsidR="00A52625" w:rsidRPr="00165932" w:rsidRDefault="00A52625" w:rsidP="00C543C6">
            <w:pPr>
              <w:rPr>
                <w:sz w:val="16"/>
                <w:szCs w:val="16"/>
              </w:rPr>
            </w:pPr>
            <w:r w:rsidRPr="00165932">
              <w:rPr>
                <w:sz w:val="16"/>
                <w:szCs w:val="16"/>
              </w:rPr>
              <w:t>We willen een eenduidig verhaal naar ouders</w:t>
            </w:r>
          </w:p>
        </w:tc>
        <w:tc>
          <w:tcPr>
            <w:tcW w:w="2377" w:type="dxa"/>
          </w:tcPr>
          <w:p w14:paraId="69272A89" w14:textId="483D118B" w:rsidR="00C543C6" w:rsidRPr="00165932" w:rsidRDefault="00A52625" w:rsidP="00C543C6">
            <w:pPr>
              <w:rPr>
                <w:sz w:val="16"/>
                <w:szCs w:val="16"/>
              </w:rPr>
            </w:pPr>
            <w:r w:rsidRPr="00165932">
              <w:rPr>
                <w:sz w:val="16"/>
                <w:szCs w:val="16"/>
              </w:rPr>
              <w:t>afspraken zijn nu niet gecoördineerd daardoor weten we soms niet van elkaar wat we doen</w:t>
            </w:r>
          </w:p>
        </w:tc>
        <w:tc>
          <w:tcPr>
            <w:tcW w:w="3244" w:type="dxa"/>
          </w:tcPr>
          <w:p w14:paraId="77292C03" w14:textId="77777777" w:rsidR="00C543C6" w:rsidRPr="00165932" w:rsidRDefault="00A52625" w:rsidP="00C543C6">
            <w:pPr>
              <w:rPr>
                <w:sz w:val="16"/>
                <w:szCs w:val="16"/>
              </w:rPr>
            </w:pPr>
            <w:r w:rsidRPr="00165932">
              <w:rPr>
                <w:sz w:val="16"/>
                <w:szCs w:val="16"/>
              </w:rPr>
              <w:t>IB-ers en coördinatoren maken een overzicht van knelpunten en verbeteracties</w:t>
            </w:r>
          </w:p>
          <w:p w14:paraId="018A707F" w14:textId="77777777" w:rsidR="00313B13" w:rsidRPr="00165932" w:rsidRDefault="00313B13" w:rsidP="00C543C6">
            <w:pPr>
              <w:rPr>
                <w:sz w:val="16"/>
                <w:szCs w:val="16"/>
              </w:rPr>
            </w:pPr>
          </w:p>
          <w:p w14:paraId="1E97C33B" w14:textId="66B078A9" w:rsidR="00313B13" w:rsidRPr="00165932" w:rsidRDefault="00313B13" w:rsidP="00C543C6">
            <w:pPr>
              <w:rPr>
                <w:sz w:val="16"/>
                <w:szCs w:val="16"/>
              </w:rPr>
            </w:pPr>
            <w:r w:rsidRPr="00165932">
              <w:rPr>
                <w:sz w:val="16"/>
                <w:szCs w:val="16"/>
              </w:rPr>
              <w:t>Er moet een structuur komen waar alle deelnemers zich in kunnen vinden. De IB krijgt een grote invloed. De coördinatie ligt bij het MT onderwijs en Opvang</w:t>
            </w:r>
          </w:p>
        </w:tc>
        <w:tc>
          <w:tcPr>
            <w:tcW w:w="1134" w:type="dxa"/>
          </w:tcPr>
          <w:p w14:paraId="3F2972C5" w14:textId="72E931D2" w:rsidR="00C543C6" w:rsidRPr="00165932" w:rsidRDefault="00A52625" w:rsidP="00C543C6">
            <w:pPr>
              <w:rPr>
                <w:sz w:val="16"/>
                <w:szCs w:val="16"/>
              </w:rPr>
            </w:pPr>
            <w:r w:rsidRPr="00165932">
              <w:rPr>
                <w:sz w:val="16"/>
                <w:szCs w:val="16"/>
              </w:rPr>
              <w:t xml:space="preserve">Valerie </w:t>
            </w:r>
            <w:r w:rsidR="00313B13" w:rsidRPr="00165932">
              <w:rPr>
                <w:sz w:val="16"/>
                <w:szCs w:val="16"/>
              </w:rPr>
              <w:t>+ Andrea</w:t>
            </w:r>
          </w:p>
          <w:p w14:paraId="3424BC38" w14:textId="77777777" w:rsidR="00C543C6" w:rsidRPr="00165932" w:rsidRDefault="00C543C6" w:rsidP="00C543C6">
            <w:pPr>
              <w:rPr>
                <w:sz w:val="16"/>
                <w:szCs w:val="16"/>
              </w:rPr>
            </w:pPr>
          </w:p>
          <w:p w14:paraId="00558338" w14:textId="77777777" w:rsidR="00C543C6" w:rsidRPr="00165932" w:rsidRDefault="00C543C6" w:rsidP="00C543C6">
            <w:pPr>
              <w:rPr>
                <w:sz w:val="16"/>
                <w:szCs w:val="16"/>
              </w:rPr>
            </w:pPr>
          </w:p>
        </w:tc>
        <w:tc>
          <w:tcPr>
            <w:tcW w:w="1134" w:type="dxa"/>
          </w:tcPr>
          <w:p w14:paraId="6B97AAC5" w14:textId="77777777" w:rsidR="00C543C6" w:rsidRPr="00165932" w:rsidRDefault="00C543C6" w:rsidP="00C543C6">
            <w:pPr>
              <w:rPr>
                <w:sz w:val="16"/>
                <w:szCs w:val="16"/>
              </w:rPr>
            </w:pPr>
          </w:p>
          <w:p w14:paraId="347F46F2" w14:textId="77777777" w:rsidR="00C543C6" w:rsidRPr="00165932" w:rsidRDefault="00C543C6" w:rsidP="00C543C6">
            <w:pPr>
              <w:rPr>
                <w:sz w:val="16"/>
                <w:szCs w:val="16"/>
              </w:rPr>
            </w:pPr>
          </w:p>
        </w:tc>
        <w:tc>
          <w:tcPr>
            <w:tcW w:w="992" w:type="dxa"/>
          </w:tcPr>
          <w:p w14:paraId="11D1920D" w14:textId="1B11EA40" w:rsidR="00C543C6" w:rsidRPr="00165932" w:rsidRDefault="00313B13" w:rsidP="00C543C6">
            <w:pPr>
              <w:rPr>
                <w:sz w:val="16"/>
                <w:szCs w:val="16"/>
              </w:rPr>
            </w:pPr>
            <w:r w:rsidRPr="00165932">
              <w:rPr>
                <w:sz w:val="16"/>
                <w:szCs w:val="16"/>
              </w:rPr>
              <w:t>Valerie</w:t>
            </w:r>
          </w:p>
        </w:tc>
        <w:tc>
          <w:tcPr>
            <w:tcW w:w="922" w:type="dxa"/>
          </w:tcPr>
          <w:p w14:paraId="2FDCB1EC" w14:textId="77777777" w:rsidR="00C543C6" w:rsidRPr="00C543C6" w:rsidRDefault="00C543C6" w:rsidP="00C543C6">
            <w:pPr>
              <w:rPr>
                <w:sz w:val="16"/>
                <w:szCs w:val="16"/>
              </w:rPr>
            </w:pPr>
          </w:p>
        </w:tc>
      </w:tr>
      <w:tr w:rsidR="00C543C6" w:rsidRPr="00C543C6" w14:paraId="233DC0ED" w14:textId="77777777" w:rsidTr="00C543C6">
        <w:trPr>
          <w:cantSplit/>
          <w:trHeight w:val="123"/>
        </w:trPr>
        <w:tc>
          <w:tcPr>
            <w:tcW w:w="470" w:type="dxa"/>
          </w:tcPr>
          <w:p w14:paraId="35910F67" w14:textId="2D5E8177" w:rsidR="00C543C6" w:rsidRPr="00C543C6" w:rsidRDefault="00C543C6" w:rsidP="00C543C6">
            <w:pPr>
              <w:jc w:val="center"/>
              <w:rPr>
                <w:bCs/>
                <w:sz w:val="16"/>
                <w:szCs w:val="16"/>
              </w:rPr>
            </w:pPr>
          </w:p>
          <w:p w14:paraId="1908B943" w14:textId="77777777" w:rsidR="00C543C6" w:rsidRPr="00C543C6" w:rsidRDefault="00C543C6" w:rsidP="00C543C6">
            <w:pPr>
              <w:jc w:val="center"/>
              <w:rPr>
                <w:bCs/>
                <w:sz w:val="16"/>
                <w:szCs w:val="16"/>
              </w:rPr>
            </w:pPr>
            <w:r w:rsidRPr="00C543C6">
              <w:rPr>
                <w:bCs/>
                <w:sz w:val="16"/>
                <w:szCs w:val="16"/>
              </w:rPr>
              <w:t>2</w:t>
            </w:r>
          </w:p>
        </w:tc>
        <w:tc>
          <w:tcPr>
            <w:tcW w:w="1247" w:type="dxa"/>
          </w:tcPr>
          <w:p w14:paraId="7EB806D1" w14:textId="023FD6E7" w:rsidR="00C543C6" w:rsidRPr="00165932" w:rsidRDefault="00A52625" w:rsidP="00C543C6">
            <w:pPr>
              <w:rPr>
                <w:sz w:val="16"/>
                <w:szCs w:val="16"/>
              </w:rPr>
            </w:pPr>
            <w:r w:rsidRPr="00165932">
              <w:rPr>
                <w:sz w:val="16"/>
                <w:szCs w:val="16"/>
              </w:rPr>
              <w:t>Pedagogisch klimaat</w:t>
            </w:r>
          </w:p>
          <w:p w14:paraId="74EA8B11" w14:textId="77777777" w:rsidR="00C543C6" w:rsidRPr="00165932" w:rsidRDefault="00C543C6" w:rsidP="00C543C6">
            <w:pPr>
              <w:rPr>
                <w:sz w:val="16"/>
                <w:szCs w:val="16"/>
              </w:rPr>
            </w:pPr>
          </w:p>
          <w:p w14:paraId="64E5F0DA" w14:textId="77777777" w:rsidR="00C543C6" w:rsidRPr="00165932" w:rsidRDefault="00C543C6" w:rsidP="00C543C6">
            <w:pPr>
              <w:rPr>
                <w:sz w:val="16"/>
                <w:szCs w:val="16"/>
              </w:rPr>
            </w:pPr>
          </w:p>
          <w:p w14:paraId="6455C7C4" w14:textId="77777777" w:rsidR="00C543C6" w:rsidRPr="00165932" w:rsidRDefault="00C543C6" w:rsidP="00C543C6">
            <w:pPr>
              <w:rPr>
                <w:sz w:val="16"/>
                <w:szCs w:val="16"/>
              </w:rPr>
            </w:pPr>
          </w:p>
        </w:tc>
        <w:tc>
          <w:tcPr>
            <w:tcW w:w="3222" w:type="dxa"/>
          </w:tcPr>
          <w:p w14:paraId="49DD8B9C" w14:textId="4A1C5237" w:rsidR="00C543C6" w:rsidRPr="00165932" w:rsidRDefault="00A52625" w:rsidP="00C543C6">
            <w:pPr>
              <w:rPr>
                <w:sz w:val="16"/>
                <w:szCs w:val="16"/>
              </w:rPr>
            </w:pPr>
            <w:r w:rsidRPr="00165932">
              <w:rPr>
                <w:sz w:val="16"/>
                <w:szCs w:val="16"/>
              </w:rPr>
              <w:t>Er is bij ieder onderdeel in de Olingertil sprake van hetzelfde pedagogisch klimaat.</w:t>
            </w:r>
          </w:p>
        </w:tc>
        <w:tc>
          <w:tcPr>
            <w:tcW w:w="2377" w:type="dxa"/>
          </w:tcPr>
          <w:p w14:paraId="5341BE9B" w14:textId="5E2E6BBE" w:rsidR="00C543C6" w:rsidRPr="00165932" w:rsidRDefault="00A52625" w:rsidP="00C543C6">
            <w:pPr>
              <w:rPr>
                <w:sz w:val="16"/>
                <w:szCs w:val="16"/>
              </w:rPr>
            </w:pPr>
            <w:r w:rsidRPr="00165932">
              <w:rPr>
                <w:sz w:val="16"/>
                <w:szCs w:val="16"/>
              </w:rPr>
              <w:t>Structuur voor kinderen en teamleden</w:t>
            </w:r>
          </w:p>
        </w:tc>
        <w:tc>
          <w:tcPr>
            <w:tcW w:w="3244" w:type="dxa"/>
          </w:tcPr>
          <w:p w14:paraId="533F1070" w14:textId="2268D412" w:rsidR="00A52625" w:rsidRPr="00165932" w:rsidRDefault="00A52625" w:rsidP="00A52625">
            <w:pPr>
              <w:rPr>
                <w:sz w:val="16"/>
                <w:szCs w:val="16"/>
              </w:rPr>
            </w:pPr>
            <w:r w:rsidRPr="00165932">
              <w:rPr>
                <w:sz w:val="16"/>
                <w:szCs w:val="16"/>
              </w:rPr>
              <w:t>1. KIVA  / Prima</w:t>
            </w:r>
          </w:p>
          <w:p w14:paraId="37752902" w14:textId="77777777" w:rsidR="00A52625" w:rsidRPr="00165932" w:rsidRDefault="00A52625" w:rsidP="00A52625">
            <w:pPr>
              <w:rPr>
                <w:sz w:val="16"/>
                <w:szCs w:val="16"/>
              </w:rPr>
            </w:pPr>
            <w:r w:rsidRPr="00165932">
              <w:rPr>
                <w:sz w:val="16"/>
                <w:szCs w:val="16"/>
              </w:rPr>
              <w:t xml:space="preserve">2. Afstemmen Picto’s / dagritmekaarten </w:t>
            </w:r>
          </w:p>
          <w:p w14:paraId="018525BC" w14:textId="77777777" w:rsidR="00A52625" w:rsidRPr="00165932" w:rsidRDefault="00A52625" w:rsidP="00A52625">
            <w:pPr>
              <w:rPr>
                <w:sz w:val="16"/>
                <w:szCs w:val="16"/>
              </w:rPr>
            </w:pPr>
            <w:r w:rsidRPr="00165932">
              <w:rPr>
                <w:sz w:val="16"/>
                <w:szCs w:val="16"/>
              </w:rPr>
              <w:t xml:space="preserve">3. Afstemmen pedagogische werkplannen/ jaarplannen </w:t>
            </w:r>
          </w:p>
          <w:p w14:paraId="015D9A76" w14:textId="6C054D06" w:rsidR="00A52625" w:rsidRPr="00165932" w:rsidRDefault="00A52625" w:rsidP="00A52625">
            <w:pPr>
              <w:rPr>
                <w:sz w:val="16"/>
                <w:szCs w:val="16"/>
              </w:rPr>
            </w:pPr>
            <w:r w:rsidRPr="00165932">
              <w:rPr>
                <w:sz w:val="16"/>
                <w:szCs w:val="16"/>
              </w:rPr>
              <w:t xml:space="preserve">4. Pedagogisch klimaat als vast onderdeel op MT agenda </w:t>
            </w:r>
          </w:p>
          <w:p w14:paraId="1C3A1F78" w14:textId="77777777" w:rsidR="00C543C6" w:rsidRPr="00165932" w:rsidRDefault="00C543C6" w:rsidP="00C543C6">
            <w:pPr>
              <w:rPr>
                <w:sz w:val="16"/>
                <w:szCs w:val="16"/>
              </w:rPr>
            </w:pPr>
          </w:p>
        </w:tc>
        <w:tc>
          <w:tcPr>
            <w:tcW w:w="1134" w:type="dxa"/>
          </w:tcPr>
          <w:p w14:paraId="7CD60C4A" w14:textId="784E6798" w:rsidR="00C543C6" w:rsidRPr="00165932" w:rsidRDefault="00A52625" w:rsidP="00C543C6">
            <w:pPr>
              <w:rPr>
                <w:sz w:val="16"/>
                <w:szCs w:val="16"/>
              </w:rPr>
            </w:pPr>
            <w:r w:rsidRPr="00165932">
              <w:rPr>
                <w:sz w:val="16"/>
                <w:szCs w:val="16"/>
              </w:rPr>
              <w:t xml:space="preserve">Valerie </w:t>
            </w:r>
            <w:r w:rsidR="00313B13" w:rsidRPr="00165932">
              <w:rPr>
                <w:sz w:val="16"/>
                <w:szCs w:val="16"/>
              </w:rPr>
              <w:t xml:space="preserve"> + Andries</w:t>
            </w:r>
          </w:p>
          <w:p w14:paraId="3AA280F3" w14:textId="77777777" w:rsidR="00C543C6" w:rsidRPr="00165932" w:rsidRDefault="00C543C6" w:rsidP="00C543C6">
            <w:pPr>
              <w:rPr>
                <w:sz w:val="16"/>
                <w:szCs w:val="16"/>
              </w:rPr>
            </w:pPr>
          </w:p>
        </w:tc>
        <w:tc>
          <w:tcPr>
            <w:tcW w:w="1134" w:type="dxa"/>
          </w:tcPr>
          <w:p w14:paraId="0739ACBE" w14:textId="77777777" w:rsidR="00C543C6" w:rsidRPr="00165932" w:rsidRDefault="00C543C6" w:rsidP="00C543C6">
            <w:pPr>
              <w:rPr>
                <w:sz w:val="16"/>
                <w:szCs w:val="16"/>
              </w:rPr>
            </w:pPr>
          </w:p>
        </w:tc>
        <w:tc>
          <w:tcPr>
            <w:tcW w:w="992" w:type="dxa"/>
          </w:tcPr>
          <w:p w14:paraId="4AA4ACEB" w14:textId="77777777" w:rsidR="00C543C6" w:rsidRPr="00165932" w:rsidRDefault="00C543C6" w:rsidP="00C543C6">
            <w:pPr>
              <w:rPr>
                <w:sz w:val="16"/>
                <w:szCs w:val="16"/>
              </w:rPr>
            </w:pPr>
          </w:p>
        </w:tc>
        <w:tc>
          <w:tcPr>
            <w:tcW w:w="922" w:type="dxa"/>
          </w:tcPr>
          <w:p w14:paraId="2A8AA08B" w14:textId="77777777" w:rsidR="00C543C6" w:rsidRPr="00C543C6" w:rsidRDefault="00C543C6" w:rsidP="00C543C6">
            <w:pPr>
              <w:rPr>
                <w:sz w:val="16"/>
                <w:szCs w:val="16"/>
              </w:rPr>
            </w:pPr>
          </w:p>
        </w:tc>
      </w:tr>
      <w:tr w:rsidR="00C543C6" w:rsidRPr="00C543C6" w14:paraId="04424276" w14:textId="77777777" w:rsidTr="00C543C6">
        <w:trPr>
          <w:cantSplit/>
          <w:trHeight w:val="406"/>
        </w:trPr>
        <w:tc>
          <w:tcPr>
            <w:tcW w:w="470" w:type="dxa"/>
          </w:tcPr>
          <w:p w14:paraId="131F0211" w14:textId="77777777" w:rsidR="00C543C6" w:rsidRPr="00C543C6" w:rsidRDefault="00C543C6" w:rsidP="00C543C6">
            <w:pPr>
              <w:jc w:val="center"/>
              <w:rPr>
                <w:bCs/>
                <w:sz w:val="16"/>
                <w:szCs w:val="16"/>
              </w:rPr>
            </w:pPr>
          </w:p>
          <w:p w14:paraId="279F01F8" w14:textId="77777777" w:rsidR="00C543C6" w:rsidRPr="00C543C6" w:rsidRDefault="00C543C6" w:rsidP="00C543C6">
            <w:pPr>
              <w:jc w:val="center"/>
              <w:rPr>
                <w:bCs/>
                <w:sz w:val="16"/>
                <w:szCs w:val="16"/>
              </w:rPr>
            </w:pPr>
            <w:r w:rsidRPr="00C543C6">
              <w:rPr>
                <w:bCs/>
                <w:sz w:val="16"/>
                <w:szCs w:val="16"/>
              </w:rPr>
              <w:t>3</w:t>
            </w:r>
          </w:p>
        </w:tc>
        <w:tc>
          <w:tcPr>
            <w:tcW w:w="1247" w:type="dxa"/>
          </w:tcPr>
          <w:p w14:paraId="2717C5DC" w14:textId="662406B3" w:rsidR="00C543C6" w:rsidRPr="00165932" w:rsidRDefault="00A52625" w:rsidP="00C543C6">
            <w:pPr>
              <w:rPr>
                <w:sz w:val="16"/>
                <w:szCs w:val="16"/>
              </w:rPr>
            </w:pPr>
            <w:r w:rsidRPr="00165932">
              <w:rPr>
                <w:sz w:val="16"/>
                <w:szCs w:val="16"/>
              </w:rPr>
              <w:t>IKC raad</w:t>
            </w:r>
          </w:p>
          <w:p w14:paraId="560E5A5E" w14:textId="77777777" w:rsidR="00C543C6" w:rsidRPr="00165932" w:rsidRDefault="00C543C6" w:rsidP="00C543C6">
            <w:pPr>
              <w:rPr>
                <w:sz w:val="16"/>
                <w:szCs w:val="16"/>
              </w:rPr>
            </w:pPr>
          </w:p>
          <w:p w14:paraId="7FADB2FE" w14:textId="77777777" w:rsidR="00C543C6" w:rsidRPr="00165932" w:rsidRDefault="00C543C6" w:rsidP="00C543C6">
            <w:pPr>
              <w:rPr>
                <w:sz w:val="16"/>
                <w:szCs w:val="16"/>
              </w:rPr>
            </w:pPr>
          </w:p>
        </w:tc>
        <w:tc>
          <w:tcPr>
            <w:tcW w:w="3222" w:type="dxa"/>
          </w:tcPr>
          <w:p w14:paraId="2462429E" w14:textId="77777777" w:rsidR="00A52625" w:rsidRPr="00165932" w:rsidRDefault="00A52625" w:rsidP="00C543C6">
            <w:pPr>
              <w:rPr>
                <w:sz w:val="16"/>
                <w:szCs w:val="16"/>
              </w:rPr>
            </w:pPr>
            <w:r w:rsidRPr="00165932">
              <w:rPr>
                <w:sz w:val="16"/>
                <w:szCs w:val="16"/>
              </w:rPr>
              <w:t>Er is een Olingertil brede</w:t>
            </w:r>
          </w:p>
          <w:p w14:paraId="4442E37D" w14:textId="77777777" w:rsidR="00C543C6" w:rsidRPr="00165932" w:rsidRDefault="00A52625" w:rsidP="00A52625">
            <w:pPr>
              <w:pStyle w:val="Lijstalinea"/>
              <w:numPr>
                <w:ilvl w:val="0"/>
                <w:numId w:val="8"/>
              </w:numPr>
              <w:rPr>
                <w:sz w:val="16"/>
                <w:szCs w:val="16"/>
              </w:rPr>
            </w:pPr>
            <w:r w:rsidRPr="00165932">
              <w:rPr>
                <w:sz w:val="16"/>
                <w:szCs w:val="16"/>
              </w:rPr>
              <w:t>kinderraad</w:t>
            </w:r>
          </w:p>
          <w:p w14:paraId="7A25434F" w14:textId="029436D2" w:rsidR="00A52625" w:rsidRPr="00165932" w:rsidRDefault="00A52625" w:rsidP="00A52625">
            <w:pPr>
              <w:pStyle w:val="Lijstalinea"/>
              <w:numPr>
                <w:ilvl w:val="0"/>
                <w:numId w:val="8"/>
              </w:numPr>
              <w:rPr>
                <w:sz w:val="16"/>
                <w:szCs w:val="16"/>
              </w:rPr>
            </w:pPr>
            <w:r w:rsidRPr="00165932">
              <w:rPr>
                <w:sz w:val="16"/>
                <w:szCs w:val="16"/>
              </w:rPr>
              <w:t>medezeggenschapsraad</w:t>
            </w:r>
          </w:p>
          <w:p w14:paraId="45B8BB3A" w14:textId="551DFAA4" w:rsidR="00A52625" w:rsidRPr="00165932" w:rsidRDefault="00A52625" w:rsidP="00A52625">
            <w:pPr>
              <w:pStyle w:val="Lijstalinea"/>
              <w:numPr>
                <w:ilvl w:val="0"/>
                <w:numId w:val="8"/>
              </w:numPr>
              <w:rPr>
                <w:sz w:val="16"/>
                <w:szCs w:val="16"/>
              </w:rPr>
            </w:pPr>
            <w:r w:rsidRPr="00165932">
              <w:rPr>
                <w:sz w:val="16"/>
                <w:szCs w:val="16"/>
              </w:rPr>
              <w:t>ouderraad</w:t>
            </w:r>
          </w:p>
        </w:tc>
        <w:tc>
          <w:tcPr>
            <w:tcW w:w="2377" w:type="dxa"/>
          </w:tcPr>
          <w:p w14:paraId="525A8DC7" w14:textId="3F1CD1B0" w:rsidR="002B347B" w:rsidRPr="00165932" w:rsidRDefault="002B347B" w:rsidP="00C543C6">
            <w:pPr>
              <w:rPr>
                <w:sz w:val="16"/>
                <w:szCs w:val="16"/>
              </w:rPr>
            </w:pPr>
            <w:r w:rsidRPr="00165932">
              <w:rPr>
                <w:sz w:val="16"/>
                <w:szCs w:val="16"/>
              </w:rPr>
              <w:t>Meer inspraak</w:t>
            </w:r>
          </w:p>
          <w:p w14:paraId="5AF36AC6" w14:textId="50F492E3" w:rsidR="00C543C6" w:rsidRPr="00165932" w:rsidRDefault="00A52625" w:rsidP="00C543C6">
            <w:pPr>
              <w:rPr>
                <w:sz w:val="16"/>
                <w:szCs w:val="16"/>
              </w:rPr>
            </w:pPr>
            <w:r w:rsidRPr="00165932">
              <w:rPr>
                <w:sz w:val="16"/>
                <w:szCs w:val="16"/>
              </w:rPr>
              <w:t>Om eenheid naar buiten uit te stralen en om tot ontwikkeling te komen</w:t>
            </w:r>
          </w:p>
        </w:tc>
        <w:tc>
          <w:tcPr>
            <w:tcW w:w="3244" w:type="dxa"/>
          </w:tcPr>
          <w:p w14:paraId="68537379" w14:textId="77777777" w:rsidR="002B347B" w:rsidRPr="00165932" w:rsidRDefault="002B347B" w:rsidP="00C543C6">
            <w:pPr>
              <w:rPr>
                <w:sz w:val="16"/>
                <w:szCs w:val="16"/>
              </w:rPr>
            </w:pPr>
            <w:r w:rsidRPr="00165932">
              <w:rPr>
                <w:sz w:val="16"/>
                <w:szCs w:val="16"/>
              </w:rPr>
              <w:t>Plan maken voor IKC kinderrraad</w:t>
            </w:r>
          </w:p>
          <w:p w14:paraId="742F133C" w14:textId="77777777" w:rsidR="002B347B" w:rsidRPr="00165932" w:rsidRDefault="002B347B" w:rsidP="00C543C6">
            <w:pPr>
              <w:rPr>
                <w:sz w:val="16"/>
                <w:szCs w:val="16"/>
              </w:rPr>
            </w:pPr>
            <w:r w:rsidRPr="00165932">
              <w:rPr>
                <w:sz w:val="16"/>
                <w:szCs w:val="16"/>
              </w:rPr>
              <w:t>Meenemen in jaarplan</w:t>
            </w:r>
          </w:p>
          <w:p w14:paraId="45548B65" w14:textId="1541B7E1" w:rsidR="002B347B" w:rsidRPr="00165932" w:rsidRDefault="002B347B" w:rsidP="00C543C6">
            <w:pPr>
              <w:rPr>
                <w:sz w:val="16"/>
                <w:szCs w:val="16"/>
              </w:rPr>
            </w:pPr>
            <w:r w:rsidRPr="00165932">
              <w:rPr>
                <w:sz w:val="16"/>
                <w:szCs w:val="16"/>
              </w:rPr>
              <w:t xml:space="preserve">Acties uitwerken </w:t>
            </w:r>
          </w:p>
          <w:p w14:paraId="47540B71" w14:textId="324BA2EC" w:rsidR="00C543C6" w:rsidRPr="00165932" w:rsidRDefault="002B347B" w:rsidP="00C543C6">
            <w:pPr>
              <w:rPr>
                <w:sz w:val="16"/>
                <w:szCs w:val="16"/>
              </w:rPr>
            </w:pPr>
            <w:r w:rsidRPr="00165932">
              <w:rPr>
                <w:sz w:val="16"/>
                <w:szCs w:val="16"/>
              </w:rPr>
              <w:t>Inrichten diverse raden en uitzoeken wat agendapunten voor deze raden zijn</w:t>
            </w:r>
          </w:p>
        </w:tc>
        <w:tc>
          <w:tcPr>
            <w:tcW w:w="1134" w:type="dxa"/>
          </w:tcPr>
          <w:p w14:paraId="7E47BBE6" w14:textId="5101334D" w:rsidR="00C543C6" w:rsidRPr="00165932" w:rsidRDefault="00701334" w:rsidP="00C543C6">
            <w:pPr>
              <w:rPr>
                <w:sz w:val="16"/>
                <w:szCs w:val="16"/>
              </w:rPr>
            </w:pPr>
            <w:r w:rsidRPr="00165932">
              <w:rPr>
                <w:sz w:val="16"/>
                <w:szCs w:val="16"/>
              </w:rPr>
              <w:t>Siemon</w:t>
            </w:r>
          </w:p>
          <w:p w14:paraId="21005C32" w14:textId="77777777" w:rsidR="00C543C6" w:rsidRPr="00165932" w:rsidRDefault="00C543C6" w:rsidP="00C543C6">
            <w:pPr>
              <w:rPr>
                <w:sz w:val="16"/>
                <w:szCs w:val="16"/>
              </w:rPr>
            </w:pPr>
          </w:p>
        </w:tc>
        <w:tc>
          <w:tcPr>
            <w:tcW w:w="1134" w:type="dxa"/>
          </w:tcPr>
          <w:p w14:paraId="25DDA489" w14:textId="77777777" w:rsidR="00C543C6" w:rsidRPr="00165932" w:rsidRDefault="00C543C6" w:rsidP="00C543C6">
            <w:pPr>
              <w:rPr>
                <w:sz w:val="16"/>
                <w:szCs w:val="16"/>
              </w:rPr>
            </w:pPr>
          </w:p>
        </w:tc>
        <w:tc>
          <w:tcPr>
            <w:tcW w:w="992" w:type="dxa"/>
          </w:tcPr>
          <w:p w14:paraId="42FDE25A" w14:textId="77777777" w:rsidR="00C543C6" w:rsidRPr="00165932" w:rsidRDefault="00C543C6" w:rsidP="00C543C6">
            <w:pPr>
              <w:rPr>
                <w:sz w:val="16"/>
                <w:szCs w:val="16"/>
              </w:rPr>
            </w:pPr>
          </w:p>
        </w:tc>
        <w:tc>
          <w:tcPr>
            <w:tcW w:w="922" w:type="dxa"/>
          </w:tcPr>
          <w:p w14:paraId="20E17495" w14:textId="1E6B5B8B" w:rsidR="00C543C6" w:rsidRPr="00165932" w:rsidRDefault="00701334" w:rsidP="00C543C6">
            <w:pPr>
              <w:rPr>
                <w:sz w:val="16"/>
                <w:szCs w:val="16"/>
              </w:rPr>
            </w:pPr>
            <w:r w:rsidRPr="00165932">
              <w:rPr>
                <w:sz w:val="16"/>
                <w:szCs w:val="16"/>
              </w:rPr>
              <w:t>nihil</w:t>
            </w:r>
          </w:p>
        </w:tc>
      </w:tr>
      <w:tr w:rsidR="00C543C6" w:rsidRPr="00C543C6" w14:paraId="751E62BC" w14:textId="77777777" w:rsidTr="00C543C6">
        <w:trPr>
          <w:cantSplit/>
          <w:trHeight w:val="65"/>
        </w:trPr>
        <w:tc>
          <w:tcPr>
            <w:tcW w:w="470" w:type="dxa"/>
          </w:tcPr>
          <w:p w14:paraId="7CFC6388" w14:textId="4D01E3A6" w:rsidR="00C543C6" w:rsidRPr="00C543C6" w:rsidRDefault="00C543C6" w:rsidP="00C543C6">
            <w:pPr>
              <w:jc w:val="center"/>
              <w:rPr>
                <w:bCs/>
                <w:sz w:val="16"/>
                <w:szCs w:val="16"/>
              </w:rPr>
            </w:pPr>
          </w:p>
          <w:p w14:paraId="79836139" w14:textId="77777777" w:rsidR="00C543C6" w:rsidRPr="00C543C6" w:rsidRDefault="00C543C6" w:rsidP="00C543C6">
            <w:pPr>
              <w:jc w:val="center"/>
              <w:rPr>
                <w:bCs/>
                <w:sz w:val="16"/>
                <w:szCs w:val="16"/>
              </w:rPr>
            </w:pPr>
            <w:r w:rsidRPr="00C543C6">
              <w:rPr>
                <w:bCs/>
                <w:sz w:val="16"/>
                <w:szCs w:val="16"/>
              </w:rPr>
              <w:t>4</w:t>
            </w:r>
          </w:p>
        </w:tc>
        <w:tc>
          <w:tcPr>
            <w:tcW w:w="1247" w:type="dxa"/>
          </w:tcPr>
          <w:p w14:paraId="4035BB9F" w14:textId="249D270C" w:rsidR="00C543C6" w:rsidRPr="00C543C6" w:rsidRDefault="003A7015" w:rsidP="00C543C6">
            <w:pPr>
              <w:rPr>
                <w:sz w:val="16"/>
                <w:szCs w:val="16"/>
              </w:rPr>
            </w:pPr>
            <w:r>
              <w:rPr>
                <w:sz w:val="16"/>
                <w:szCs w:val="16"/>
              </w:rPr>
              <w:t>Sociale integratie</w:t>
            </w:r>
          </w:p>
          <w:p w14:paraId="686B9C99" w14:textId="77777777" w:rsidR="00C543C6" w:rsidRPr="00C543C6" w:rsidRDefault="00C543C6" w:rsidP="00C543C6">
            <w:pPr>
              <w:rPr>
                <w:sz w:val="16"/>
                <w:szCs w:val="16"/>
              </w:rPr>
            </w:pPr>
          </w:p>
          <w:p w14:paraId="0363919F" w14:textId="77777777" w:rsidR="00C543C6" w:rsidRPr="00C543C6" w:rsidRDefault="00C543C6" w:rsidP="00C543C6">
            <w:pPr>
              <w:rPr>
                <w:sz w:val="16"/>
                <w:szCs w:val="16"/>
              </w:rPr>
            </w:pPr>
          </w:p>
          <w:p w14:paraId="1DD633CA" w14:textId="77777777" w:rsidR="00C543C6" w:rsidRPr="00C543C6" w:rsidRDefault="00C543C6" w:rsidP="00C543C6">
            <w:pPr>
              <w:rPr>
                <w:sz w:val="16"/>
                <w:szCs w:val="16"/>
              </w:rPr>
            </w:pPr>
          </w:p>
        </w:tc>
        <w:tc>
          <w:tcPr>
            <w:tcW w:w="3222" w:type="dxa"/>
          </w:tcPr>
          <w:p w14:paraId="7785B4A1" w14:textId="010EB054" w:rsidR="00C543C6" w:rsidRDefault="003C6F52" w:rsidP="003A7015">
            <w:pPr>
              <w:rPr>
                <w:sz w:val="16"/>
                <w:szCs w:val="16"/>
              </w:rPr>
            </w:pPr>
            <w:r>
              <w:rPr>
                <w:sz w:val="16"/>
                <w:szCs w:val="16"/>
              </w:rPr>
              <w:t>Ki</w:t>
            </w:r>
            <w:r w:rsidR="003A7015">
              <w:rPr>
                <w:sz w:val="16"/>
                <w:szCs w:val="16"/>
              </w:rPr>
              <w:t xml:space="preserve">nderen kennen de teamleden en weten waar ze met </w:t>
            </w:r>
            <w:r w:rsidR="00765972">
              <w:rPr>
                <w:sz w:val="16"/>
                <w:szCs w:val="16"/>
              </w:rPr>
              <w:t>vragen</w:t>
            </w:r>
            <w:r w:rsidR="003A7015">
              <w:rPr>
                <w:sz w:val="16"/>
                <w:szCs w:val="16"/>
              </w:rPr>
              <w:t xml:space="preserve"> terecht kunnen.</w:t>
            </w:r>
          </w:p>
          <w:p w14:paraId="54E344CE" w14:textId="77777777" w:rsidR="003A7015" w:rsidRDefault="003A7015" w:rsidP="003A7015">
            <w:pPr>
              <w:rPr>
                <w:sz w:val="16"/>
                <w:szCs w:val="16"/>
              </w:rPr>
            </w:pPr>
            <w:r>
              <w:rPr>
                <w:sz w:val="16"/>
                <w:szCs w:val="16"/>
              </w:rPr>
              <w:t>Er is eenduidige regelgeving</w:t>
            </w:r>
          </w:p>
          <w:p w14:paraId="3D8D9A9C" w14:textId="65DE4711" w:rsidR="003A7015" w:rsidRPr="00C543C6" w:rsidRDefault="003A7015" w:rsidP="003A7015">
            <w:pPr>
              <w:rPr>
                <w:sz w:val="16"/>
                <w:szCs w:val="16"/>
              </w:rPr>
            </w:pPr>
            <w:r>
              <w:rPr>
                <w:sz w:val="16"/>
                <w:szCs w:val="16"/>
              </w:rPr>
              <w:t xml:space="preserve">Kinderen van verschillende partners werken met elkaar </w:t>
            </w:r>
          </w:p>
        </w:tc>
        <w:tc>
          <w:tcPr>
            <w:tcW w:w="2377" w:type="dxa"/>
          </w:tcPr>
          <w:p w14:paraId="7C711E6C" w14:textId="1B594300" w:rsidR="00C543C6" w:rsidRPr="00C543C6" w:rsidRDefault="003A7015" w:rsidP="00C543C6">
            <w:pPr>
              <w:rPr>
                <w:sz w:val="16"/>
                <w:szCs w:val="16"/>
              </w:rPr>
            </w:pPr>
            <w:r>
              <w:rPr>
                <w:sz w:val="16"/>
                <w:szCs w:val="16"/>
              </w:rPr>
              <w:t>Er komt verbondenheid</w:t>
            </w:r>
          </w:p>
        </w:tc>
        <w:tc>
          <w:tcPr>
            <w:tcW w:w="3244" w:type="dxa"/>
          </w:tcPr>
          <w:p w14:paraId="1AA90794" w14:textId="3B3A43F7" w:rsidR="003A7015" w:rsidRPr="00C543C6" w:rsidRDefault="003A7015" w:rsidP="00701334">
            <w:pPr>
              <w:rPr>
                <w:sz w:val="16"/>
                <w:szCs w:val="16"/>
              </w:rPr>
            </w:pPr>
            <w:r>
              <w:rPr>
                <w:sz w:val="16"/>
                <w:szCs w:val="16"/>
              </w:rPr>
              <w:t xml:space="preserve">Afspraken maken over </w:t>
            </w:r>
            <w:r w:rsidR="00701334">
              <w:rPr>
                <w:sz w:val="16"/>
                <w:szCs w:val="16"/>
              </w:rPr>
              <w:t xml:space="preserve">gedrag. </w:t>
            </w:r>
            <w:r>
              <w:rPr>
                <w:sz w:val="16"/>
                <w:szCs w:val="16"/>
              </w:rPr>
              <w:t xml:space="preserve">Gezamenlijke </w:t>
            </w:r>
            <w:r w:rsidR="00701334">
              <w:rPr>
                <w:sz w:val="16"/>
                <w:szCs w:val="16"/>
              </w:rPr>
              <w:t xml:space="preserve">Goude Weken </w:t>
            </w:r>
            <w:r>
              <w:rPr>
                <w:sz w:val="16"/>
                <w:szCs w:val="16"/>
              </w:rPr>
              <w:t>en Zilveren Weken</w:t>
            </w:r>
          </w:p>
        </w:tc>
        <w:tc>
          <w:tcPr>
            <w:tcW w:w="1134" w:type="dxa"/>
          </w:tcPr>
          <w:p w14:paraId="6194736F" w14:textId="63D65BA0" w:rsidR="00C543C6" w:rsidRPr="00C543C6" w:rsidRDefault="00701334" w:rsidP="00C543C6">
            <w:pPr>
              <w:rPr>
                <w:sz w:val="16"/>
                <w:szCs w:val="16"/>
              </w:rPr>
            </w:pPr>
            <w:r>
              <w:rPr>
                <w:sz w:val="16"/>
                <w:szCs w:val="16"/>
              </w:rPr>
              <w:t>Andrea</w:t>
            </w:r>
            <w:r w:rsidR="003A7015">
              <w:rPr>
                <w:sz w:val="16"/>
                <w:szCs w:val="16"/>
              </w:rPr>
              <w:t xml:space="preserve"> </w:t>
            </w:r>
          </w:p>
        </w:tc>
        <w:tc>
          <w:tcPr>
            <w:tcW w:w="1134" w:type="dxa"/>
          </w:tcPr>
          <w:p w14:paraId="171D4BC8" w14:textId="77777777" w:rsidR="00C543C6" w:rsidRPr="00C543C6" w:rsidRDefault="00C543C6" w:rsidP="00C543C6">
            <w:pPr>
              <w:rPr>
                <w:sz w:val="16"/>
                <w:szCs w:val="16"/>
              </w:rPr>
            </w:pPr>
          </w:p>
        </w:tc>
        <w:tc>
          <w:tcPr>
            <w:tcW w:w="992" w:type="dxa"/>
          </w:tcPr>
          <w:p w14:paraId="59F1050E" w14:textId="77777777" w:rsidR="00C543C6" w:rsidRPr="00C543C6" w:rsidRDefault="00C543C6" w:rsidP="00C543C6">
            <w:pPr>
              <w:rPr>
                <w:sz w:val="16"/>
                <w:szCs w:val="16"/>
              </w:rPr>
            </w:pPr>
          </w:p>
        </w:tc>
        <w:tc>
          <w:tcPr>
            <w:tcW w:w="922" w:type="dxa"/>
          </w:tcPr>
          <w:p w14:paraId="0E5BDC48" w14:textId="77777777" w:rsidR="00C543C6" w:rsidRPr="00C543C6" w:rsidRDefault="00C543C6" w:rsidP="00C543C6">
            <w:pPr>
              <w:rPr>
                <w:sz w:val="16"/>
                <w:szCs w:val="16"/>
              </w:rPr>
            </w:pPr>
          </w:p>
        </w:tc>
      </w:tr>
      <w:tr w:rsidR="00C543C6" w:rsidRPr="00C543C6" w14:paraId="75F7484C" w14:textId="77777777" w:rsidTr="00C543C6">
        <w:trPr>
          <w:cantSplit/>
          <w:trHeight w:val="279"/>
        </w:trPr>
        <w:tc>
          <w:tcPr>
            <w:tcW w:w="470" w:type="dxa"/>
          </w:tcPr>
          <w:p w14:paraId="29BEC96C" w14:textId="6383FF40" w:rsidR="00C543C6" w:rsidRPr="00C543C6" w:rsidRDefault="00C543C6" w:rsidP="00C543C6">
            <w:pPr>
              <w:jc w:val="center"/>
              <w:rPr>
                <w:bCs/>
                <w:sz w:val="16"/>
                <w:szCs w:val="16"/>
              </w:rPr>
            </w:pPr>
          </w:p>
          <w:p w14:paraId="17420948" w14:textId="77777777" w:rsidR="00C543C6" w:rsidRPr="00C543C6" w:rsidRDefault="00C543C6" w:rsidP="00C543C6">
            <w:pPr>
              <w:jc w:val="center"/>
              <w:rPr>
                <w:bCs/>
                <w:sz w:val="16"/>
                <w:szCs w:val="16"/>
              </w:rPr>
            </w:pPr>
            <w:r w:rsidRPr="00C543C6">
              <w:rPr>
                <w:bCs/>
                <w:sz w:val="16"/>
                <w:szCs w:val="16"/>
              </w:rPr>
              <w:t>5</w:t>
            </w:r>
          </w:p>
        </w:tc>
        <w:tc>
          <w:tcPr>
            <w:tcW w:w="1247" w:type="dxa"/>
          </w:tcPr>
          <w:p w14:paraId="5B6AC8DA" w14:textId="20798242" w:rsidR="00C543C6" w:rsidRPr="00C543C6" w:rsidRDefault="00512C41" w:rsidP="00C543C6">
            <w:pPr>
              <w:rPr>
                <w:sz w:val="16"/>
                <w:szCs w:val="16"/>
              </w:rPr>
            </w:pPr>
            <w:r>
              <w:rPr>
                <w:sz w:val="16"/>
                <w:szCs w:val="16"/>
              </w:rPr>
              <w:t>Aansluiting opvang - onderwijs</w:t>
            </w:r>
          </w:p>
          <w:p w14:paraId="2AA827CA" w14:textId="77777777" w:rsidR="00C543C6" w:rsidRPr="00C543C6" w:rsidRDefault="00C543C6" w:rsidP="00C543C6">
            <w:pPr>
              <w:rPr>
                <w:sz w:val="16"/>
                <w:szCs w:val="16"/>
              </w:rPr>
            </w:pPr>
          </w:p>
          <w:p w14:paraId="100B4CFF" w14:textId="77777777" w:rsidR="00C543C6" w:rsidRPr="00C543C6" w:rsidRDefault="00C543C6" w:rsidP="00C543C6">
            <w:pPr>
              <w:rPr>
                <w:sz w:val="16"/>
                <w:szCs w:val="16"/>
              </w:rPr>
            </w:pPr>
          </w:p>
          <w:p w14:paraId="1C959999" w14:textId="77777777" w:rsidR="00C543C6" w:rsidRPr="00C543C6" w:rsidRDefault="00C543C6" w:rsidP="00C543C6">
            <w:pPr>
              <w:rPr>
                <w:sz w:val="16"/>
                <w:szCs w:val="16"/>
              </w:rPr>
            </w:pPr>
          </w:p>
        </w:tc>
        <w:tc>
          <w:tcPr>
            <w:tcW w:w="3222" w:type="dxa"/>
          </w:tcPr>
          <w:p w14:paraId="32323695" w14:textId="33564570" w:rsidR="00C543C6" w:rsidRPr="00C543C6" w:rsidRDefault="00512C41" w:rsidP="00C543C6">
            <w:pPr>
              <w:rPr>
                <w:sz w:val="16"/>
                <w:szCs w:val="16"/>
              </w:rPr>
            </w:pPr>
            <w:r>
              <w:rPr>
                <w:sz w:val="16"/>
                <w:szCs w:val="16"/>
              </w:rPr>
              <w:t>We opereren niet meer als school en opvang maar als Kindcentrum</w:t>
            </w:r>
          </w:p>
        </w:tc>
        <w:tc>
          <w:tcPr>
            <w:tcW w:w="2377" w:type="dxa"/>
          </w:tcPr>
          <w:p w14:paraId="4B64CE37" w14:textId="6C090C62" w:rsidR="00C543C6" w:rsidRPr="00C543C6" w:rsidRDefault="00512C41" w:rsidP="00C543C6">
            <w:pPr>
              <w:rPr>
                <w:sz w:val="16"/>
                <w:szCs w:val="16"/>
              </w:rPr>
            </w:pPr>
            <w:r>
              <w:rPr>
                <w:sz w:val="16"/>
                <w:szCs w:val="16"/>
              </w:rPr>
              <w:t>Ontmoetingen en afspraken zijn niet goed vastgelegd. Beleid ontstaat alle</w:t>
            </w:r>
            <w:r w:rsidR="00395343">
              <w:rPr>
                <w:sz w:val="16"/>
                <w:szCs w:val="16"/>
              </w:rPr>
              <w:t>e</w:t>
            </w:r>
            <w:r>
              <w:rPr>
                <w:sz w:val="16"/>
                <w:szCs w:val="16"/>
              </w:rPr>
              <w:t>n maar toevallig</w:t>
            </w:r>
          </w:p>
        </w:tc>
        <w:tc>
          <w:tcPr>
            <w:tcW w:w="3244" w:type="dxa"/>
          </w:tcPr>
          <w:p w14:paraId="2CCD065E" w14:textId="77777777" w:rsidR="00C543C6" w:rsidRDefault="00512C41" w:rsidP="00C543C6">
            <w:pPr>
              <w:rPr>
                <w:sz w:val="16"/>
                <w:szCs w:val="16"/>
              </w:rPr>
            </w:pPr>
            <w:r>
              <w:rPr>
                <w:sz w:val="16"/>
                <w:szCs w:val="16"/>
              </w:rPr>
              <w:t>Naar aanleiding van cursus ‘samen scholen’ een plan maken waar we elkaar kunnen versterken</w:t>
            </w:r>
          </w:p>
          <w:p w14:paraId="507A0D34" w14:textId="77777777" w:rsidR="00512C41" w:rsidRDefault="00512C41" w:rsidP="00C543C6">
            <w:pPr>
              <w:rPr>
                <w:sz w:val="16"/>
                <w:szCs w:val="16"/>
              </w:rPr>
            </w:pPr>
          </w:p>
          <w:p w14:paraId="7547F6E2" w14:textId="34E6D0F0" w:rsidR="00512C41" w:rsidRPr="00C543C6" w:rsidRDefault="00512C41" w:rsidP="00C543C6">
            <w:pPr>
              <w:rPr>
                <w:sz w:val="16"/>
                <w:szCs w:val="16"/>
              </w:rPr>
            </w:pPr>
            <w:r>
              <w:rPr>
                <w:sz w:val="16"/>
                <w:szCs w:val="16"/>
              </w:rPr>
              <w:t>Olingertil</w:t>
            </w:r>
            <w:r w:rsidR="00765972">
              <w:rPr>
                <w:sz w:val="16"/>
                <w:szCs w:val="16"/>
              </w:rPr>
              <w:t xml:space="preserve"> </w:t>
            </w:r>
            <w:r>
              <w:rPr>
                <w:sz w:val="16"/>
                <w:szCs w:val="16"/>
              </w:rPr>
              <w:t>avonden om afspraken te maken</w:t>
            </w:r>
            <w:r w:rsidR="00765972">
              <w:rPr>
                <w:sz w:val="16"/>
                <w:szCs w:val="16"/>
              </w:rPr>
              <w:t xml:space="preserve"> </w:t>
            </w:r>
          </w:p>
        </w:tc>
        <w:tc>
          <w:tcPr>
            <w:tcW w:w="1134" w:type="dxa"/>
          </w:tcPr>
          <w:p w14:paraId="64D73350" w14:textId="63DBC40D" w:rsidR="00C543C6" w:rsidRPr="00C543C6" w:rsidRDefault="00512C41" w:rsidP="00C543C6">
            <w:pPr>
              <w:rPr>
                <w:sz w:val="16"/>
                <w:szCs w:val="16"/>
              </w:rPr>
            </w:pPr>
            <w:r>
              <w:rPr>
                <w:sz w:val="16"/>
                <w:szCs w:val="16"/>
              </w:rPr>
              <w:t>Siemon en Valerie</w:t>
            </w:r>
          </w:p>
        </w:tc>
        <w:tc>
          <w:tcPr>
            <w:tcW w:w="1134" w:type="dxa"/>
          </w:tcPr>
          <w:p w14:paraId="2ED85D9A" w14:textId="7F2AECD8" w:rsidR="00C543C6" w:rsidRPr="00C543C6" w:rsidRDefault="00512C41" w:rsidP="00C543C6">
            <w:pPr>
              <w:rPr>
                <w:sz w:val="16"/>
                <w:szCs w:val="16"/>
              </w:rPr>
            </w:pPr>
            <w:r>
              <w:rPr>
                <w:sz w:val="16"/>
                <w:szCs w:val="16"/>
              </w:rPr>
              <w:t xml:space="preserve">Maart 18 </w:t>
            </w:r>
          </w:p>
        </w:tc>
        <w:tc>
          <w:tcPr>
            <w:tcW w:w="992" w:type="dxa"/>
          </w:tcPr>
          <w:p w14:paraId="3D8BB91C" w14:textId="01003A04" w:rsidR="00C543C6" w:rsidRPr="00C543C6" w:rsidRDefault="00512C41" w:rsidP="00C543C6">
            <w:pPr>
              <w:rPr>
                <w:sz w:val="16"/>
                <w:szCs w:val="16"/>
              </w:rPr>
            </w:pPr>
            <w:r>
              <w:rPr>
                <w:sz w:val="16"/>
                <w:szCs w:val="16"/>
              </w:rPr>
              <w:t>MT</w:t>
            </w:r>
          </w:p>
        </w:tc>
        <w:tc>
          <w:tcPr>
            <w:tcW w:w="922" w:type="dxa"/>
          </w:tcPr>
          <w:p w14:paraId="34492AAF" w14:textId="00BE4C33" w:rsidR="00C543C6" w:rsidRPr="00C543C6" w:rsidRDefault="00512C41" w:rsidP="00C543C6">
            <w:pPr>
              <w:rPr>
                <w:sz w:val="16"/>
                <w:szCs w:val="16"/>
              </w:rPr>
            </w:pPr>
            <w:r>
              <w:rPr>
                <w:sz w:val="16"/>
                <w:szCs w:val="16"/>
              </w:rPr>
              <w:t>nihil</w:t>
            </w:r>
          </w:p>
        </w:tc>
      </w:tr>
      <w:tr w:rsidR="00793708" w:rsidRPr="00C543C6" w14:paraId="2F944F50" w14:textId="77777777" w:rsidTr="00C543C6">
        <w:trPr>
          <w:cantSplit/>
          <w:trHeight w:val="279"/>
        </w:trPr>
        <w:tc>
          <w:tcPr>
            <w:tcW w:w="470" w:type="dxa"/>
          </w:tcPr>
          <w:p w14:paraId="4E0D4490" w14:textId="77777777" w:rsidR="00793708" w:rsidRPr="00C543C6" w:rsidRDefault="00793708" w:rsidP="00C543C6">
            <w:pPr>
              <w:jc w:val="center"/>
              <w:rPr>
                <w:bCs/>
                <w:sz w:val="16"/>
                <w:szCs w:val="16"/>
              </w:rPr>
            </w:pPr>
          </w:p>
        </w:tc>
        <w:tc>
          <w:tcPr>
            <w:tcW w:w="1247" w:type="dxa"/>
          </w:tcPr>
          <w:p w14:paraId="6E0C237F" w14:textId="15051E1F" w:rsidR="00793708" w:rsidRPr="008A0A4F" w:rsidRDefault="00793708" w:rsidP="00C543C6">
            <w:pPr>
              <w:rPr>
                <w:b/>
                <w:sz w:val="16"/>
                <w:szCs w:val="16"/>
              </w:rPr>
            </w:pPr>
            <w:r w:rsidRPr="008A0A4F">
              <w:rPr>
                <w:b/>
                <w:sz w:val="16"/>
                <w:szCs w:val="16"/>
              </w:rPr>
              <w:t>J</w:t>
            </w:r>
            <w:r w:rsidR="00262B06">
              <w:rPr>
                <w:b/>
                <w:sz w:val="16"/>
                <w:szCs w:val="16"/>
              </w:rPr>
              <w:t xml:space="preserve">an </w:t>
            </w:r>
            <w:r w:rsidRPr="008A0A4F">
              <w:rPr>
                <w:b/>
                <w:sz w:val="16"/>
                <w:szCs w:val="16"/>
              </w:rPr>
              <w:t>L</w:t>
            </w:r>
            <w:r w:rsidR="00262B06">
              <w:rPr>
                <w:b/>
                <w:sz w:val="16"/>
                <w:szCs w:val="16"/>
              </w:rPr>
              <w:t>igthart</w:t>
            </w:r>
          </w:p>
        </w:tc>
        <w:tc>
          <w:tcPr>
            <w:tcW w:w="3222" w:type="dxa"/>
          </w:tcPr>
          <w:p w14:paraId="62BAC183" w14:textId="77777777" w:rsidR="00793708" w:rsidRDefault="00793708" w:rsidP="00C543C6">
            <w:pPr>
              <w:rPr>
                <w:sz w:val="16"/>
                <w:szCs w:val="16"/>
              </w:rPr>
            </w:pPr>
          </w:p>
        </w:tc>
        <w:tc>
          <w:tcPr>
            <w:tcW w:w="2377" w:type="dxa"/>
          </w:tcPr>
          <w:p w14:paraId="319E9A87" w14:textId="77777777" w:rsidR="00793708" w:rsidRDefault="00793708" w:rsidP="00C543C6">
            <w:pPr>
              <w:rPr>
                <w:sz w:val="16"/>
                <w:szCs w:val="16"/>
              </w:rPr>
            </w:pPr>
          </w:p>
        </w:tc>
        <w:tc>
          <w:tcPr>
            <w:tcW w:w="3244" w:type="dxa"/>
          </w:tcPr>
          <w:p w14:paraId="2C9B0203" w14:textId="77777777" w:rsidR="00793708" w:rsidRDefault="00793708" w:rsidP="00C543C6">
            <w:pPr>
              <w:rPr>
                <w:sz w:val="16"/>
                <w:szCs w:val="16"/>
              </w:rPr>
            </w:pPr>
          </w:p>
        </w:tc>
        <w:tc>
          <w:tcPr>
            <w:tcW w:w="1134" w:type="dxa"/>
          </w:tcPr>
          <w:p w14:paraId="51A9062E" w14:textId="77777777" w:rsidR="00793708" w:rsidRDefault="00793708" w:rsidP="00C543C6">
            <w:pPr>
              <w:rPr>
                <w:sz w:val="16"/>
                <w:szCs w:val="16"/>
              </w:rPr>
            </w:pPr>
          </w:p>
        </w:tc>
        <w:tc>
          <w:tcPr>
            <w:tcW w:w="1134" w:type="dxa"/>
          </w:tcPr>
          <w:p w14:paraId="5C5EEB6D" w14:textId="77777777" w:rsidR="00793708" w:rsidRDefault="00793708" w:rsidP="00C543C6">
            <w:pPr>
              <w:rPr>
                <w:sz w:val="16"/>
                <w:szCs w:val="16"/>
              </w:rPr>
            </w:pPr>
          </w:p>
        </w:tc>
        <w:tc>
          <w:tcPr>
            <w:tcW w:w="992" w:type="dxa"/>
          </w:tcPr>
          <w:p w14:paraId="407A90D6" w14:textId="77777777" w:rsidR="00793708" w:rsidRDefault="00793708" w:rsidP="00C543C6">
            <w:pPr>
              <w:rPr>
                <w:sz w:val="16"/>
                <w:szCs w:val="16"/>
              </w:rPr>
            </w:pPr>
          </w:p>
        </w:tc>
        <w:tc>
          <w:tcPr>
            <w:tcW w:w="922" w:type="dxa"/>
          </w:tcPr>
          <w:p w14:paraId="39132C39" w14:textId="77777777" w:rsidR="00793708" w:rsidRDefault="00793708" w:rsidP="00C543C6">
            <w:pPr>
              <w:rPr>
                <w:sz w:val="16"/>
                <w:szCs w:val="16"/>
              </w:rPr>
            </w:pPr>
          </w:p>
        </w:tc>
      </w:tr>
      <w:tr w:rsidR="00793708" w:rsidRPr="00C543C6" w14:paraId="53757308" w14:textId="77777777" w:rsidTr="00C543C6">
        <w:trPr>
          <w:cantSplit/>
          <w:trHeight w:val="279"/>
        </w:trPr>
        <w:tc>
          <w:tcPr>
            <w:tcW w:w="470" w:type="dxa"/>
          </w:tcPr>
          <w:p w14:paraId="6097A15B" w14:textId="31263A78" w:rsidR="00793708" w:rsidRPr="00C543C6" w:rsidRDefault="009D344C" w:rsidP="00C543C6">
            <w:pPr>
              <w:jc w:val="center"/>
              <w:rPr>
                <w:bCs/>
                <w:sz w:val="16"/>
                <w:szCs w:val="16"/>
              </w:rPr>
            </w:pPr>
            <w:r>
              <w:rPr>
                <w:bCs/>
                <w:sz w:val="16"/>
                <w:szCs w:val="16"/>
              </w:rPr>
              <w:lastRenderedPageBreak/>
              <w:t>6</w:t>
            </w:r>
          </w:p>
        </w:tc>
        <w:tc>
          <w:tcPr>
            <w:tcW w:w="1247" w:type="dxa"/>
          </w:tcPr>
          <w:p w14:paraId="50ACD2C6" w14:textId="77777777" w:rsidR="00793708" w:rsidRDefault="00793708" w:rsidP="00C543C6">
            <w:pPr>
              <w:rPr>
                <w:sz w:val="16"/>
                <w:szCs w:val="16"/>
              </w:rPr>
            </w:pPr>
            <w:r>
              <w:rPr>
                <w:sz w:val="16"/>
                <w:szCs w:val="16"/>
              </w:rPr>
              <w:t>Vanuit sjv</w:t>
            </w:r>
          </w:p>
          <w:p w14:paraId="34160DD4" w14:textId="46CFF926" w:rsidR="00793708" w:rsidRDefault="003C6F52" w:rsidP="00C543C6">
            <w:pPr>
              <w:rPr>
                <w:sz w:val="16"/>
                <w:szCs w:val="16"/>
              </w:rPr>
            </w:pPr>
            <w:r>
              <w:rPr>
                <w:sz w:val="16"/>
                <w:szCs w:val="16"/>
              </w:rPr>
              <w:t>o</w:t>
            </w:r>
            <w:r w:rsidR="00793708">
              <w:rPr>
                <w:sz w:val="16"/>
                <w:szCs w:val="16"/>
              </w:rPr>
              <w:t>pstellen gedragscode</w:t>
            </w:r>
          </w:p>
        </w:tc>
        <w:tc>
          <w:tcPr>
            <w:tcW w:w="3222" w:type="dxa"/>
          </w:tcPr>
          <w:p w14:paraId="73221625" w14:textId="77777777" w:rsidR="00793708" w:rsidRDefault="00793708" w:rsidP="00C543C6">
            <w:pPr>
              <w:rPr>
                <w:sz w:val="16"/>
                <w:szCs w:val="16"/>
              </w:rPr>
            </w:pPr>
            <w:r>
              <w:rPr>
                <w:sz w:val="16"/>
                <w:szCs w:val="16"/>
              </w:rPr>
              <w:t>Traject prima voortzetten</w:t>
            </w:r>
          </w:p>
          <w:p w14:paraId="4D1D5BD3" w14:textId="4D134496" w:rsidR="00793708" w:rsidRDefault="00793708" w:rsidP="00C543C6">
            <w:pPr>
              <w:rPr>
                <w:sz w:val="16"/>
                <w:szCs w:val="16"/>
              </w:rPr>
            </w:pPr>
            <w:r>
              <w:rPr>
                <w:sz w:val="16"/>
                <w:szCs w:val="16"/>
              </w:rPr>
              <w:t>Er is een gedragscode voor leerlingen en team</w:t>
            </w:r>
          </w:p>
        </w:tc>
        <w:tc>
          <w:tcPr>
            <w:tcW w:w="2377" w:type="dxa"/>
          </w:tcPr>
          <w:p w14:paraId="7A58975F" w14:textId="739F3D7A" w:rsidR="00793708" w:rsidRDefault="003C6F52" w:rsidP="00C543C6">
            <w:pPr>
              <w:rPr>
                <w:sz w:val="16"/>
                <w:szCs w:val="16"/>
              </w:rPr>
            </w:pPr>
            <w:r>
              <w:rPr>
                <w:sz w:val="16"/>
                <w:szCs w:val="16"/>
              </w:rPr>
              <w:t xml:space="preserve">We willen graag een doorgaande lijn in de school, zodat we kinderen op gelijke wijze aanspreken op hun gedrag. </w:t>
            </w:r>
          </w:p>
        </w:tc>
        <w:tc>
          <w:tcPr>
            <w:tcW w:w="3244" w:type="dxa"/>
          </w:tcPr>
          <w:p w14:paraId="0E3CAB83" w14:textId="77777777" w:rsidR="003C6F52" w:rsidRDefault="003C6F52" w:rsidP="003C6F52">
            <w:pPr>
              <w:rPr>
                <w:sz w:val="16"/>
                <w:szCs w:val="16"/>
              </w:rPr>
            </w:pPr>
            <w:r>
              <w:rPr>
                <w:sz w:val="16"/>
                <w:szCs w:val="16"/>
              </w:rPr>
              <w:t>Met het team afspraken maken hoe we kinderen aanspreken op hun gedrag. Het opstellen van een gedragscode.</w:t>
            </w:r>
          </w:p>
          <w:p w14:paraId="33B42307" w14:textId="0A4DE5B6" w:rsidR="003C6F52" w:rsidRDefault="003C6F52" w:rsidP="00C543C6">
            <w:pPr>
              <w:rPr>
                <w:sz w:val="16"/>
                <w:szCs w:val="16"/>
              </w:rPr>
            </w:pPr>
          </w:p>
        </w:tc>
        <w:tc>
          <w:tcPr>
            <w:tcW w:w="1134" w:type="dxa"/>
          </w:tcPr>
          <w:p w14:paraId="20B0A5C7" w14:textId="2B8F37F8" w:rsidR="00793708" w:rsidRDefault="003C6F52" w:rsidP="00C543C6">
            <w:pPr>
              <w:rPr>
                <w:sz w:val="16"/>
                <w:szCs w:val="16"/>
              </w:rPr>
            </w:pPr>
            <w:r>
              <w:rPr>
                <w:sz w:val="16"/>
                <w:szCs w:val="16"/>
              </w:rPr>
              <w:t xml:space="preserve">Andrea </w:t>
            </w:r>
          </w:p>
        </w:tc>
        <w:tc>
          <w:tcPr>
            <w:tcW w:w="1134" w:type="dxa"/>
          </w:tcPr>
          <w:p w14:paraId="33D47BCA" w14:textId="3062FA71" w:rsidR="00793708" w:rsidRDefault="003C6F52" w:rsidP="00C543C6">
            <w:pPr>
              <w:rPr>
                <w:sz w:val="16"/>
                <w:szCs w:val="16"/>
              </w:rPr>
            </w:pPr>
            <w:r>
              <w:rPr>
                <w:sz w:val="16"/>
                <w:szCs w:val="16"/>
              </w:rPr>
              <w:t>Januari 2018</w:t>
            </w:r>
          </w:p>
        </w:tc>
        <w:tc>
          <w:tcPr>
            <w:tcW w:w="992" w:type="dxa"/>
          </w:tcPr>
          <w:p w14:paraId="799DCC92" w14:textId="724E943B" w:rsidR="00793708" w:rsidRDefault="003C6F52" w:rsidP="00C543C6">
            <w:pPr>
              <w:rPr>
                <w:sz w:val="16"/>
                <w:szCs w:val="16"/>
              </w:rPr>
            </w:pPr>
            <w:r>
              <w:rPr>
                <w:sz w:val="16"/>
                <w:szCs w:val="16"/>
              </w:rPr>
              <w:t>Andrea</w:t>
            </w:r>
          </w:p>
        </w:tc>
        <w:tc>
          <w:tcPr>
            <w:tcW w:w="922" w:type="dxa"/>
          </w:tcPr>
          <w:p w14:paraId="35BDF53A" w14:textId="602E7BC1" w:rsidR="00793708" w:rsidRDefault="003C6F52" w:rsidP="00C543C6">
            <w:pPr>
              <w:rPr>
                <w:sz w:val="16"/>
                <w:szCs w:val="16"/>
              </w:rPr>
            </w:pPr>
            <w:r>
              <w:rPr>
                <w:sz w:val="16"/>
                <w:szCs w:val="16"/>
              </w:rPr>
              <w:t>-</w:t>
            </w:r>
          </w:p>
        </w:tc>
      </w:tr>
      <w:tr w:rsidR="008A0A4F" w:rsidRPr="00C543C6" w14:paraId="73804965" w14:textId="77777777" w:rsidTr="00C543C6">
        <w:trPr>
          <w:cantSplit/>
          <w:trHeight w:val="279"/>
        </w:trPr>
        <w:tc>
          <w:tcPr>
            <w:tcW w:w="470" w:type="dxa"/>
          </w:tcPr>
          <w:p w14:paraId="562B9772" w14:textId="5FA9A5E3" w:rsidR="008A0A4F" w:rsidRDefault="008A0A4F" w:rsidP="00C543C6">
            <w:pPr>
              <w:jc w:val="center"/>
              <w:rPr>
                <w:bCs/>
                <w:sz w:val="16"/>
                <w:szCs w:val="16"/>
              </w:rPr>
            </w:pPr>
          </w:p>
        </w:tc>
        <w:tc>
          <w:tcPr>
            <w:tcW w:w="1247" w:type="dxa"/>
          </w:tcPr>
          <w:p w14:paraId="615DD74A" w14:textId="16537382" w:rsidR="008A0A4F" w:rsidRPr="008A0A4F" w:rsidRDefault="008A0A4F" w:rsidP="00C543C6">
            <w:pPr>
              <w:rPr>
                <w:b/>
                <w:sz w:val="16"/>
                <w:szCs w:val="16"/>
              </w:rPr>
            </w:pPr>
            <w:r w:rsidRPr="008A0A4F">
              <w:rPr>
                <w:b/>
                <w:sz w:val="16"/>
                <w:szCs w:val="16"/>
              </w:rPr>
              <w:t>K2B</w:t>
            </w:r>
          </w:p>
        </w:tc>
        <w:tc>
          <w:tcPr>
            <w:tcW w:w="3222" w:type="dxa"/>
          </w:tcPr>
          <w:p w14:paraId="68191AC8" w14:textId="77777777" w:rsidR="008A0A4F" w:rsidRDefault="008A0A4F" w:rsidP="00C543C6">
            <w:pPr>
              <w:rPr>
                <w:sz w:val="16"/>
                <w:szCs w:val="16"/>
              </w:rPr>
            </w:pPr>
          </w:p>
        </w:tc>
        <w:tc>
          <w:tcPr>
            <w:tcW w:w="2377" w:type="dxa"/>
          </w:tcPr>
          <w:p w14:paraId="26254FE3" w14:textId="77777777" w:rsidR="008A0A4F" w:rsidRDefault="008A0A4F" w:rsidP="00C543C6">
            <w:pPr>
              <w:rPr>
                <w:sz w:val="16"/>
                <w:szCs w:val="16"/>
              </w:rPr>
            </w:pPr>
          </w:p>
        </w:tc>
        <w:tc>
          <w:tcPr>
            <w:tcW w:w="3244" w:type="dxa"/>
          </w:tcPr>
          <w:p w14:paraId="00767A28" w14:textId="77777777" w:rsidR="008A0A4F" w:rsidRDefault="008A0A4F" w:rsidP="00C543C6">
            <w:pPr>
              <w:rPr>
                <w:sz w:val="16"/>
                <w:szCs w:val="16"/>
              </w:rPr>
            </w:pPr>
          </w:p>
        </w:tc>
        <w:tc>
          <w:tcPr>
            <w:tcW w:w="1134" w:type="dxa"/>
          </w:tcPr>
          <w:p w14:paraId="5C38F6F8" w14:textId="77777777" w:rsidR="008A0A4F" w:rsidRDefault="008A0A4F" w:rsidP="00C543C6">
            <w:pPr>
              <w:rPr>
                <w:sz w:val="16"/>
                <w:szCs w:val="16"/>
              </w:rPr>
            </w:pPr>
          </w:p>
        </w:tc>
        <w:tc>
          <w:tcPr>
            <w:tcW w:w="1134" w:type="dxa"/>
          </w:tcPr>
          <w:p w14:paraId="106768E8" w14:textId="77777777" w:rsidR="008A0A4F" w:rsidRDefault="008A0A4F" w:rsidP="00C543C6">
            <w:pPr>
              <w:rPr>
                <w:sz w:val="16"/>
                <w:szCs w:val="16"/>
              </w:rPr>
            </w:pPr>
          </w:p>
        </w:tc>
        <w:tc>
          <w:tcPr>
            <w:tcW w:w="992" w:type="dxa"/>
          </w:tcPr>
          <w:p w14:paraId="6A303EEE" w14:textId="77777777" w:rsidR="008A0A4F" w:rsidRDefault="008A0A4F" w:rsidP="00C543C6">
            <w:pPr>
              <w:rPr>
                <w:sz w:val="16"/>
                <w:szCs w:val="16"/>
              </w:rPr>
            </w:pPr>
          </w:p>
        </w:tc>
        <w:tc>
          <w:tcPr>
            <w:tcW w:w="922" w:type="dxa"/>
          </w:tcPr>
          <w:p w14:paraId="57EB2892" w14:textId="77777777" w:rsidR="008A0A4F" w:rsidRDefault="008A0A4F" w:rsidP="00C543C6">
            <w:pPr>
              <w:rPr>
                <w:sz w:val="16"/>
                <w:szCs w:val="16"/>
              </w:rPr>
            </w:pPr>
          </w:p>
        </w:tc>
      </w:tr>
      <w:tr w:rsidR="008A0A4F" w:rsidRPr="00C543C6" w14:paraId="2356C80F" w14:textId="77777777" w:rsidTr="00C543C6">
        <w:trPr>
          <w:cantSplit/>
          <w:trHeight w:val="279"/>
        </w:trPr>
        <w:tc>
          <w:tcPr>
            <w:tcW w:w="470" w:type="dxa"/>
          </w:tcPr>
          <w:p w14:paraId="74A7A0C7" w14:textId="6D12C663" w:rsidR="008A0A4F" w:rsidRDefault="009D344C" w:rsidP="00C543C6">
            <w:pPr>
              <w:jc w:val="center"/>
              <w:rPr>
                <w:bCs/>
                <w:sz w:val="16"/>
                <w:szCs w:val="16"/>
              </w:rPr>
            </w:pPr>
            <w:r>
              <w:rPr>
                <w:bCs/>
                <w:sz w:val="16"/>
                <w:szCs w:val="16"/>
              </w:rPr>
              <w:t>7</w:t>
            </w:r>
          </w:p>
        </w:tc>
        <w:tc>
          <w:tcPr>
            <w:tcW w:w="1247" w:type="dxa"/>
          </w:tcPr>
          <w:p w14:paraId="5DCFE35C" w14:textId="150D0BA1" w:rsidR="008A0A4F" w:rsidRDefault="008A0A4F" w:rsidP="00C543C6">
            <w:pPr>
              <w:rPr>
                <w:sz w:val="16"/>
                <w:szCs w:val="16"/>
              </w:rPr>
            </w:pPr>
            <w:r>
              <w:rPr>
                <w:sz w:val="16"/>
                <w:szCs w:val="16"/>
              </w:rPr>
              <w:t>VVE traject</w:t>
            </w:r>
          </w:p>
        </w:tc>
        <w:tc>
          <w:tcPr>
            <w:tcW w:w="3222" w:type="dxa"/>
          </w:tcPr>
          <w:p w14:paraId="22B4E099" w14:textId="77777777" w:rsidR="008A0A4F" w:rsidRDefault="008A0A4F" w:rsidP="002E78DF">
            <w:pPr>
              <w:rPr>
                <w:sz w:val="16"/>
                <w:szCs w:val="16"/>
              </w:rPr>
            </w:pPr>
            <w:r>
              <w:rPr>
                <w:sz w:val="16"/>
                <w:szCs w:val="16"/>
              </w:rPr>
              <w:t>Voldoen aan de eisen die gesteld worden aan tr</w:t>
            </w:r>
            <w:r w:rsidR="002E78DF">
              <w:rPr>
                <w:sz w:val="16"/>
                <w:szCs w:val="16"/>
              </w:rPr>
              <w:t>aj</w:t>
            </w:r>
            <w:r>
              <w:rPr>
                <w:sz w:val="16"/>
                <w:szCs w:val="16"/>
              </w:rPr>
              <w:t>ect</w:t>
            </w:r>
          </w:p>
          <w:p w14:paraId="14F6A45A" w14:textId="77777777" w:rsidR="002E78DF" w:rsidRDefault="002E78DF" w:rsidP="002E78DF">
            <w:pPr>
              <w:rPr>
                <w:sz w:val="16"/>
                <w:szCs w:val="16"/>
              </w:rPr>
            </w:pPr>
            <w:r>
              <w:rPr>
                <w:sz w:val="16"/>
                <w:szCs w:val="16"/>
              </w:rPr>
              <w:t>Inzichten in deelname aan traject</w:t>
            </w:r>
          </w:p>
          <w:p w14:paraId="0B521E03" w14:textId="72A3DF84" w:rsidR="002E78DF" w:rsidRDefault="002E78DF" w:rsidP="002E78DF">
            <w:pPr>
              <w:rPr>
                <w:sz w:val="16"/>
                <w:szCs w:val="16"/>
              </w:rPr>
            </w:pPr>
            <w:r>
              <w:rPr>
                <w:sz w:val="16"/>
                <w:szCs w:val="16"/>
              </w:rPr>
              <w:t>Overdracht naar groep 1</w:t>
            </w:r>
          </w:p>
        </w:tc>
        <w:tc>
          <w:tcPr>
            <w:tcW w:w="2377" w:type="dxa"/>
          </w:tcPr>
          <w:p w14:paraId="13C2CE75" w14:textId="78B7AA56" w:rsidR="002E78DF" w:rsidRPr="00FE4CD1" w:rsidRDefault="002E78DF" w:rsidP="00C543C6">
            <w:pPr>
              <w:rPr>
                <w:sz w:val="16"/>
                <w:szCs w:val="16"/>
              </w:rPr>
            </w:pPr>
            <w:r w:rsidRPr="00FE4CD1">
              <w:rPr>
                <w:sz w:val="16"/>
                <w:szCs w:val="16"/>
              </w:rPr>
              <w:t>Kwaliteitverbetering</w:t>
            </w:r>
          </w:p>
          <w:p w14:paraId="6856078B" w14:textId="28EF12C0" w:rsidR="002E78DF" w:rsidRPr="00FE4CD1" w:rsidRDefault="002E78DF" w:rsidP="00C543C6">
            <w:pPr>
              <w:rPr>
                <w:sz w:val="16"/>
                <w:szCs w:val="16"/>
              </w:rPr>
            </w:pPr>
            <w:r w:rsidRPr="00FE4CD1">
              <w:rPr>
                <w:sz w:val="16"/>
                <w:szCs w:val="16"/>
              </w:rPr>
              <w:t>Betere doorstroming overdracht</w:t>
            </w:r>
          </w:p>
        </w:tc>
        <w:tc>
          <w:tcPr>
            <w:tcW w:w="3244" w:type="dxa"/>
          </w:tcPr>
          <w:p w14:paraId="763762A4" w14:textId="77777777" w:rsidR="008A0A4F" w:rsidRPr="00FE4CD1" w:rsidRDefault="002E78DF" w:rsidP="002E78DF">
            <w:pPr>
              <w:rPr>
                <w:sz w:val="16"/>
                <w:szCs w:val="16"/>
              </w:rPr>
            </w:pPr>
            <w:r w:rsidRPr="00FE4CD1">
              <w:rPr>
                <w:sz w:val="16"/>
                <w:szCs w:val="16"/>
              </w:rPr>
              <w:t>Aanbod en doorstroom in de structuur zetten</w:t>
            </w:r>
          </w:p>
          <w:p w14:paraId="347241A9" w14:textId="77777777" w:rsidR="002E78DF" w:rsidRPr="00FE4CD1" w:rsidRDefault="002E78DF" w:rsidP="002E78DF">
            <w:pPr>
              <w:rPr>
                <w:sz w:val="16"/>
                <w:szCs w:val="16"/>
              </w:rPr>
            </w:pPr>
            <w:r w:rsidRPr="00FE4CD1">
              <w:rPr>
                <w:sz w:val="16"/>
                <w:szCs w:val="16"/>
              </w:rPr>
              <w:t>Afspraken maken en borgen</w:t>
            </w:r>
          </w:p>
          <w:p w14:paraId="476C5103" w14:textId="1E4DAEF6" w:rsidR="00154920" w:rsidRPr="00FE4CD1" w:rsidRDefault="00154920" w:rsidP="002E78DF">
            <w:pPr>
              <w:rPr>
                <w:sz w:val="16"/>
                <w:szCs w:val="16"/>
              </w:rPr>
            </w:pPr>
            <w:r w:rsidRPr="00FE4CD1">
              <w:rPr>
                <w:sz w:val="16"/>
                <w:szCs w:val="16"/>
              </w:rPr>
              <w:t>O.a. met het traject Opstapje samen met ouders en kinderen werken aan de taalvaardigheid</w:t>
            </w:r>
          </w:p>
        </w:tc>
        <w:tc>
          <w:tcPr>
            <w:tcW w:w="1134" w:type="dxa"/>
          </w:tcPr>
          <w:p w14:paraId="216CC10D" w14:textId="09DC7FE3" w:rsidR="008A0A4F" w:rsidRDefault="002E78DF" w:rsidP="00C543C6">
            <w:pPr>
              <w:rPr>
                <w:sz w:val="16"/>
                <w:szCs w:val="16"/>
              </w:rPr>
            </w:pPr>
            <w:r>
              <w:rPr>
                <w:sz w:val="16"/>
                <w:szCs w:val="16"/>
              </w:rPr>
              <w:t>Valerie</w:t>
            </w:r>
          </w:p>
        </w:tc>
        <w:tc>
          <w:tcPr>
            <w:tcW w:w="1134" w:type="dxa"/>
          </w:tcPr>
          <w:p w14:paraId="6436C4D8" w14:textId="67AD0274" w:rsidR="008A0A4F" w:rsidRDefault="002E78DF" w:rsidP="00C543C6">
            <w:pPr>
              <w:rPr>
                <w:sz w:val="16"/>
                <w:szCs w:val="16"/>
              </w:rPr>
            </w:pPr>
            <w:r>
              <w:rPr>
                <w:sz w:val="16"/>
                <w:szCs w:val="16"/>
              </w:rPr>
              <w:t>Eind schooljaar</w:t>
            </w:r>
          </w:p>
        </w:tc>
        <w:tc>
          <w:tcPr>
            <w:tcW w:w="992" w:type="dxa"/>
          </w:tcPr>
          <w:p w14:paraId="242A8A5B" w14:textId="7344002B" w:rsidR="008A0A4F" w:rsidRDefault="002E78DF" w:rsidP="00C543C6">
            <w:pPr>
              <w:rPr>
                <w:sz w:val="16"/>
                <w:szCs w:val="16"/>
              </w:rPr>
            </w:pPr>
            <w:r>
              <w:rPr>
                <w:sz w:val="16"/>
                <w:szCs w:val="16"/>
              </w:rPr>
              <w:t>zorg</w:t>
            </w:r>
          </w:p>
        </w:tc>
        <w:tc>
          <w:tcPr>
            <w:tcW w:w="922" w:type="dxa"/>
          </w:tcPr>
          <w:p w14:paraId="0F0A9084" w14:textId="12C75E45" w:rsidR="008A0A4F" w:rsidRDefault="002E78DF" w:rsidP="00C543C6">
            <w:pPr>
              <w:rPr>
                <w:sz w:val="16"/>
                <w:szCs w:val="16"/>
              </w:rPr>
            </w:pPr>
            <w:r>
              <w:rPr>
                <w:sz w:val="16"/>
                <w:szCs w:val="16"/>
              </w:rPr>
              <w:t>-</w:t>
            </w:r>
          </w:p>
        </w:tc>
      </w:tr>
    </w:tbl>
    <w:p w14:paraId="2A9D8BD0" w14:textId="45D03366" w:rsidR="00C543C6" w:rsidRPr="00C543C6" w:rsidRDefault="00C543C6" w:rsidP="00C543C6">
      <w:pPr>
        <w:rPr>
          <w:sz w:val="16"/>
          <w:szCs w:val="16"/>
        </w:rPr>
      </w:pPr>
    </w:p>
    <w:p w14:paraId="79097C4E" w14:textId="77777777" w:rsidR="00C543C6" w:rsidRPr="00C543C6" w:rsidRDefault="00C543C6" w:rsidP="00C543C6">
      <w:pPr>
        <w:rPr>
          <w:rFonts w:ascii="Times New Roman" w:hAnsi="Times New Roman"/>
          <w:sz w:val="24"/>
        </w:rPr>
      </w:pPr>
    </w:p>
    <w:p w14:paraId="7BF2C30E" w14:textId="77777777" w:rsidR="00C543C6" w:rsidRPr="00C543C6" w:rsidRDefault="00C543C6" w:rsidP="00C543C6">
      <w:pPr>
        <w:jc w:val="center"/>
        <w:rPr>
          <w:bCs/>
          <w:sz w:val="16"/>
          <w:szCs w:val="16"/>
        </w:rPr>
      </w:pPr>
    </w:p>
    <w:p w14:paraId="2B31E0B4" w14:textId="77777777" w:rsidR="00C543C6" w:rsidRPr="00C543C6" w:rsidRDefault="00C543C6" w:rsidP="00C543C6">
      <w:pPr>
        <w:jc w:val="center"/>
        <w:rPr>
          <w:bCs/>
          <w:sz w:val="16"/>
          <w:szCs w:val="16"/>
        </w:rPr>
      </w:pPr>
    </w:p>
    <w:p w14:paraId="33863388" w14:textId="77777777" w:rsidR="00C543C6" w:rsidRPr="00C543C6" w:rsidRDefault="00C543C6" w:rsidP="00C543C6">
      <w:pPr>
        <w:jc w:val="center"/>
        <w:rPr>
          <w:bCs/>
          <w:sz w:val="16"/>
          <w:szCs w:val="16"/>
        </w:rPr>
      </w:pPr>
    </w:p>
    <w:p w14:paraId="3E73AF97" w14:textId="77777777" w:rsidR="00C543C6" w:rsidRPr="00C543C6" w:rsidRDefault="00C543C6" w:rsidP="00C543C6">
      <w:pPr>
        <w:jc w:val="center"/>
        <w:rPr>
          <w:bCs/>
          <w:sz w:val="16"/>
          <w:szCs w:val="16"/>
        </w:rPr>
      </w:pPr>
    </w:p>
    <w:p w14:paraId="7723FCC2" w14:textId="77777777" w:rsidR="00C543C6" w:rsidRPr="00C543C6" w:rsidRDefault="00C543C6" w:rsidP="00C543C6">
      <w:pPr>
        <w:jc w:val="center"/>
        <w:rPr>
          <w:bCs/>
          <w:sz w:val="16"/>
          <w:szCs w:val="16"/>
        </w:rPr>
        <w:sectPr w:rsidR="00C543C6" w:rsidRPr="00C543C6" w:rsidSect="00C543C6">
          <w:footerReference w:type="default" r:id="rId13"/>
          <w:footnotePr>
            <w:numRestart w:val="eachPage"/>
          </w:footnotePr>
          <w:type w:val="continuous"/>
          <w:pgSz w:w="16838" w:h="11906" w:orient="landscape"/>
          <w:pgMar w:top="1134" w:right="1134" w:bottom="1134" w:left="1134" w:header="709" w:footer="709" w:gutter="0"/>
          <w:cols w:space="708"/>
          <w:docGrid w:linePitch="360"/>
        </w:sectPr>
      </w:pPr>
    </w:p>
    <w:p w14:paraId="3AA49490" w14:textId="77777777" w:rsidR="00C543C6" w:rsidRPr="00C543C6" w:rsidRDefault="00C543C6" w:rsidP="00C543C6">
      <w:pPr>
        <w:rPr>
          <w:b/>
          <w:bCs/>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C543C6" w:rsidRPr="00C543C6" w14:paraId="4B87F9A0" w14:textId="77777777" w:rsidTr="00C543C6">
        <w:trPr>
          <w:cantSplit/>
        </w:trPr>
        <w:tc>
          <w:tcPr>
            <w:tcW w:w="14142" w:type="dxa"/>
            <w:shd w:val="clear" w:color="auto" w:fill="DBE5F1"/>
          </w:tcPr>
          <w:p w14:paraId="56E43C57" w14:textId="77777777" w:rsidR="00C543C6" w:rsidRPr="00C543C6" w:rsidRDefault="00C543C6" w:rsidP="00C543C6">
            <w:pPr>
              <w:jc w:val="center"/>
              <w:rPr>
                <w:b/>
                <w:bCs/>
                <w:sz w:val="8"/>
                <w:szCs w:val="8"/>
              </w:rPr>
            </w:pPr>
          </w:p>
          <w:p w14:paraId="0CEBC241" w14:textId="77777777" w:rsidR="00C543C6" w:rsidRPr="00C543C6" w:rsidRDefault="00C543C6" w:rsidP="00C03119">
            <w:pPr>
              <w:jc w:val="center"/>
              <w:rPr>
                <w:b/>
                <w:bCs/>
                <w:sz w:val="8"/>
                <w:szCs w:val="8"/>
              </w:rPr>
            </w:pPr>
            <w:r w:rsidRPr="00C543C6">
              <w:rPr>
                <w:sz w:val="28"/>
                <w:szCs w:val="28"/>
              </w:rPr>
              <w:t xml:space="preserve">Domein 4: </w:t>
            </w:r>
            <w:r w:rsidR="00C03119">
              <w:rPr>
                <w:sz w:val="28"/>
                <w:szCs w:val="28"/>
              </w:rPr>
              <w:t>toekomstgericht</w:t>
            </w:r>
          </w:p>
        </w:tc>
      </w:tr>
    </w:tbl>
    <w:p w14:paraId="3A8049F0" w14:textId="77777777" w:rsidR="00C543C6" w:rsidRPr="00C543C6" w:rsidRDefault="00C543C6" w:rsidP="00C543C6">
      <w:pPr>
        <w:rPr>
          <w:sz w:val="8"/>
          <w:szCs w:val="8"/>
        </w:r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727"/>
        <w:gridCol w:w="2742"/>
        <w:gridCol w:w="2377"/>
        <w:gridCol w:w="3244"/>
        <w:gridCol w:w="1134"/>
        <w:gridCol w:w="1134"/>
        <w:gridCol w:w="992"/>
        <w:gridCol w:w="922"/>
      </w:tblGrid>
      <w:tr w:rsidR="00C543C6" w:rsidRPr="00C543C6" w14:paraId="4A61513C" w14:textId="77777777" w:rsidTr="00D965B9">
        <w:trPr>
          <w:cantSplit/>
          <w:trHeight w:val="552"/>
        </w:trPr>
        <w:tc>
          <w:tcPr>
            <w:tcW w:w="470" w:type="dxa"/>
            <w:shd w:val="clear" w:color="auto" w:fill="DBE5F1"/>
            <w:vAlign w:val="center"/>
          </w:tcPr>
          <w:p w14:paraId="66A15BB8" w14:textId="77777777" w:rsidR="00C543C6" w:rsidRPr="00C543C6" w:rsidRDefault="00C543C6" w:rsidP="00C543C6">
            <w:pPr>
              <w:jc w:val="center"/>
              <w:rPr>
                <w:b/>
                <w:bCs/>
                <w:sz w:val="16"/>
                <w:szCs w:val="16"/>
              </w:rPr>
            </w:pPr>
            <w:r w:rsidRPr="00C543C6">
              <w:rPr>
                <w:bCs/>
                <w:sz w:val="16"/>
                <w:szCs w:val="16"/>
              </w:rPr>
              <w:t>Nr</w:t>
            </w:r>
          </w:p>
        </w:tc>
        <w:tc>
          <w:tcPr>
            <w:tcW w:w="1727" w:type="dxa"/>
            <w:shd w:val="clear" w:color="auto" w:fill="DBE5F1"/>
            <w:vAlign w:val="center"/>
          </w:tcPr>
          <w:p w14:paraId="57489263" w14:textId="77777777" w:rsidR="00C543C6" w:rsidRPr="00C543C6" w:rsidRDefault="00C543C6" w:rsidP="00C543C6">
            <w:pPr>
              <w:jc w:val="center"/>
              <w:rPr>
                <w:sz w:val="16"/>
                <w:szCs w:val="16"/>
              </w:rPr>
            </w:pPr>
            <w:r w:rsidRPr="00C543C6">
              <w:rPr>
                <w:sz w:val="16"/>
                <w:szCs w:val="16"/>
              </w:rPr>
              <w:t>Ontwikkel-punt</w:t>
            </w:r>
          </w:p>
        </w:tc>
        <w:tc>
          <w:tcPr>
            <w:tcW w:w="2742" w:type="dxa"/>
            <w:shd w:val="clear" w:color="auto" w:fill="DBE5F1"/>
            <w:vAlign w:val="center"/>
          </w:tcPr>
          <w:p w14:paraId="1624B310" w14:textId="77777777" w:rsidR="00C543C6" w:rsidRPr="00C543C6" w:rsidRDefault="00C543C6" w:rsidP="00C543C6">
            <w:pPr>
              <w:jc w:val="center"/>
              <w:rPr>
                <w:sz w:val="16"/>
                <w:szCs w:val="16"/>
              </w:rPr>
            </w:pPr>
            <w:r w:rsidRPr="00C543C6">
              <w:rPr>
                <w:sz w:val="16"/>
                <w:szCs w:val="16"/>
              </w:rPr>
              <w:t>Doel/Resultaat</w:t>
            </w:r>
            <w:r w:rsidRPr="00C543C6">
              <w:rPr>
                <w:sz w:val="16"/>
                <w:szCs w:val="16"/>
                <w:vertAlign w:val="superscript"/>
              </w:rPr>
              <w:footnoteReference w:id="25"/>
            </w:r>
          </w:p>
          <w:p w14:paraId="18F63126" w14:textId="77777777" w:rsidR="00C543C6" w:rsidRPr="00C543C6" w:rsidRDefault="00C543C6" w:rsidP="00C543C6">
            <w:pPr>
              <w:jc w:val="center"/>
              <w:rPr>
                <w:sz w:val="16"/>
                <w:szCs w:val="16"/>
              </w:rPr>
            </w:pPr>
            <w:r w:rsidRPr="00C543C6">
              <w:rPr>
                <w:sz w:val="16"/>
                <w:szCs w:val="16"/>
              </w:rPr>
              <w:t xml:space="preserve">Prestatie indicator </w:t>
            </w:r>
          </w:p>
        </w:tc>
        <w:tc>
          <w:tcPr>
            <w:tcW w:w="2377" w:type="dxa"/>
            <w:shd w:val="clear" w:color="auto" w:fill="DBE5F1"/>
          </w:tcPr>
          <w:p w14:paraId="37C84B75" w14:textId="77777777" w:rsidR="00C543C6" w:rsidRPr="00C543C6" w:rsidRDefault="00C543C6" w:rsidP="00C543C6">
            <w:pPr>
              <w:jc w:val="center"/>
              <w:rPr>
                <w:sz w:val="16"/>
                <w:szCs w:val="16"/>
              </w:rPr>
            </w:pPr>
          </w:p>
          <w:p w14:paraId="1A039A61" w14:textId="77777777" w:rsidR="00C543C6" w:rsidRPr="00C543C6" w:rsidRDefault="00C543C6" w:rsidP="00C543C6">
            <w:pPr>
              <w:jc w:val="center"/>
              <w:rPr>
                <w:sz w:val="16"/>
                <w:szCs w:val="16"/>
              </w:rPr>
            </w:pPr>
            <w:r w:rsidRPr="00C543C6">
              <w:rPr>
                <w:sz w:val="16"/>
                <w:szCs w:val="16"/>
              </w:rPr>
              <w:t>Waarom, aanleiding</w:t>
            </w:r>
            <w:r w:rsidRPr="00C543C6">
              <w:rPr>
                <w:sz w:val="18"/>
                <w:szCs w:val="18"/>
                <w:vertAlign w:val="superscript"/>
              </w:rPr>
              <w:footnoteReference w:id="26"/>
            </w:r>
          </w:p>
        </w:tc>
        <w:tc>
          <w:tcPr>
            <w:tcW w:w="3244" w:type="dxa"/>
            <w:shd w:val="clear" w:color="auto" w:fill="DBE5F1"/>
            <w:vAlign w:val="center"/>
          </w:tcPr>
          <w:p w14:paraId="17462AAC" w14:textId="77777777" w:rsidR="00C543C6" w:rsidRPr="00C543C6" w:rsidRDefault="00C543C6" w:rsidP="00C543C6">
            <w:pPr>
              <w:jc w:val="center"/>
              <w:rPr>
                <w:sz w:val="16"/>
                <w:szCs w:val="16"/>
              </w:rPr>
            </w:pPr>
            <w:r w:rsidRPr="00C543C6">
              <w:rPr>
                <w:sz w:val="16"/>
                <w:szCs w:val="16"/>
              </w:rPr>
              <w:t>Stappen/acties</w:t>
            </w:r>
            <w:r w:rsidRPr="00C543C6">
              <w:rPr>
                <w:sz w:val="16"/>
                <w:szCs w:val="16"/>
                <w:vertAlign w:val="superscript"/>
              </w:rPr>
              <w:footnoteReference w:id="27"/>
            </w:r>
          </w:p>
        </w:tc>
        <w:tc>
          <w:tcPr>
            <w:tcW w:w="1134" w:type="dxa"/>
            <w:shd w:val="clear" w:color="auto" w:fill="DBE5F1"/>
            <w:vAlign w:val="center"/>
          </w:tcPr>
          <w:p w14:paraId="79DFBB22" w14:textId="77777777" w:rsidR="00C543C6" w:rsidRPr="00C543C6" w:rsidRDefault="00C543C6" w:rsidP="00C543C6">
            <w:pPr>
              <w:jc w:val="center"/>
              <w:rPr>
                <w:sz w:val="16"/>
                <w:szCs w:val="16"/>
              </w:rPr>
            </w:pPr>
            <w:r w:rsidRPr="00C543C6">
              <w:rPr>
                <w:sz w:val="16"/>
                <w:szCs w:val="16"/>
              </w:rPr>
              <w:t>Coördinatie</w:t>
            </w:r>
            <w:r w:rsidRPr="00C543C6">
              <w:rPr>
                <w:sz w:val="16"/>
                <w:szCs w:val="16"/>
                <w:vertAlign w:val="superscript"/>
              </w:rPr>
              <w:footnoteReference w:id="28"/>
            </w:r>
          </w:p>
        </w:tc>
        <w:tc>
          <w:tcPr>
            <w:tcW w:w="1134" w:type="dxa"/>
            <w:shd w:val="clear" w:color="auto" w:fill="DBE5F1"/>
            <w:vAlign w:val="center"/>
          </w:tcPr>
          <w:p w14:paraId="171AFF77" w14:textId="77777777" w:rsidR="00C543C6" w:rsidRPr="00C543C6" w:rsidRDefault="00C543C6" w:rsidP="00C543C6">
            <w:pPr>
              <w:jc w:val="center"/>
              <w:rPr>
                <w:sz w:val="16"/>
                <w:szCs w:val="16"/>
              </w:rPr>
            </w:pPr>
            <w:r w:rsidRPr="00C543C6">
              <w:rPr>
                <w:sz w:val="16"/>
                <w:szCs w:val="16"/>
              </w:rPr>
              <w:t>Datum</w:t>
            </w:r>
          </w:p>
          <w:p w14:paraId="01C7324E" w14:textId="77777777" w:rsidR="00C543C6" w:rsidRPr="00C543C6" w:rsidRDefault="00C543C6" w:rsidP="00C543C6">
            <w:pPr>
              <w:jc w:val="center"/>
              <w:rPr>
                <w:sz w:val="16"/>
                <w:szCs w:val="16"/>
              </w:rPr>
            </w:pPr>
            <w:r w:rsidRPr="00C543C6">
              <w:rPr>
                <w:sz w:val="16"/>
                <w:szCs w:val="16"/>
              </w:rPr>
              <w:t>gereed</w:t>
            </w:r>
            <w:r w:rsidRPr="00C543C6">
              <w:rPr>
                <w:sz w:val="16"/>
                <w:szCs w:val="16"/>
                <w:vertAlign w:val="superscript"/>
              </w:rPr>
              <w:footnoteReference w:id="29"/>
            </w:r>
          </w:p>
        </w:tc>
        <w:tc>
          <w:tcPr>
            <w:tcW w:w="992" w:type="dxa"/>
            <w:shd w:val="clear" w:color="auto" w:fill="DBE5F1"/>
            <w:vAlign w:val="center"/>
          </w:tcPr>
          <w:p w14:paraId="51E1850B" w14:textId="77777777" w:rsidR="00C543C6" w:rsidRPr="00C543C6" w:rsidRDefault="00C543C6" w:rsidP="00C543C6">
            <w:pPr>
              <w:jc w:val="center"/>
              <w:rPr>
                <w:sz w:val="16"/>
                <w:szCs w:val="16"/>
              </w:rPr>
            </w:pPr>
            <w:r w:rsidRPr="00C543C6">
              <w:rPr>
                <w:sz w:val="16"/>
                <w:szCs w:val="16"/>
              </w:rPr>
              <w:t>Bewaking</w:t>
            </w:r>
          </w:p>
          <w:p w14:paraId="53B9E55E" w14:textId="77777777" w:rsidR="00C543C6" w:rsidRPr="00C543C6" w:rsidRDefault="00C543C6" w:rsidP="00C543C6">
            <w:pPr>
              <w:jc w:val="center"/>
              <w:rPr>
                <w:sz w:val="16"/>
                <w:szCs w:val="16"/>
              </w:rPr>
            </w:pPr>
            <w:r w:rsidRPr="00C543C6">
              <w:rPr>
                <w:sz w:val="16"/>
                <w:szCs w:val="16"/>
              </w:rPr>
              <w:t>Borging</w:t>
            </w:r>
            <w:r w:rsidRPr="00C543C6">
              <w:rPr>
                <w:sz w:val="16"/>
                <w:szCs w:val="16"/>
                <w:vertAlign w:val="superscript"/>
              </w:rPr>
              <w:footnoteReference w:id="30"/>
            </w:r>
          </w:p>
        </w:tc>
        <w:tc>
          <w:tcPr>
            <w:tcW w:w="922" w:type="dxa"/>
            <w:shd w:val="clear" w:color="auto" w:fill="DBE5F1"/>
            <w:vAlign w:val="center"/>
          </w:tcPr>
          <w:p w14:paraId="1DA126FC" w14:textId="77777777" w:rsidR="00C543C6" w:rsidRPr="00C543C6" w:rsidRDefault="00C543C6" w:rsidP="00C543C6">
            <w:pPr>
              <w:jc w:val="center"/>
              <w:rPr>
                <w:sz w:val="16"/>
                <w:szCs w:val="16"/>
              </w:rPr>
            </w:pPr>
            <w:r w:rsidRPr="00C543C6">
              <w:rPr>
                <w:sz w:val="16"/>
                <w:szCs w:val="16"/>
              </w:rPr>
              <w:t>Budget</w:t>
            </w:r>
            <w:r w:rsidRPr="00C543C6">
              <w:rPr>
                <w:sz w:val="16"/>
                <w:szCs w:val="16"/>
                <w:vertAlign w:val="superscript"/>
              </w:rPr>
              <w:footnoteReference w:id="31"/>
            </w:r>
          </w:p>
        </w:tc>
      </w:tr>
      <w:tr w:rsidR="00C963B4" w:rsidRPr="00C543C6" w14:paraId="03A266BB" w14:textId="77777777" w:rsidTr="00D965B9">
        <w:trPr>
          <w:cantSplit/>
          <w:trHeight w:val="548"/>
        </w:trPr>
        <w:tc>
          <w:tcPr>
            <w:tcW w:w="470" w:type="dxa"/>
          </w:tcPr>
          <w:p w14:paraId="0AE68AAE" w14:textId="77777777" w:rsidR="00C963B4" w:rsidRPr="00C543C6" w:rsidRDefault="00C963B4" w:rsidP="00C543C6">
            <w:pPr>
              <w:jc w:val="center"/>
              <w:rPr>
                <w:bCs/>
                <w:sz w:val="16"/>
                <w:szCs w:val="16"/>
              </w:rPr>
            </w:pPr>
          </w:p>
        </w:tc>
        <w:tc>
          <w:tcPr>
            <w:tcW w:w="1727" w:type="dxa"/>
          </w:tcPr>
          <w:p w14:paraId="4962DE0C" w14:textId="4356CF89" w:rsidR="00C963B4" w:rsidRPr="00C963B4" w:rsidRDefault="00C963B4" w:rsidP="00C543C6">
            <w:pPr>
              <w:rPr>
                <w:b/>
                <w:sz w:val="16"/>
                <w:szCs w:val="16"/>
              </w:rPr>
            </w:pPr>
            <w:r w:rsidRPr="00C963B4">
              <w:rPr>
                <w:b/>
                <w:sz w:val="16"/>
                <w:szCs w:val="16"/>
              </w:rPr>
              <w:t>IKC</w:t>
            </w:r>
          </w:p>
        </w:tc>
        <w:tc>
          <w:tcPr>
            <w:tcW w:w="2742" w:type="dxa"/>
          </w:tcPr>
          <w:p w14:paraId="70ED4BF9" w14:textId="77777777" w:rsidR="00C963B4" w:rsidRDefault="00C963B4" w:rsidP="00C543C6">
            <w:pPr>
              <w:rPr>
                <w:sz w:val="16"/>
                <w:szCs w:val="16"/>
              </w:rPr>
            </w:pPr>
          </w:p>
        </w:tc>
        <w:tc>
          <w:tcPr>
            <w:tcW w:w="2377" w:type="dxa"/>
          </w:tcPr>
          <w:p w14:paraId="5A887296" w14:textId="77777777" w:rsidR="00C963B4" w:rsidRDefault="00C963B4" w:rsidP="00C543C6">
            <w:pPr>
              <w:rPr>
                <w:sz w:val="16"/>
                <w:szCs w:val="16"/>
              </w:rPr>
            </w:pPr>
          </w:p>
        </w:tc>
        <w:tc>
          <w:tcPr>
            <w:tcW w:w="3244" w:type="dxa"/>
          </w:tcPr>
          <w:p w14:paraId="3FA0CA52" w14:textId="77777777" w:rsidR="00C963B4" w:rsidRDefault="00C963B4" w:rsidP="00C543C6">
            <w:pPr>
              <w:rPr>
                <w:sz w:val="16"/>
                <w:szCs w:val="16"/>
              </w:rPr>
            </w:pPr>
          </w:p>
        </w:tc>
        <w:tc>
          <w:tcPr>
            <w:tcW w:w="1134" w:type="dxa"/>
          </w:tcPr>
          <w:p w14:paraId="167E7FDD" w14:textId="77777777" w:rsidR="00C963B4" w:rsidRDefault="00C963B4" w:rsidP="00C543C6">
            <w:pPr>
              <w:rPr>
                <w:sz w:val="16"/>
                <w:szCs w:val="16"/>
              </w:rPr>
            </w:pPr>
          </w:p>
        </w:tc>
        <w:tc>
          <w:tcPr>
            <w:tcW w:w="1134" w:type="dxa"/>
          </w:tcPr>
          <w:p w14:paraId="0DFBED1F" w14:textId="77777777" w:rsidR="00C963B4" w:rsidRDefault="00C963B4" w:rsidP="00C543C6">
            <w:pPr>
              <w:rPr>
                <w:sz w:val="16"/>
                <w:szCs w:val="16"/>
              </w:rPr>
            </w:pPr>
          </w:p>
        </w:tc>
        <w:tc>
          <w:tcPr>
            <w:tcW w:w="992" w:type="dxa"/>
          </w:tcPr>
          <w:p w14:paraId="14C47BB5" w14:textId="77777777" w:rsidR="00C963B4" w:rsidRDefault="00C963B4" w:rsidP="00C543C6">
            <w:pPr>
              <w:rPr>
                <w:sz w:val="16"/>
                <w:szCs w:val="16"/>
              </w:rPr>
            </w:pPr>
          </w:p>
        </w:tc>
        <w:tc>
          <w:tcPr>
            <w:tcW w:w="922" w:type="dxa"/>
          </w:tcPr>
          <w:p w14:paraId="50CA8022" w14:textId="77777777" w:rsidR="00C963B4" w:rsidRDefault="00C963B4" w:rsidP="00C543C6">
            <w:pPr>
              <w:rPr>
                <w:sz w:val="16"/>
                <w:szCs w:val="16"/>
              </w:rPr>
            </w:pPr>
          </w:p>
        </w:tc>
      </w:tr>
      <w:tr w:rsidR="00C543C6" w:rsidRPr="00C543C6" w14:paraId="6890BEEE" w14:textId="77777777" w:rsidTr="00D965B9">
        <w:trPr>
          <w:cantSplit/>
          <w:trHeight w:val="548"/>
        </w:trPr>
        <w:tc>
          <w:tcPr>
            <w:tcW w:w="470" w:type="dxa"/>
          </w:tcPr>
          <w:p w14:paraId="127653C6" w14:textId="77777777" w:rsidR="00C543C6" w:rsidRPr="00C543C6" w:rsidRDefault="00C543C6" w:rsidP="00C543C6">
            <w:pPr>
              <w:jc w:val="center"/>
              <w:rPr>
                <w:bCs/>
                <w:sz w:val="16"/>
                <w:szCs w:val="16"/>
              </w:rPr>
            </w:pPr>
          </w:p>
          <w:p w14:paraId="607898C3" w14:textId="77777777" w:rsidR="00C543C6" w:rsidRPr="00C543C6" w:rsidRDefault="00C543C6" w:rsidP="00C543C6">
            <w:pPr>
              <w:jc w:val="center"/>
              <w:rPr>
                <w:bCs/>
                <w:sz w:val="16"/>
                <w:szCs w:val="16"/>
              </w:rPr>
            </w:pPr>
            <w:r w:rsidRPr="00C543C6">
              <w:rPr>
                <w:bCs/>
                <w:sz w:val="16"/>
                <w:szCs w:val="16"/>
              </w:rPr>
              <w:t>1</w:t>
            </w:r>
          </w:p>
        </w:tc>
        <w:tc>
          <w:tcPr>
            <w:tcW w:w="1727" w:type="dxa"/>
          </w:tcPr>
          <w:p w14:paraId="0D8955C6" w14:textId="1B6544B7" w:rsidR="00C543C6" w:rsidRDefault="00512C41" w:rsidP="00C543C6">
            <w:pPr>
              <w:rPr>
                <w:sz w:val="16"/>
                <w:szCs w:val="16"/>
              </w:rPr>
            </w:pPr>
            <w:r>
              <w:rPr>
                <w:sz w:val="16"/>
                <w:szCs w:val="16"/>
              </w:rPr>
              <w:t>Unit vorming</w:t>
            </w:r>
          </w:p>
          <w:p w14:paraId="68AC33BE" w14:textId="77777777" w:rsidR="00C543C6" w:rsidRPr="00C543C6" w:rsidRDefault="00C543C6" w:rsidP="00C543C6">
            <w:pPr>
              <w:rPr>
                <w:sz w:val="16"/>
                <w:szCs w:val="16"/>
              </w:rPr>
            </w:pPr>
          </w:p>
          <w:p w14:paraId="3149DD4F" w14:textId="77777777" w:rsidR="00C543C6" w:rsidRPr="00C543C6" w:rsidRDefault="00C543C6" w:rsidP="00C543C6">
            <w:pPr>
              <w:rPr>
                <w:sz w:val="16"/>
                <w:szCs w:val="16"/>
              </w:rPr>
            </w:pPr>
          </w:p>
          <w:p w14:paraId="79BBFF01" w14:textId="77777777" w:rsidR="00C543C6" w:rsidRPr="00C543C6" w:rsidRDefault="00C543C6" w:rsidP="00C543C6">
            <w:pPr>
              <w:rPr>
                <w:sz w:val="16"/>
                <w:szCs w:val="16"/>
              </w:rPr>
            </w:pPr>
          </w:p>
        </w:tc>
        <w:tc>
          <w:tcPr>
            <w:tcW w:w="2742" w:type="dxa"/>
          </w:tcPr>
          <w:p w14:paraId="0B8245D7" w14:textId="77777777" w:rsidR="00C543C6" w:rsidRDefault="00512C41" w:rsidP="00C543C6">
            <w:pPr>
              <w:rPr>
                <w:sz w:val="16"/>
                <w:szCs w:val="16"/>
              </w:rPr>
            </w:pPr>
            <w:r>
              <w:rPr>
                <w:sz w:val="16"/>
                <w:szCs w:val="16"/>
              </w:rPr>
              <w:t>Er is structuur door de Olingertil</w:t>
            </w:r>
          </w:p>
          <w:p w14:paraId="3C32CB5D" w14:textId="59B76D75" w:rsidR="00512C41" w:rsidRPr="00C543C6" w:rsidRDefault="00512C41" w:rsidP="00C543C6">
            <w:pPr>
              <w:rPr>
                <w:sz w:val="16"/>
                <w:szCs w:val="16"/>
              </w:rPr>
            </w:pPr>
            <w:r>
              <w:rPr>
                <w:sz w:val="16"/>
                <w:szCs w:val="16"/>
              </w:rPr>
              <w:t>Er is zichtbare verbondenheid tussen de opvang en de scholen</w:t>
            </w:r>
          </w:p>
        </w:tc>
        <w:tc>
          <w:tcPr>
            <w:tcW w:w="2377" w:type="dxa"/>
          </w:tcPr>
          <w:p w14:paraId="40448787" w14:textId="77777777" w:rsidR="00C543C6" w:rsidRDefault="00512C41" w:rsidP="00C543C6">
            <w:pPr>
              <w:rPr>
                <w:sz w:val="16"/>
                <w:szCs w:val="16"/>
              </w:rPr>
            </w:pPr>
            <w:r>
              <w:rPr>
                <w:sz w:val="16"/>
                <w:szCs w:val="16"/>
              </w:rPr>
              <w:t>Bevordert gebruikmaking van elkaars expertise</w:t>
            </w:r>
          </w:p>
          <w:p w14:paraId="03B08E53" w14:textId="50381997" w:rsidR="00512C41" w:rsidRPr="00792811" w:rsidRDefault="00553CC4" w:rsidP="00C543C6">
            <w:pPr>
              <w:rPr>
                <w:color w:val="7030A0"/>
                <w:sz w:val="16"/>
                <w:szCs w:val="16"/>
              </w:rPr>
            </w:pPr>
            <w:r>
              <w:rPr>
                <w:sz w:val="16"/>
                <w:szCs w:val="16"/>
              </w:rPr>
              <w:t>Kwaliteitsverbetering in de begeleiding</w:t>
            </w:r>
            <w:r w:rsidR="00792811">
              <w:rPr>
                <w:sz w:val="16"/>
                <w:szCs w:val="16"/>
              </w:rPr>
              <w:t xml:space="preserve"> - </w:t>
            </w:r>
            <w:r w:rsidR="00792811" w:rsidRPr="00701334">
              <w:rPr>
                <w:sz w:val="16"/>
                <w:szCs w:val="16"/>
              </w:rPr>
              <w:t>zorg</w:t>
            </w:r>
          </w:p>
        </w:tc>
        <w:tc>
          <w:tcPr>
            <w:tcW w:w="3244" w:type="dxa"/>
          </w:tcPr>
          <w:p w14:paraId="7B31B8C1" w14:textId="14553694" w:rsidR="00C543C6" w:rsidRDefault="00553CC4" w:rsidP="00C543C6">
            <w:pPr>
              <w:rPr>
                <w:sz w:val="16"/>
                <w:szCs w:val="16"/>
              </w:rPr>
            </w:pPr>
            <w:r>
              <w:rPr>
                <w:sz w:val="16"/>
                <w:szCs w:val="16"/>
              </w:rPr>
              <w:t>Aftasten wat mogelijk is.</w:t>
            </w:r>
          </w:p>
          <w:p w14:paraId="7D153B88" w14:textId="4E51DAAB" w:rsidR="00553CC4" w:rsidRDefault="00553CC4" w:rsidP="00C543C6">
            <w:pPr>
              <w:rPr>
                <w:sz w:val="16"/>
                <w:szCs w:val="16"/>
              </w:rPr>
            </w:pPr>
            <w:r>
              <w:rPr>
                <w:sz w:val="16"/>
                <w:szCs w:val="16"/>
              </w:rPr>
              <w:t>Plan IKC ontwikkeling is basis</w:t>
            </w:r>
          </w:p>
          <w:p w14:paraId="2750A9F8" w14:textId="2252375C" w:rsidR="00553CC4" w:rsidRPr="00C543C6" w:rsidRDefault="00553CC4" w:rsidP="00C543C6">
            <w:pPr>
              <w:rPr>
                <w:sz w:val="16"/>
                <w:szCs w:val="16"/>
              </w:rPr>
            </w:pPr>
            <w:r>
              <w:rPr>
                <w:sz w:val="16"/>
                <w:szCs w:val="16"/>
              </w:rPr>
              <w:t>Starten in de onderbouw</w:t>
            </w:r>
          </w:p>
        </w:tc>
        <w:tc>
          <w:tcPr>
            <w:tcW w:w="1134" w:type="dxa"/>
          </w:tcPr>
          <w:p w14:paraId="5C956230" w14:textId="353EB4BA" w:rsidR="00C543C6" w:rsidRPr="00C543C6" w:rsidRDefault="00553CC4" w:rsidP="00C543C6">
            <w:pPr>
              <w:rPr>
                <w:sz w:val="16"/>
                <w:szCs w:val="16"/>
              </w:rPr>
            </w:pPr>
            <w:r>
              <w:rPr>
                <w:sz w:val="16"/>
                <w:szCs w:val="16"/>
              </w:rPr>
              <w:t>Siemon</w:t>
            </w:r>
          </w:p>
          <w:p w14:paraId="69E4B622" w14:textId="77777777" w:rsidR="00C543C6" w:rsidRPr="00C543C6" w:rsidRDefault="00C543C6" w:rsidP="00C543C6">
            <w:pPr>
              <w:rPr>
                <w:sz w:val="16"/>
                <w:szCs w:val="16"/>
              </w:rPr>
            </w:pPr>
          </w:p>
          <w:p w14:paraId="062C295F" w14:textId="77777777" w:rsidR="00C543C6" w:rsidRPr="00C543C6" w:rsidRDefault="00C543C6" w:rsidP="00C543C6">
            <w:pPr>
              <w:rPr>
                <w:sz w:val="16"/>
                <w:szCs w:val="16"/>
              </w:rPr>
            </w:pPr>
          </w:p>
        </w:tc>
        <w:tc>
          <w:tcPr>
            <w:tcW w:w="1134" w:type="dxa"/>
          </w:tcPr>
          <w:p w14:paraId="673BCE04" w14:textId="41A81EE8" w:rsidR="00C543C6" w:rsidRPr="00C543C6" w:rsidRDefault="00553CC4" w:rsidP="00C543C6">
            <w:pPr>
              <w:rPr>
                <w:sz w:val="16"/>
                <w:szCs w:val="16"/>
              </w:rPr>
            </w:pPr>
            <w:r>
              <w:rPr>
                <w:sz w:val="16"/>
                <w:szCs w:val="16"/>
              </w:rPr>
              <w:t>IB</w:t>
            </w:r>
          </w:p>
          <w:p w14:paraId="7C5B6B9B" w14:textId="77777777" w:rsidR="00C543C6" w:rsidRPr="00C543C6" w:rsidRDefault="00C543C6" w:rsidP="00C543C6">
            <w:pPr>
              <w:rPr>
                <w:sz w:val="16"/>
                <w:szCs w:val="16"/>
              </w:rPr>
            </w:pPr>
          </w:p>
        </w:tc>
        <w:tc>
          <w:tcPr>
            <w:tcW w:w="992" w:type="dxa"/>
          </w:tcPr>
          <w:p w14:paraId="5A3C18AF" w14:textId="69B6943A" w:rsidR="00C543C6" w:rsidRPr="00C543C6" w:rsidRDefault="00553CC4" w:rsidP="00C543C6">
            <w:pPr>
              <w:rPr>
                <w:sz w:val="16"/>
                <w:szCs w:val="16"/>
              </w:rPr>
            </w:pPr>
            <w:r>
              <w:rPr>
                <w:sz w:val="16"/>
                <w:szCs w:val="16"/>
              </w:rPr>
              <w:t>Plan IKC</w:t>
            </w:r>
          </w:p>
        </w:tc>
        <w:tc>
          <w:tcPr>
            <w:tcW w:w="922" w:type="dxa"/>
          </w:tcPr>
          <w:p w14:paraId="4E8BE9AF" w14:textId="1C616F22" w:rsidR="00C543C6" w:rsidRPr="00C543C6" w:rsidRDefault="00553CC4" w:rsidP="00C543C6">
            <w:pPr>
              <w:rPr>
                <w:sz w:val="16"/>
                <w:szCs w:val="16"/>
              </w:rPr>
            </w:pPr>
            <w:r>
              <w:rPr>
                <w:sz w:val="16"/>
                <w:szCs w:val="16"/>
              </w:rPr>
              <w:t>nihil</w:t>
            </w:r>
          </w:p>
        </w:tc>
      </w:tr>
      <w:tr w:rsidR="00C543C6" w:rsidRPr="00C543C6" w14:paraId="4480D050" w14:textId="77777777" w:rsidTr="00D965B9">
        <w:trPr>
          <w:cantSplit/>
          <w:trHeight w:val="123"/>
        </w:trPr>
        <w:tc>
          <w:tcPr>
            <w:tcW w:w="470" w:type="dxa"/>
          </w:tcPr>
          <w:p w14:paraId="13F9A0EE" w14:textId="0A22FEAC" w:rsidR="00C543C6" w:rsidRPr="00C543C6" w:rsidRDefault="00C543C6" w:rsidP="00C543C6">
            <w:pPr>
              <w:jc w:val="center"/>
              <w:rPr>
                <w:bCs/>
                <w:sz w:val="16"/>
                <w:szCs w:val="16"/>
              </w:rPr>
            </w:pPr>
          </w:p>
          <w:p w14:paraId="6A9F9696" w14:textId="77777777" w:rsidR="00C543C6" w:rsidRPr="00C543C6" w:rsidRDefault="00C543C6" w:rsidP="00C543C6">
            <w:pPr>
              <w:jc w:val="center"/>
              <w:rPr>
                <w:bCs/>
                <w:sz w:val="16"/>
                <w:szCs w:val="16"/>
              </w:rPr>
            </w:pPr>
            <w:r w:rsidRPr="00C543C6">
              <w:rPr>
                <w:bCs/>
                <w:sz w:val="16"/>
                <w:szCs w:val="16"/>
              </w:rPr>
              <w:t>2</w:t>
            </w:r>
          </w:p>
        </w:tc>
        <w:tc>
          <w:tcPr>
            <w:tcW w:w="1727" w:type="dxa"/>
          </w:tcPr>
          <w:p w14:paraId="0760E751" w14:textId="019C04C0" w:rsidR="00C543C6" w:rsidRPr="00C543C6" w:rsidRDefault="001B55A0" w:rsidP="00C543C6">
            <w:pPr>
              <w:rPr>
                <w:sz w:val="16"/>
                <w:szCs w:val="16"/>
              </w:rPr>
            </w:pPr>
            <w:r>
              <w:rPr>
                <w:sz w:val="16"/>
                <w:szCs w:val="16"/>
              </w:rPr>
              <w:t>Aardbeving herstel werkzaamheden</w:t>
            </w:r>
          </w:p>
          <w:p w14:paraId="2B96B457" w14:textId="77777777" w:rsidR="00C543C6" w:rsidRPr="00C543C6" w:rsidRDefault="00C543C6" w:rsidP="00C543C6">
            <w:pPr>
              <w:rPr>
                <w:sz w:val="16"/>
                <w:szCs w:val="16"/>
              </w:rPr>
            </w:pPr>
          </w:p>
          <w:p w14:paraId="4F9143FF" w14:textId="77777777" w:rsidR="00C543C6" w:rsidRPr="00C543C6" w:rsidRDefault="00C543C6" w:rsidP="00C543C6">
            <w:pPr>
              <w:rPr>
                <w:sz w:val="16"/>
                <w:szCs w:val="16"/>
              </w:rPr>
            </w:pPr>
          </w:p>
          <w:p w14:paraId="12EA780A" w14:textId="77777777" w:rsidR="00C543C6" w:rsidRPr="00C543C6" w:rsidRDefault="00C543C6" w:rsidP="00C543C6">
            <w:pPr>
              <w:rPr>
                <w:sz w:val="16"/>
                <w:szCs w:val="16"/>
              </w:rPr>
            </w:pPr>
          </w:p>
        </w:tc>
        <w:tc>
          <w:tcPr>
            <w:tcW w:w="2742" w:type="dxa"/>
          </w:tcPr>
          <w:p w14:paraId="480BC869" w14:textId="56A9BEDA" w:rsidR="00C543C6" w:rsidRPr="00C543C6" w:rsidRDefault="001B55A0" w:rsidP="00C543C6">
            <w:pPr>
              <w:rPr>
                <w:sz w:val="16"/>
                <w:szCs w:val="16"/>
              </w:rPr>
            </w:pPr>
            <w:r>
              <w:rPr>
                <w:sz w:val="16"/>
                <w:szCs w:val="16"/>
              </w:rPr>
              <w:t>We willen door deze werkzaamheden ontwikkelsnelheid pakken.</w:t>
            </w:r>
          </w:p>
        </w:tc>
        <w:tc>
          <w:tcPr>
            <w:tcW w:w="2377" w:type="dxa"/>
          </w:tcPr>
          <w:p w14:paraId="56CAEAA1" w14:textId="4824C9B0" w:rsidR="00C543C6" w:rsidRDefault="001B55A0" w:rsidP="00C543C6">
            <w:pPr>
              <w:rPr>
                <w:sz w:val="16"/>
                <w:szCs w:val="16"/>
              </w:rPr>
            </w:pPr>
            <w:r>
              <w:rPr>
                <w:sz w:val="16"/>
                <w:szCs w:val="16"/>
              </w:rPr>
              <w:t>Door een dubbele verhuizing moeten we in staat zijn om betrokken te raken bij elkaars werkveld.</w:t>
            </w:r>
          </w:p>
          <w:p w14:paraId="07144781" w14:textId="15EEB4D8" w:rsidR="001B55A0" w:rsidRPr="00C543C6" w:rsidRDefault="001B55A0" w:rsidP="00C543C6">
            <w:pPr>
              <w:rPr>
                <w:sz w:val="16"/>
                <w:szCs w:val="16"/>
              </w:rPr>
            </w:pPr>
            <w:r>
              <w:rPr>
                <w:sz w:val="16"/>
                <w:szCs w:val="16"/>
              </w:rPr>
              <w:t>Het gebouw moet achteraf ook een verbetering te zien geven</w:t>
            </w:r>
          </w:p>
        </w:tc>
        <w:tc>
          <w:tcPr>
            <w:tcW w:w="3244" w:type="dxa"/>
          </w:tcPr>
          <w:p w14:paraId="3007CDCC" w14:textId="2805CB76" w:rsidR="00C543C6" w:rsidRPr="00C543C6" w:rsidRDefault="001B55A0" w:rsidP="00C543C6">
            <w:pPr>
              <w:rPr>
                <w:sz w:val="16"/>
                <w:szCs w:val="16"/>
              </w:rPr>
            </w:pPr>
            <w:r>
              <w:rPr>
                <w:sz w:val="16"/>
                <w:szCs w:val="16"/>
              </w:rPr>
              <w:t>Overleggen met gemeente en bestuur</w:t>
            </w:r>
          </w:p>
        </w:tc>
        <w:tc>
          <w:tcPr>
            <w:tcW w:w="1134" w:type="dxa"/>
          </w:tcPr>
          <w:p w14:paraId="366ECBD9" w14:textId="015B367A" w:rsidR="00C543C6" w:rsidRPr="00C543C6" w:rsidRDefault="001B55A0" w:rsidP="00C543C6">
            <w:pPr>
              <w:rPr>
                <w:sz w:val="16"/>
                <w:szCs w:val="16"/>
              </w:rPr>
            </w:pPr>
            <w:r>
              <w:rPr>
                <w:sz w:val="16"/>
                <w:szCs w:val="16"/>
              </w:rPr>
              <w:t>Siemon</w:t>
            </w:r>
          </w:p>
          <w:p w14:paraId="538F1B46" w14:textId="77777777" w:rsidR="00C543C6" w:rsidRPr="00C543C6" w:rsidRDefault="00C543C6" w:rsidP="00C543C6">
            <w:pPr>
              <w:rPr>
                <w:sz w:val="16"/>
                <w:szCs w:val="16"/>
              </w:rPr>
            </w:pPr>
          </w:p>
        </w:tc>
        <w:tc>
          <w:tcPr>
            <w:tcW w:w="1134" w:type="dxa"/>
          </w:tcPr>
          <w:p w14:paraId="3416254C" w14:textId="23459A2C" w:rsidR="00C543C6" w:rsidRPr="00C543C6" w:rsidRDefault="001B55A0" w:rsidP="00C543C6">
            <w:pPr>
              <w:rPr>
                <w:sz w:val="16"/>
                <w:szCs w:val="16"/>
              </w:rPr>
            </w:pPr>
            <w:r>
              <w:rPr>
                <w:sz w:val="16"/>
                <w:szCs w:val="16"/>
              </w:rPr>
              <w:t>?</w:t>
            </w:r>
          </w:p>
        </w:tc>
        <w:tc>
          <w:tcPr>
            <w:tcW w:w="992" w:type="dxa"/>
          </w:tcPr>
          <w:p w14:paraId="50A1986B" w14:textId="40385823" w:rsidR="00C543C6" w:rsidRPr="00C543C6" w:rsidRDefault="001B55A0" w:rsidP="00C543C6">
            <w:pPr>
              <w:rPr>
                <w:sz w:val="16"/>
                <w:szCs w:val="16"/>
              </w:rPr>
            </w:pPr>
            <w:r>
              <w:rPr>
                <w:sz w:val="16"/>
                <w:szCs w:val="16"/>
              </w:rPr>
              <w:t>MT en bestuur</w:t>
            </w:r>
          </w:p>
        </w:tc>
        <w:tc>
          <w:tcPr>
            <w:tcW w:w="922" w:type="dxa"/>
          </w:tcPr>
          <w:p w14:paraId="62612978" w14:textId="4C9A0700" w:rsidR="00C543C6" w:rsidRPr="00C543C6" w:rsidRDefault="001B55A0" w:rsidP="00C543C6">
            <w:pPr>
              <w:rPr>
                <w:sz w:val="16"/>
                <w:szCs w:val="16"/>
              </w:rPr>
            </w:pPr>
            <w:r>
              <w:rPr>
                <w:sz w:val="16"/>
                <w:szCs w:val="16"/>
              </w:rPr>
              <w:t>nihil</w:t>
            </w:r>
          </w:p>
        </w:tc>
      </w:tr>
      <w:tr w:rsidR="00C543C6" w:rsidRPr="00C543C6" w14:paraId="145674DC" w14:textId="77777777" w:rsidTr="00D965B9">
        <w:trPr>
          <w:cantSplit/>
          <w:trHeight w:val="406"/>
        </w:trPr>
        <w:tc>
          <w:tcPr>
            <w:tcW w:w="470" w:type="dxa"/>
          </w:tcPr>
          <w:p w14:paraId="1CC4603C" w14:textId="4197FB21" w:rsidR="00C543C6" w:rsidRPr="00C543C6" w:rsidRDefault="00C543C6" w:rsidP="00C543C6">
            <w:pPr>
              <w:jc w:val="center"/>
              <w:rPr>
                <w:bCs/>
                <w:sz w:val="16"/>
                <w:szCs w:val="16"/>
              </w:rPr>
            </w:pPr>
          </w:p>
          <w:p w14:paraId="34ACA91A" w14:textId="77777777" w:rsidR="00C543C6" w:rsidRPr="00C543C6" w:rsidRDefault="00C543C6" w:rsidP="00C543C6">
            <w:pPr>
              <w:jc w:val="center"/>
              <w:rPr>
                <w:bCs/>
                <w:sz w:val="16"/>
                <w:szCs w:val="16"/>
              </w:rPr>
            </w:pPr>
            <w:r w:rsidRPr="00C543C6">
              <w:rPr>
                <w:bCs/>
                <w:sz w:val="16"/>
                <w:szCs w:val="16"/>
              </w:rPr>
              <w:t>3</w:t>
            </w:r>
          </w:p>
        </w:tc>
        <w:tc>
          <w:tcPr>
            <w:tcW w:w="1727" w:type="dxa"/>
          </w:tcPr>
          <w:p w14:paraId="5EE012F9" w14:textId="7BBB7114" w:rsidR="00C543C6" w:rsidRPr="00C543C6" w:rsidRDefault="001B55A0" w:rsidP="00C543C6">
            <w:pPr>
              <w:rPr>
                <w:sz w:val="16"/>
                <w:szCs w:val="16"/>
              </w:rPr>
            </w:pPr>
            <w:r>
              <w:rPr>
                <w:sz w:val="16"/>
                <w:szCs w:val="16"/>
              </w:rPr>
              <w:t>Beleidsplannen op elkaar afstemmen</w:t>
            </w:r>
          </w:p>
          <w:p w14:paraId="5544D411" w14:textId="77777777" w:rsidR="00C543C6" w:rsidRPr="00C543C6" w:rsidRDefault="00C543C6" w:rsidP="00C543C6">
            <w:pPr>
              <w:rPr>
                <w:sz w:val="16"/>
                <w:szCs w:val="16"/>
              </w:rPr>
            </w:pPr>
          </w:p>
          <w:p w14:paraId="4C886272" w14:textId="77777777" w:rsidR="00C543C6" w:rsidRPr="00C543C6" w:rsidRDefault="00C543C6" w:rsidP="00C543C6">
            <w:pPr>
              <w:rPr>
                <w:sz w:val="16"/>
                <w:szCs w:val="16"/>
              </w:rPr>
            </w:pPr>
          </w:p>
          <w:p w14:paraId="27359A30" w14:textId="77777777" w:rsidR="00C543C6" w:rsidRPr="00C543C6" w:rsidRDefault="00C543C6" w:rsidP="00C543C6">
            <w:pPr>
              <w:rPr>
                <w:sz w:val="16"/>
                <w:szCs w:val="16"/>
              </w:rPr>
            </w:pPr>
          </w:p>
        </w:tc>
        <w:tc>
          <w:tcPr>
            <w:tcW w:w="2742" w:type="dxa"/>
          </w:tcPr>
          <w:p w14:paraId="24648BBE" w14:textId="77777777" w:rsidR="00C543C6" w:rsidRDefault="001B55A0" w:rsidP="00C543C6">
            <w:pPr>
              <w:rPr>
                <w:sz w:val="16"/>
                <w:szCs w:val="16"/>
              </w:rPr>
            </w:pPr>
            <w:r>
              <w:rPr>
                <w:sz w:val="16"/>
                <w:szCs w:val="16"/>
              </w:rPr>
              <w:t>Er zijn gezamenlijke plannen op meerdere beleidsterreinen</w:t>
            </w:r>
          </w:p>
          <w:p w14:paraId="4051C80C" w14:textId="6ABE6F4F" w:rsidR="001B55A0" w:rsidRDefault="001B55A0" w:rsidP="00C543C6">
            <w:pPr>
              <w:rPr>
                <w:sz w:val="16"/>
                <w:szCs w:val="16"/>
              </w:rPr>
            </w:pPr>
            <w:r>
              <w:rPr>
                <w:sz w:val="16"/>
                <w:szCs w:val="16"/>
              </w:rPr>
              <w:t>School ontwikkelplan</w:t>
            </w:r>
          </w:p>
          <w:p w14:paraId="34DD4CB8" w14:textId="77777777" w:rsidR="001B55A0" w:rsidRDefault="001B55A0" w:rsidP="00C543C6">
            <w:pPr>
              <w:rPr>
                <w:sz w:val="16"/>
                <w:szCs w:val="16"/>
              </w:rPr>
            </w:pPr>
            <w:r>
              <w:rPr>
                <w:sz w:val="16"/>
                <w:szCs w:val="16"/>
              </w:rPr>
              <w:t>BHV</w:t>
            </w:r>
          </w:p>
          <w:p w14:paraId="0C6259CA" w14:textId="77777777" w:rsidR="001B55A0" w:rsidRDefault="001B55A0" w:rsidP="00C543C6">
            <w:pPr>
              <w:rPr>
                <w:sz w:val="16"/>
                <w:szCs w:val="16"/>
              </w:rPr>
            </w:pPr>
            <w:r>
              <w:rPr>
                <w:sz w:val="16"/>
                <w:szCs w:val="16"/>
              </w:rPr>
              <w:t>ICT</w:t>
            </w:r>
          </w:p>
          <w:p w14:paraId="1686C299" w14:textId="77777777" w:rsidR="001B55A0" w:rsidRDefault="001B55A0" w:rsidP="00C543C6">
            <w:pPr>
              <w:rPr>
                <w:sz w:val="16"/>
                <w:szCs w:val="16"/>
              </w:rPr>
            </w:pPr>
            <w:r>
              <w:rPr>
                <w:sz w:val="16"/>
                <w:szCs w:val="16"/>
              </w:rPr>
              <w:t>Scholing</w:t>
            </w:r>
          </w:p>
          <w:p w14:paraId="4E68F70F" w14:textId="2BDDA0E6" w:rsidR="001B55A0" w:rsidRPr="00C543C6" w:rsidRDefault="001B55A0" w:rsidP="00C543C6">
            <w:pPr>
              <w:rPr>
                <w:sz w:val="16"/>
                <w:szCs w:val="16"/>
              </w:rPr>
            </w:pPr>
            <w:r>
              <w:rPr>
                <w:sz w:val="16"/>
                <w:szCs w:val="16"/>
              </w:rPr>
              <w:t>etc</w:t>
            </w:r>
          </w:p>
        </w:tc>
        <w:tc>
          <w:tcPr>
            <w:tcW w:w="2377" w:type="dxa"/>
          </w:tcPr>
          <w:p w14:paraId="2BDAC933" w14:textId="3337477E" w:rsidR="00C543C6" w:rsidRPr="00C543C6" w:rsidRDefault="001B55A0" w:rsidP="001B55A0">
            <w:pPr>
              <w:rPr>
                <w:sz w:val="16"/>
                <w:szCs w:val="16"/>
              </w:rPr>
            </w:pPr>
            <w:r>
              <w:rPr>
                <w:sz w:val="16"/>
                <w:szCs w:val="16"/>
              </w:rPr>
              <w:t>Door gezamenlijke planning wordt verbondenheid groter, is er sprake van kwaliteitsverbetering en  is er financieel voordeel te behalen</w:t>
            </w:r>
          </w:p>
        </w:tc>
        <w:tc>
          <w:tcPr>
            <w:tcW w:w="3244" w:type="dxa"/>
          </w:tcPr>
          <w:p w14:paraId="03657FB3" w14:textId="2A909834" w:rsidR="00C543C6" w:rsidRPr="00C543C6" w:rsidRDefault="001B55A0" w:rsidP="00C543C6">
            <w:pPr>
              <w:rPr>
                <w:sz w:val="16"/>
                <w:szCs w:val="16"/>
              </w:rPr>
            </w:pPr>
            <w:r>
              <w:rPr>
                <w:sz w:val="16"/>
                <w:szCs w:val="16"/>
              </w:rPr>
              <w:t>Inventarisatie van plannen en afstemmen van wat gezamenlijk kan</w:t>
            </w:r>
          </w:p>
        </w:tc>
        <w:tc>
          <w:tcPr>
            <w:tcW w:w="1134" w:type="dxa"/>
          </w:tcPr>
          <w:p w14:paraId="67E0A528" w14:textId="082BD10B" w:rsidR="00C543C6" w:rsidRPr="00C543C6" w:rsidRDefault="001B55A0" w:rsidP="00C543C6">
            <w:pPr>
              <w:rPr>
                <w:sz w:val="16"/>
                <w:szCs w:val="16"/>
              </w:rPr>
            </w:pPr>
            <w:r>
              <w:rPr>
                <w:sz w:val="16"/>
                <w:szCs w:val="16"/>
              </w:rPr>
              <w:t>Siemon</w:t>
            </w:r>
          </w:p>
          <w:p w14:paraId="302CD30A" w14:textId="77777777" w:rsidR="00C543C6" w:rsidRPr="00C543C6" w:rsidRDefault="00C543C6" w:rsidP="00C543C6">
            <w:pPr>
              <w:rPr>
                <w:sz w:val="16"/>
                <w:szCs w:val="16"/>
              </w:rPr>
            </w:pPr>
          </w:p>
        </w:tc>
        <w:tc>
          <w:tcPr>
            <w:tcW w:w="1134" w:type="dxa"/>
          </w:tcPr>
          <w:p w14:paraId="42A8E280" w14:textId="13FF57C9" w:rsidR="00C543C6" w:rsidRPr="00C543C6" w:rsidRDefault="001B55A0" w:rsidP="00C543C6">
            <w:pPr>
              <w:rPr>
                <w:sz w:val="16"/>
                <w:szCs w:val="16"/>
              </w:rPr>
            </w:pPr>
            <w:r>
              <w:rPr>
                <w:sz w:val="16"/>
                <w:szCs w:val="16"/>
              </w:rPr>
              <w:t>doorlopend</w:t>
            </w:r>
          </w:p>
        </w:tc>
        <w:tc>
          <w:tcPr>
            <w:tcW w:w="992" w:type="dxa"/>
          </w:tcPr>
          <w:p w14:paraId="45D763C1" w14:textId="77777777" w:rsidR="00C543C6" w:rsidRDefault="001B55A0" w:rsidP="00C543C6">
            <w:pPr>
              <w:rPr>
                <w:sz w:val="16"/>
                <w:szCs w:val="16"/>
              </w:rPr>
            </w:pPr>
            <w:r>
              <w:rPr>
                <w:sz w:val="16"/>
                <w:szCs w:val="16"/>
              </w:rPr>
              <w:t>MT</w:t>
            </w:r>
          </w:p>
          <w:p w14:paraId="6406275B" w14:textId="64CF82CD" w:rsidR="001B55A0" w:rsidRPr="00C543C6" w:rsidRDefault="001B55A0" w:rsidP="00C543C6">
            <w:pPr>
              <w:rPr>
                <w:sz w:val="16"/>
                <w:szCs w:val="16"/>
              </w:rPr>
            </w:pPr>
            <w:r>
              <w:rPr>
                <w:sz w:val="16"/>
                <w:szCs w:val="16"/>
              </w:rPr>
              <w:t>IKC Boek</w:t>
            </w:r>
          </w:p>
        </w:tc>
        <w:tc>
          <w:tcPr>
            <w:tcW w:w="922" w:type="dxa"/>
          </w:tcPr>
          <w:p w14:paraId="07D9DCCD" w14:textId="2091A5C6" w:rsidR="00C543C6" w:rsidRDefault="001B55A0" w:rsidP="00C543C6">
            <w:pPr>
              <w:rPr>
                <w:sz w:val="16"/>
                <w:szCs w:val="16"/>
              </w:rPr>
            </w:pPr>
            <w:r>
              <w:rPr>
                <w:sz w:val="16"/>
                <w:szCs w:val="16"/>
              </w:rPr>
              <w:t>Nihil</w:t>
            </w:r>
          </w:p>
          <w:p w14:paraId="5B20CC9C" w14:textId="6760BA38" w:rsidR="001B55A0" w:rsidRPr="00C543C6" w:rsidRDefault="001B55A0" w:rsidP="00C543C6">
            <w:pPr>
              <w:rPr>
                <w:sz w:val="16"/>
                <w:szCs w:val="16"/>
              </w:rPr>
            </w:pPr>
            <w:r>
              <w:rPr>
                <w:sz w:val="16"/>
                <w:szCs w:val="16"/>
              </w:rPr>
              <w:t>Eventueel scholing</w:t>
            </w:r>
          </w:p>
        </w:tc>
      </w:tr>
      <w:tr w:rsidR="00C543C6" w:rsidRPr="00C543C6" w14:paraId="1D8D18B7" w14:textId="77777777" w:rsidTr="00D965B9">
        <w:trPr>
          <w:cantSplit/>
          <w:trHeight w:val="65"/>
        </w:trPr>
        <w:tc>
          <w:tcPr>
            <w:tcW w:w="470" w:type="dxa"/>
          </w:tcPr>
          <w:p w14:paraId="53CDDCE2" w14:textId="4BF84E48" w:rsidR="00C543C6" w:rsidRPr="00C543C6" w:rsidRDefault="00C543C6" w:rsidP="00C543C6">
            <w:pPr>
              <w:jc w:val="center"/>
              <w:rPr>
                <w:bCs/>
                <w:sz w:val="16"/>
                <w:szCs w:val="16"/>
              </w:rPr>
            </w:pPr>
          </w:p>
          <w:p w14:paraId="1B9FB673" w14:textId="77777777" w:rsidR="00C543C6" w:rsidRPr="00C543C6" w:rsidRDefault="00C543C6" w:rsidP="00C543C6">
            <w:pPr>
              <w:jc w:val="center"/>
              <w:rPr>
                <w:bCs/>
                <w:sz w:val="16"/>
                <w:szCs w:val="16"/>
              </w:rPr>
            </w:pPr>
            <w:r w:rsidRPr="00C543C6">
              <w:rPr>
                <w:bCs/>
                <w:sz w:val="16"/>
                <w:szCs w:val="16"/>
              </w:rPr>
              <w:t>4</w:t>
            </w:r>
          </w:p>
        </w:tc>
        <w:tc>
          <w:tcPr>
            <w:tcW w:w="1727" w:type="dxa"/>
          </w:tcPr>
          <w:p w14:paraId="59272647" w14:textId="04D4D535" w:rsidR="00C543C6" w:rsidRPr="00C543C6" w:rsidRDefault="001B55A0" w:rsidP="00C543C6">
            <w:pPr>
              <w:rPr>
                <w:sz w:val="16"/>
                <w:szCs w:val="16"/>
              </w:rPr>
            </w:pPr>
            <w:r>
              <w:rPr>
                <w:sz w:val="16"/>
                <w:szCs w:val="16"/>
              </w:rPr>
              <w:t>Arrangementen uitbouwen</w:t>
            </w:r>
          </w:p>
          <w:p w14:paraId="4DF45D17" w14:textId="77777777" w:rsidR="00C543C6" w:rsidRPr="00C543C6" w:rsidRDefault="00C543C6" w:rsidP="00C543C6">
            <w:pPr>
              <w:rPr>
                <w:sz w:val="16"/>
                <w:szCs w:val="16"/>
              </w:rPr>
            </w:pPr>
          </w:p>
          <w:p w14:paraId="32A41964" w14:textId="77777777" w:rsidR="00C543C6" w:rsidRPr="00C543C6" w:rsidRDefault="00C543C6" w:rsidP="00C543C6">
            <w:pPr>
              <w:rPr>
                <w:sz w:val="16"/>
                <w:szCs w:val="16"/>
              </w:rPr>
            </w:pPr>
          </w:p>
          <w:p w14:paraId="5C6EE998" w14:textId="77777777" w:rsidR="00C543C6" w:rsidRPr="00C543C6" w:rsidRDefault="00C543C6" w:rsidP="00C543C6">
            <w:pPr>
              <w:rPr>
                <w:sz w:val="16"/>
                <w:szCs w:val="16"/>
              </w:rPr>
            </w:pPr>
          </w:p>
        </w:tc>
        <w:tc>
          <w:tcPr>
            <w:tcW w:w="2742" w:type="dxa"/>
          </w:tcPr>
          <w:p w14:paraId="26044503" w14:textId="734D8BCA" w:rsidR="00C543C6" w:rsidRPr="00C543C6" w:rsidRDefault="001B55A0" w:rsidP="00C543C6">
            <w:pPr>
              <w:rPr>
                <w:sz w:val="16"/>
                <w:szCs w:val="16"/>
              </w:rPr>
            </w:pPr>
            <w:r>
              <w:rPr>
                <w:sz w:val="16"/>
                <w:szCs w:val="16"/>
              </w:rPr>
              <w:t>Er is duidelijke structuur en overzicht in ons aanbod</w:t>
            </w:r>
          </w:p>
        </w:tc>
        <w:tc>
          <w:tcPr>
            <w:tcW w:w="2377" w:type="dxa"/>
          </w:tcPr>
          <w:p w14:paraId="00F8B741" w14:textId="77777777" w:rsidR="00C543C6" w:rsidRDefault="001B55A0" w:rsidP="00C543C6">
            <w:pPr>
              <w:rPr>
                <w:sz w:val="16"/>
                <w:szCs w:val="16"/>
              </w:rPr>
            </w:pPr>
            <w:r>
              <w:rPr>
                <w:sz w:val="16"/>
                <w:szCs w:val="16"/>
              </w:rPr>
              <w:t xml:space="preserve">Nu weten we soms van elkaar niet wat we doen. </w:t>
            </w:r>
          </w:p>
          <w:p w14:paraId="0CD840EF" w14:textId="3F97B72B" w:rsidR="001B55A0" w:rsidRPr="00C543C6" w:rsidRDefault="001B55A0" w:rsidP="00C543C6">
            <w:pPr>
              <w:rPr>
                <w:sz w:val="16"/>
                <w:szCs w:val="16"/>
              </w:rPr>
            </w:pPr>
            <w:r>
              <w:rPr>
                <w:sz w:val="16"/>
                <w:szCs w:val="16"/>
              </w:rPr>
              <w:t xml:space="preserve">Samenwerken geeft zichtbare kwaliteit en </w:t>
            </w:r>
            <w:r w:rsidR="00765972">
              <w:rPr>
                <w:sz w:val="16"/>
                <w:szCs w:val="16"/>
              </w:rPr>
              <w:t>heeft een wervende kracht</w:t>
            </w:r>
          </w:p>
        </w:tc>
        <w:tc>
          <w:tcPr>
            <w:tcW w:w="3244" w:type="dxa"/>
          </w:tcPr>
          <w:p w14:paraId="5F3FD72E" w14:textId="37BA0E3A" w:rsidR="00C543C6" w:rsidRPr="00C543C6" w:rsidRDefault="00765972" w:rsidP="00C543C6">
            <w:pPr>
              <w:rPr>
                <w:sz w:val="16"/>
                <w:szCs w:val="16"/>
              </w:rPr>
            </w:pPr>
            <w:r>
              <w:rPr>
                <w:sz w:val="16"/>
                <w:szCs w:val="16"/>
              </w:rPr>
              <w:t>Arrangementen zoals omschreven in IKC plan laten starten</w:t>
            </w:r>
          </w:p>
        </w:tc>
        <w:tc>
          <w:tcPr>
            <w:tcW w:w="1134" w:type="dxa"/>
          </w:tcPr>
          <w:p w14:paraId="2F2EEF0E" w14:textId="4451D302" w:rsidR="00C543C6" w:rsidRPr="00C543C6" w:rsidRDefault="00765972" w:rsidP="00C543C6">
            <w:pPr>
              <w:rPr>
                <w:sz w:val="16"/>
                <w:szCs w:val="16"/>
              </w:rPr>
            </w:pPr>
            <w:r>
              <w:rPr>
                <w:sz w:val="16"/>
                <w:szCs w:val="16"/>
              </w:rPr>
              <w:t>Siemon</w:t>
            </w:r>
          </w:p>
        </w:tc>
        <w:tc>
          <w:tcPr>
            <w:tcW w:w="1134" w:type="dxa"/>
          </w:tcPr>
          <w:p w14:paraId="3695C2C7" w14:textId="16DC90FB" w:rsidR="00C543C6" w:rsidRPr="00C543C6" w:rsidRDefault="00765972" w:rsidP="00C543C6">
            <w:pPr>
              <w:rPr>
                <w:sz w:val="16"/>
                <w:szCs w:val="16"/>
              </w:rPr>
            </w:pPr>
            <w:r>
              <w:rPr>
                <w:sz w:val="16"/>
                <w:szCs w:val="16"/>
              </w:rPr>
              <w:t>Doorlopend</w:t>
            </w:r>
          </w:p>
        </w:tc>
        <w:tc>
          <w:tcPr>
            <w:tcW w:w="992" w:type="dxa"/>
          </w:tcPr>
          <w:p w14:paraId="2A5E2C34" w14:textId="26B2A4A2" w:rsidR="00C543C6" w:rsidRPr="00C543C6" w:rsidRDefault="00765972" w:rsidP="00C543C6">
            <w:pPr>
              <w:rPr>
                <w:sz w:val="16"/>
                <w:szCs w:val="16"/>
              </w:rPr>
            </w:pPr>
            <w:r>
              <w:rPr>
                <w:sz w:val="16"/>
                <w:szCs w:val="16"/>
              </w:rPr>
              <w:t>IKC plan</w:t>
            </w:r>
          </w:p>
        </w:tc>
        <w:tc>
          <w:tcPr>
            <w:tcW w:w="922" w:type="dxa"/>
          </w:tcPr>
          <w:p w14:paraId="79D28D8B" w14:textId="2E629E37" w:rsidR="00C543C6" w:rsidRPr="00C543C6" w:rsidRDefault="00765972" w:rsidP="00C543C6">
            <w:pPr>
              <w:rPr>
                <w:sz w:val="16"/>
                <w:szCs w:val="16"/>
              </w:rPr>
            </w:pPr>
            <w:r>
              <w:rPr>
                <w:sz w:val="16"/>
                <w:szCs w:val="16"/>
              </w:rPr>
              <w:t>nihil</w:t>
            </w:r>
          </w:p>
        </w:tc>
      </w:tr>
      <w:tr w:rsidR="00262B06" w:rsidRPr="00C543C6" w14:paraId="116D76B8" w14:textId="77777777" w:rsidTr="00D965B9">
        <w:trPr>
          <w:cantSplit/>
          <w:trHeight w:val="65"/>
        </w:trPr>
        <w:tc>
          <w:tcPr>
            <w:tcW w:w="470" w:type="dxa"/>
          </w:tcPr>
          <w:p w14:paraId="5441E6B2" w14:textId="77777777" w:rsidR="00262B06" w:rsidRPr="00C543C6" w:rsidRDefault="00262B06" w:rsidP="00C543C6">
            <w:pPr>
              <w:jc w:val="center"/>
              <w:rPr>
                <w:bCs/>
                <w:sz w:val="16"/>
                <w:szCs w:val="16"/>
              </w:rPr>
            </w:pPr>
          </w:p>
        </w:tc>
        <w:tc>
          <w:tcPr>
            <w:tcW w:w="1727" w:type="dxa"/>
          </w:tcPr>
          <w:p w14:paraId="7F3C12B4" w14:textId="561F9978" w:rsidR="00262B06" w:rsidRPr="00262B06" w:rsidRDefault="00262B06" w:rsidP="00C543C6">
            <w:pPr>
              <w:rPr>
                <w:b/>
                <w:sz w:val="16"/>
                <w:szCs w:val="16"/>
              </w:rPr>
            </w:pPr>
            <w:r>
              <w:rPr>
                <w:b/>
                <w:sz w:val="16"/>
                <w:szCs w:val="16"/>
              </w:rPr>
              <w:t>Jan L</w:t>
            </w:r>
            <w:r w:rsidRPr="00262B06">
              <w:rPr>
                <w:b/>
                <w:sz w:val="16"/>
                <w:szCs w:val="16"/>
              </w:rPr>
              <w:t>igthart</w:t>
            </w:r>
          </w:p>
        </w:tc>
        <w:tc>
          <w:tcPr>
            <w:tcW w:w="2742" w:type="dxa"/>
          </w:tcPr>
          <w:p w14:paraId="3EA66DA4" w14:textId="77777777" w:rsidR="00262B06" w:rsidRDefault="00262B06" w:rsidP="00C543C6">
            <w:pPr>
              <w:rPr>
                <w:sz w:val="16"/>
                <w:szCs w:val="16"/>
              </w:rPr>
            </w:pPr>
          </w:p>
        </w:tc>
        <w:tc>
          <w:tcPr>
            <w:tcW w:w="2377" w:type="dxa"/>
          </w:tcPr>
          <w:p w14:paraId="11C8F5F0" w14:textId="77777777" w:rsidR="00262B06" w:rsidRDefault="00262B06" w:rsidP="00C543C6">
            <w:pPr>
              <w:rPr>
                <w:sz w:val="16"/>
                <w:szCs w:val="16"/>
              </w:rPr>
            </w:pPr>
          </w:p>
        </w:tc>
        <w:tc>
          <w:tcPr>
            <w:tcW w:w="3244" w:type="dxa"/>
          </w:tcPr>
          <w:p w14:paraId="658FA4FE" w14:textId="77777777" w:rsidR="00262B06" w:rsidRDefault="00262B06" w:rsidP="00C543C6">
            <w:pPr>
              <w:rPr>
                <w:sz w:val="16"/>
                <w:szCs w:val="16"/>
              </w:rPr>
            </w:pPr>
          </w:p>
        </w:tc>
        <w:tc>
          <w:tcPr>
            <w:tcW w:w="1134" w:type="dxa"/>
          </w:tcPr>
          <w:p w14:paraId="52B995F0" w14:textId="77777777" w:rsidR="00262B06" w:rsidRDefault="00262B06" w:rsidP="00C543C6">
            <w:pPr>
              <w:rPr>
                <w:sz w:val="16"/>
                <w:szCs w:val="16"/>
              </w:rPr>
            </w:pPr>
          </w:p>
        </w:tc>
        <w:tc>
          <w:tcPr>
            <w:tcW w:w="1134" w:type="dxa"/>
          </w:tcPr>
          <w:p w14:paraId="34BA0715" w14:textId="77777777" w:rsidR="00262B06" w:rsidRDefault="00262B06" w:rsidP="00C543C6">
            <w:pPr>
              <w:rPr>
                <w:sz w:val="16"/>
                <w:szCs w:val="16"/>
              </w:rPr>
            </w:pPr>
          </w:p>
        </w:tc>
        <w:tc>
          <w:tcPr>
            <w:tcW w:w="992" w:type="dxa"/>
          </w:tcPr>
          <w:p w14:paraId="5FAE83DF" w14:textId="77777777" w:rsidR="00262B06" w:rsidRDefault="00262B06" w:rsidP="00C543C6">
            <w:pPr>
              <w:rPr>
                <w:sz w:val="16"/>
                <w:szCs w:val="16"/>
              </w:rPr>
            </w:pPr>
          </w:p>
        </w:tc>
        <w:tc>
          <w:tcPr>
            <w:tcW w:w="922" w:type="dxa"/>
          </w:tcPr>
          <w:p w14:paraId="4505FAA5" w14:textId="77777777" w:rsidR="00262B06" w:rsidRDefault="00262B06" w:rsidP="00C543C6">
            <w:pPr>
              <w:rPr>
                <w:sz w:val="16"/>
                <w:szCs w:val="16"/>
              </w:rPr>
            </w:pPr>
          </w:p>
        </w:tc>
      </w:tr>
      <w:tr w:rsidR="00C543C6" w:rsidRPr="00C543C6" w14:paraId="5BEC45CF" w14:textId="77777777" w:rsidTr="00D965B9">
        <w:trPr>
          <w:cantSplit/>
          <w:trHeight w:val="279"/>
        </w:trPr>
        <w:tc>
          <w:tcPr>
            <w:tcW w:w="470" w:type="dxa"/>
          </w:tcPr>
          <w:p w14:paraId="48F9EAD7" w14:textId="609AD742" w:rsidR="00C543C6" w:rsidRPr="00C543C6" w:rsidRDefault="00C543C6" w:rsidP="00C543C6">
            <w:pPr>
              <w:jc w:val="center"/>
              <w:rPr>
                <w:bCs/>
                <w:sz w:val="16"/>
                <w:szCs w:val="16"/>
              </w:rPr>
            </w:pPr>
          </w:p>
          <w:p w14:paraId="36B30316" w14:textId="77777777" w:rsidR="00C543C6" w:rsidRPr="00C543C6" w:rsidRDefault="00C543C6" w:rsidP="00C543C6">
            <w:pPr>
              <w:jc w:val="center"/>
              <w:rPr>
                <w:bCs/>
                <w:sz w:val="16"/>
                <w:szCs w:val="16"/>
              </w:rPr>
            </w:pPr>
            <w:r w:rsidRPr="00C543C6">
              <w:rPr>
                <w:bCs/>
                <w:sz w:val="16"/>
                <w:szCs w:val="16"/>
              </w:rPr>
              <w:t>5</w:t>
            </w:r>
          </w:p>
        </w:tc>
        <w:tc>
          <w:tcPr>
            <w:tcW w:w="1727" w:type="dxa"/>
          </w:tcPr>
          <w:p w14:paraId="0C8A39B0" w14:textId="7DDEC0E7" w:rsidR="00C543C6" w:rsidRDefault="00262B06" w:rsidP="00C543C6">
            <w:pPr>
              <w:rPr>
                <w:sz w:val="16"/>
                <w:szCs w:val="16"/>
              </w:rPr>
            </w:pPr>
            <w:r>
              <w:rPr>
                <w:sz w:val="16"/>
                <w:szCs w:val="16"/>
              </w:rPr>
              <w:t>JL</w:t>
            </w:r>
          </w:p>
          <w:p w14:paraId="526B2FDC" w14:textId="6989D464" w:rsidR="00262B06" w:rsidRDefault="00262B06" w:rsidP="00C543C6">
            <w:pPr>
              <w:rPr>
                <w:sz w:val="16"/>
                <w:szCs w:val="16"/>
              </w:rPr>
            </w:pPr>
            <w:r>
              <w:rPr>
                <w:sz w:val="16"/>
                <w:szCs w:val="16"/>
              </w:rPr>
              <w:t>Vanuit sjv</w:t>
            </w:r>
          </w:p>
          <w:p w14:paraId="4CCF67AB" w14:textId="11B11B26" w:rsidR="00262B06" w:rsidRPr="00C543C6" w:rsidRDefault="00262B06" w:rsidP="00C543C6">
            <w:pPr>
              <w:rPr>
                <w:sz w:val="16"/>
                <w:szCs w:val="16"/>
              </w:rPr>
            </w:pPr>
            <w:r>
              <w:rPr>
                <w:sz w:val="16"/>
                <w:szCs w:val="16"/>
              </w:rPr>
              <w:t xml:space="preserve">Inzet bouwcoördinatoren </w:t>
            </w:r>
          </w:p>
          <w:p w14:paraId="2DD3CE7C" w14:textId="77777777" w:rsidR="00C543C6" w:rsidRPr="00C543C6" w:rsidRDefault="00C543C6" w:rsidP="00C543C6">
            <w:pPr>
              <w:rPr>
                <w:sz w:val="16"/>
                <w:szCs w:val="16"/>
              </w:rPr>
            </w:pPr>
          </w:p>
          <w:p w14:paraId="31A531B5" w14:textId="77777777" w:rsidR="00C543C6" w:rsidRPr="00C543C6" w:rsidRDefault="00C543C6" w:rsidP="00C543C6">
            <w:pPr>
              <w:rPr>
                <w:sz w:val="16"/>
                <w:szCs w:val="16"/>
              </w:rPr>
            </w:pPr>
          </w:p>
          <w:p w14:paraId="2970AB3F" w14:textId="77777777" w:rsidR="00C543C6" w:rsidRPr="00C543C6" w:rsidRDefault="00C543C6" w:rsidP="00C543C6">
            <w:pPr>
              <w:rPr>
                <w:sz w:val="16"/>
                <w:szCs w:val="16"/>
              </w:rPr>
            </w:pPr>
          </w:p>
        </w:tc>
        <w:tc>
          <w:tcPr>
            <w:tcW w:w="2742" w:type="dxa"/>
          </w:tcPr>
          <w:p w14:paraId="67A5FCEF" w14:textId="77777777" w:rsidR="00C543C6" w:rsidRDefault="00C543C6" w:rsidP="00C543C6">
            <w:pPr>
              <w:rPr>
                <w:sz w:val="16"/>
                <w:szCs w:val="16"/>
              </w:rPr>
            </w:pPr>
          </w:p>
          <w:p w14:paraId="11CB1683" w14:textId="587E4F54" w:rsidR="00262B06" w:rsidRDefault="00262B06" w:rsidP="00262B06">
            <w:pPr>
              <w:rPr>
                <w:sz w:val="16"/>
                <w:szCs w:val="16"/>
              </w:rPr>
            </w:pPr>
            <w:r>
              <w:rPr>
                <w:sz w:val="16"/>
                <w:szCs w:val="16"/>
              </w:rPr>
              <w:t>Er is een coördinerende en daarmee ook aansturende structuur in de bouw.</w:t>
            </w:r>
          </w:p>
          <w:p w14:paraId="00B623A9" w14:textId="739788EC" w:rsidR="00262B06" w:rsidRDefault="00262B06" w:rsidP="00262B06">
            <w:pPr>
              <w:rPr>
                <w:sz w:val="16"/>
                <w:szCs w:val="16"/>
              </w:rPr>
            </w:pPr>
            <w:r>
              <w:rPr>
                <w:sz w:val="16"/>
                <w:szCs w:val="16"/>
              </w:rPr>
              <w:t>De bouwcoördinator is contact tussen team en MT</w:t>
            </w:r>
          </w:p>
          <w:p w14:paraId="62665618" w14:textId="372B69FF" w:rsidR="00262B06" w:rsidRPr="00C543C6" w:rsidRDefault="00262B06" w:rsidP="00262B06">
            <w:pPr>
              <w:rPr>
                <w:sz w:val="16"/>
                <w:szCs w:val="16"/>
              </w:rPr>
            </w:pPr>
            <w:r>
              <w:rPr>
                <w:sz w:val="16"/>
                <w:szCs w:val="16"/>
              </w:rPr>
              <w:t xml:space="preserve"> </w:t>
            </w:r>
          </w:p>
        </w:tc>
        <w:tc>
          <w:tcPr>
            <w:tcW w:w="2377" w:type="dxa"/>
          </w:tcPr>
          <w:p w14:paraId="176CAEFC" w14:textId="77777777" w:rsidR="00C543C6" w:rsidRDefault="00C543C6" w:rsidP="00C543C6">
            <w:pPr>
              <w:rPr>
                <w:sz w:val="16"/>
                <w:szCs w:val="16"/>
              </w:rPr>
            </w:pPr>
          </w:p>
          <w:p w14:paraId="53A56F4D" w14:textId="77777777" w:rsidR="00262B06" w:rsidRDefault="00262B06" w:rsidP="00C543C6">
            <w:pPr>
              <w:rPr>
                <w:sz w:val="16"/>
                <w:szCs w:val="16"/>
              </w:rPr>
            </w:pPr>
            <w:r>
              <w:rPr>
                <w:sz w:val="16"/>
                <w:szCs w:val="16"/>
              </w:rPr>
              <w:t xml:space="preserve">Het team is te groot om door één persoon te worden aangestuurd. </w:t>
            </w:r>
          </w:p>
          <w:p w14:paraId="0B01B821" w14:textId="1AB86521" w:rsidR="00262B06" w:rsidRPr="00C543C6" w:rsidRDefault="00262B06" w:rsidP="00C543C6">
            <w:pPr>
              <w:rPr>
                <w:sz w:val="16"/>
                <w:szCs w:val="16"/>
              </w:rPr>
            </w:pPr>
            <w:r>
              <w:rPr>
                <w:sz w:val="16"/>
                <w:szCs w:val="16"/>
              </w:rPr>
              <w:t xml:space="preserve">De taken van een bouwcoördinator moeten helder zijn </w:t>
            </w:r>
          </w:p>
        </w:tc>
        <w:tc>
          <w:tcPr>
            <w:tcW w:w="3244" w:type="dxa"/>
          </w:tcPr>
          <w:p w14:paraId="2F0C72DD" w14:textId="77777777" w:rsidR="00C543C6" w:rsidRDefault="00C543C6" w:rsidP="00C543C6">
            <w:pPr>
              <w:rPr>
                <w:sz w:val="16"/>
                <w:szCs w:val="16"/>
              </w:rPr>
            </w:pPr>
          </w:p>
          <w:p w14:paraId="1089B8C9" w14:textId="77777777" w:rsidR="00262B06" w:rsidRDefault="00262B06" w:rsidP="00C543C6">
            <w:pPr>
              <w:rPr>
                <w:sz w:val="16"/>
                <w:szCs w:val="16"/>
              </w:rPr>
            </w:pPr>
            <w:r>
              <w:rPr>
                <w:sz w:val="16"/>
                <w:szCs w:val="16"/>
              </w:rPr>
              <w:t>Afspreken verwachtingen in coördinatoren overleg</w:t>
            </w:r>
          </w:p>
          <w:p w14:paraId="5C01828F" w14:textId="4C07CF76" w:rsidR="00262B06" w:rsidRPr="00C543C6" w:rsidRDefault="00262B06" w:rsidP="00C543C6">
            <w:pPr>
              <w:rPr>
                <w:sz w:val="16"/>
                <w:szCs w:val="16"/>
              </w:rPr>
            </w:pPr>
            <w:r>
              <w:rPr>
                <w:sz w:val="16"/>
                <w:szCs w:val="16"/>
              </w:rPr>
              <w:t>Evalueren van ingezet beleid</w:t>
            </w:r>
          </w:p>
        </w:tc>
        <w:tc>
          <w:tcPr>
            <w:tcW w:w="1134" w:type="dxa"/>
          </w:tcPr>
          <w:p w14:paraId="62AEB2A3" w14:textId="77777777" w:rsidR="00C543C6" w:rsidRDefault="00C543C6" w:rsidP="00C543C6">
            <w:pPr>
              <w:rPr>
                <w:sz w:val="16"/>
                <w:szCs w:val="16"/>
              </w:rPr>
            </w:pPr>
          </w:p>
          <w:p w14:paraId="40FA871C" w14:textId="5CA907E4" w:rsidR="00262B06" w:rsidRPr="00C543C6" w:rsidRDefault="00262B06" w:rsidP="00C543C6">
            <w:pPr>
              <w:rPr>
                <w:sz w:val="16"/>
                <w:szCs w:val="16"/>
              </w:rPr>
            </w:pPr>
            <w:r>
              <w:rPr>
                <w:sz w:val="16"/>
                <w:szCs w:val="16"/>
              </w:rPr>
              <w:t>Directie</w:t>
            </w:r>
          </w:p>
        </w:tc>
        <w:tc>
          <w:tcPr>
            <w:tcW w:w="1134" w:type="dxa"/>
          </w:tcPr>
          <w:p w14:paraId="5BA09A3B" w14:textId="77777777" w:rsidR="00C543C6" w:rsidRDefault="00C543C6" w:rsidP="00C543C6">
            <w:pPr>
              <w:rPr>
                <w:sz w:val="16"/>
                <w:szCs w:val="16"/>
              </w:rPr>
            </w:pPr>
          </w:p>
          <w:p w14:paraId="661E0ADF" w14:textId="01AE0556" w:rsidR="00262B06" w:rsidRPr="00C543C6" w:rsidRDefault="00262B06" w:rsidP="00C543C6">
            <w:pPr>
              <w:rPr>
                <w:sz w:val="16"/>
                <w:szCs w:val="16"/>
              </w:rPr>
            </w:pPr>
            <w:r>
              <w:rPr>
                <w:sz w:val="16"/>
                <w:szCs w:val="16"/>
              </w:rPr>
              <w:t>doorlopend</w:t>
            </w:r>
          </w:p>
        </w:tc>
        <w:tc>
          <w:tcPr>
            <w:tcW w:w="992" w:type="dxa"/>
          </w:tcPr>
          <w:p w14:paraId="0C0F6420" w14:textId="77777777" w:rsidR="00C543C6" w:rsidRDefault="00C543C6" w:rsidP="00C543C6">
            <w:pPr>
              <w:rPr>
                <w:sz w:val="16"/>
                <w:szCs w:val="16"/>
              </w:rPr>
            </w:pPr>
          </w:p>
          <w:p w14:paraId="2993F4B7" w14:textId="63AA7E9E" w:rsidR="00262B06" w:rsidRPr="00C543C6" w:rsidRDefault="00262B06" w:rsidP="00C543C6">
            <w:pPr>
              <w:rPr>
                <w:sz w:val="16"/>
                <w:szCs w:val="16"/>
              </w:rPr>
            </w:pPr>
            <w:r>
              <w:rPr>
                <w:sz w:val="16"/>
                <w:szCs w:val="16"/>
              </w:rPr>
              <w:t>Team afspraken</w:t>
            </w:r>
          </w:p>
        </w:tc>
        <w:tc>
          <w:tcPr>
            <w:tcW w:w="922" w:type="dxa"/>
          </w:tcPr>
          <w:p w14:paraId="1EC85E66" w14:textId="77777777" w:rsidR="00C543C6" w:rsidRDefault="00C543C6" w:rsidP="00C543C6">
            <w:pPr>
              <w:rPr>
                <w:sz w:val="16"/>
                <w:szCs w:val="16"/>
              </w:rPr>
            </w:pPr>
          </w:p>
          <w:p w14:paraId="2C1FD2F2" w14:textId="38BA05CD" w:rsidR="00262B06" w:rsidRPr="00C543C6" w:rsidRDefault="00262B06" w:rsidP="00C543C6">
            <w:pPr>
              <w:rPr>
                <w:sz w:val="16"/>
                <w:szCs w:val="16"/>
              </w:rPr>
            </w:pPr>
            <w:r>
              <w:rPr>
                <w:sz w:val="16"/>
                <w:szCs w:val="16"/>
              </w:rPr>
              <w:t>Formatie ruimte</w:t>
            </w:r>
          </w:p>
        </w:tc>
      </w:tr>
    </w:tbl>
    <w:p w14:paraId="123F035F" w14:textId="0CABADC0" w:rsidR="00C543C6" w:rsidRPr="00C543C6" w:rsidRDefault="00C543C6" w:rsidP="00C543C6">
      <w:pPr>
        <w:rPr>
          <w:sz w:val="16"/>
          <w:szCs w:val="16"/>
        </w:rPr>
      </w:pPr>
    </w:p>
    <w:p w14:paraId="25B0CD81" w14:textId="06315437" w:rsidR="00C963B4" w:rsidRDefault="00C963B4" w:rsidP="00C543C6">
      <w:pPr>
        <w:rPr>
          <w:rFonts w:ascii="Times New Roman" w:hAnsi="Times New Roman"/>
          <w:sz w:val="24"/>
        </w:rPr>
      </w:pPr>
    </w:p>
    <w:p w14:paraId="0F107A52" w14:textId="77777777" w:rsidR="00C963B4" w:rsidRDefault="00C963B4" w:rsidP="00C543C6">
      <w:pPr>
        <w:rPr>
          <w:rFonts w:ascii="Times New Roman" w:hAnsi="Times New Roman"/>
          <w:sz w:val="24"/>
        </w:rPr>
      </w:pPr>
    </w:p>
    <w:p w14:paraId="2571E7B8" w14:textId="77777777" w:rsidR="00C963B4" w:rsidRDefault="00C963B4" w:rsidP="00C543C6">
      <w:pPr>
        <w:rPr>
          <w:rFonts w:ascii="Times New Roman" w:hAnsi="Times New Roman"/>
          <w:sz w:val="24"/>
        </w:rPr>
      </w:pPr>
    </w:p>
    <w:p w14:paraId="49A5A625" w14:textId="77777777" w:rsidR="00C963B4" w:rsidRDefault="00C963B4" w:rsidP="00C543C6">
      <w:pPr>
        <w:rPr>
          <w:rFonts w:ascii="Times New Roman" w:hAnsi="Times New Roman"/>
          <w:sz w:val="24"/>
        </w:rPr>
      </w:pPr>
    </w:p>
    <w:p w14:paraId="5C33D10D" w14:textId="77777777" w:rsidR="00C963B4" w:rsidRDefault="00C963B4" w:rsidP="00C543C6">
      <w:pPr>
        <w:rPr>
          <w:rFonts w:ascii="Times New Roman" w:hAnsi="Times New Roman"/>
          <w:sz w:val="24"/>
        </w:rPr>
      </w:pPr>
    </w:p>
    <w:p w14:paraId="700E038A" w14:textId="77777777" w:rsidR="00C963B4" w:rsidRDefault="00C963B4" w:rsidP="00C543C6">
      <w:pPr>
        <w:rPr>
          <w:rFonts w:ascii="Times New Roman" w:hAnsi="Times New Roman"/>
          <w:sz w:val="24"/>
        </w:rPr>
      </w:pPr>
    </w:p>
    <w:p w14:paraId="1DC5A4E2" w14:textId="77777777" w:rsidR="00C963B4" w:rsidRDefault="00C963B4" w:rsidP="00C543C6">
      <w:pPr>
        <w:rPr>
          <w:rFonts w:ascii="Times New Roman" w:hAnsi="Times New Roman"/>
          <w:sz w:val="24"/>
        </w:rPr>
      </w:pPr>
    </w:p>
    <w:p w14:paraId="0654689E" w14:textId="77777777" w:rsidR="00C963B4" w:rsidRDefault="00C963B4" w:rsidP="00C543C6">
      <w:pPr>
        <w:rPr>
          <w:rFonts w:ascii="Times New Roman" w:hAnsi="Times New Roman"/>
          <w:sz w:val="24"/>
        </w:rPr>
      </w:pPr>
    </w:p>
    <w:p w14:paraId="5D12A181" w14:textId="77777777" w:rsidR="00C963B4" w:rsidRDefault="00C963B4" w:rsidP="00C543C6">
      <w:pPr>
        <w:rPr>
          <w:rFonts w:ascii="Times New Roman" w:hAnsi="Times New Roman"/>
          <w:sz w:val="24"/>
        </w:rPr>
      </w:pPr>
    </w:p>
    <w:p w14:paraId="584929B5" w14:textId="77777777" w:rsidR="00C963B4" w:rsidRDefault="00C963B4" w:rsidP="00C543C6">
      <w:pPr>
        <w:rPr>
          <w:rFonts w:ascii="Times New Roman" w:hAnsi="Times New Roman"/>
          <w:sz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C543C6" w:rsidRPr="00C543C6" w14:paraId="78D68FA1" w14:textId="77777777" w:rsidTr="00C963B4">
        <w:trPr>
          <w:cantSplit/>
        </w:trPr>
        <w:tc>
          <w:tcPr>
            <w:tcW w:w="14742" w:type="dxa"/>
            <w:shd w:val="clear" w:color="auto" w:fill="DBE5F1"/>
          </w:tcPr>
          <w:p w14:paraId="63242D6F" w14:textId="77777777" w:rsidR="00C543C6" w:rsidRPr="00C543C6" w:rsidRDefault="00C543C6" w:rsidP="00C963B4">
            <w:pPr>
              <w:rPr>
                <w:b/>
                <w:bCs/>
                <w:sz w:val="8"/>
                <w:szCs w:val="8"/>
              </w:rPr>
            </w:pPr>
          </w:p>
          <w:p w14:paraId="7DEFEFFC" w14:textId="77777777" w:rsidR="00C543C6" w:rsidRPr="00C543C6" w:rsidRDefault="00C543C6" w:rsidP="00C03119">
            <w:pPr>
              <w:jc w:val="center"/>
              <w:rPr>
                <w:b/>
                <w:bCs/>
                <w:sz w:val="8"/>
                <w:szCs w:val="8"/>
              </w:rPr>
            </w:pPr>
            <w:r w:rsidRPr="00C543C6">
              <w:rPr>
                <w:sz w:val="28"/>
                <w:szCs w:val="28"/>
              </w:rPr>
              <w:t>Domein 5:</w:t>
            </w:r>
            <w:r w:rsidR="00C03119">
              <w:rPr>
                <w:sz w:val="28"/>
                <w:szCs w:val="28"/>
              </w:rPr>
              <w:t xml:space="preserve"> relaties intern en extern</w:t>
            </w:r>
          </w:p>
        </w:tc>
      </w:tr>
    </w:tbl>
    <w:p w14:paraId="5A5101B5" w14:textId="77777777" w:rsidR="00C543C6" w:rsidRPr="00C543C6" w:rsidRDefault="00C543C6" w:rsidP="00C543C6">
      <w:pPr>
        <w:rPr>
          <w:sz w:val="8"/>
          <w:szCs w:val="8"/>
        </w:r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247"/>
        <w:gridCol w:w="3222"/>
        <w:gridCol w:w="2377"/>
        <w:gridCol w:w="3244"/>
        <w:gridCol w:w="1134"/>
        <w:gridCol w:w="1134"/>
        <w:gridCol w:w="992"/>
        <w:gridCol w:w="922"/>
      </w:tblGrid>
      <w:tr w:rsidR="00C543C6" w:rsidRPr="00C543C6" w14:paraId="608AE36B" w14:textId="77777777" w:rsidTr="00C543C6">
        <w:trPr>
          <w:cantSplit/>
          <w:trHeight w:val="552"/>
        </w:trPr>
        <w:tc>
          <w:tcPr>
            <w:tcW w:w="470" w:type="dxa"/>
            <w:shd w:val="clear" w:color="auto" w:fill="DBE5F1"/>
            <w:vAlign w:val="center"/>
          </w:tcPr>
          <w:p w14:paraId="70BB5E15" w14:textId="77777777" w:rsidR="00C543C6" w:rsidRPr="00C543C6" w:rsidRDefault="00C543C6" w:rsidP="00C543C6">
            <w:pPr>
              <w:jc w:val="center"/>
              <w:rPr>
                <w:b/>
                <w:bCs/>
                <w:sz w:val="16"/>
                <w:szCs w:val="16"/>
              </w:rPr>
            </w:pPr>
            <w:r w:rsidRPr="00C543C6">
              <w:rPr>
                <w:bCs/>
                <w:sz w:val="16"/>
                <w:szCs w:val="16"/>
              </w:rPr>
              <w:t>Nr</w:t>
            </w:r>
          </w:p>
        </w:tc>
        <w:tc>
          <w:tcPr>
            <w:tcW w:w="1247" w:type="dxa"/>
            <w:shd w:val="clear" w:color="auto" w:fill="DBE5F1"/>
            <w:vAlign w:val="center"/>
          </w:tcPr>
          <w:p w14:paraId="5F1549F5" w14:textId="77777777" w:rsidR="00C543C6" w:rsidRPr="00C543C6" w:rsidRDefault="00C543C6" w:rsidP="00C543C6">
            <w:pPr>
              <w:jc w:val="center"/>
              <w:rPr>
                <w:sz w:val="16"/>
                <w:szCs w:val="16"/>
              </w:rPr>
            </w:pPr>
            <w:r w:rsidRPr="00C543C6">
              <w:rPr>
                <w:sz w:val="16"/>
                <w:szCs w:val="16"/>
              </w:rPr>
              <w:t>Ontwikkel-punt</w:t>
            </w:r>
          </w:p>
        </w:tc>
        <w:tc>
          <w:tcPr>
            <w:tcW w:w="3222" w:type="dxa"/>
            <w:shd w:val="clear" w:color="auto" w:fill="DBE5F1"/>
            <w:vAlign w:val="center"/>
          </w:tcPr>
          <w:p w14:paraId="4EC31F6F" w14:textId="77777777" w:rsidR="00C543C6" w:rsidRPr="00C543C6" w:rsidRDefault="00C543C6" w:rsidP="00C543C6">
            <w:pPr>
              <w:jc w:val="center"/>
              <w:rPr>
                <w:sz w:val="16"/>
                <w:szCs w:val="16"/>
              </w:rPr>
            </w:pPr>
            <w:r w:rsidRPr="00C543C6">
              <w:rPr>
                <w:sz w:val="16"/>
                <w:szCs w:val="16"/>
              </w:rPr>
              <w:t>Doel/Resultaat</w:t>
            </w:r>
            <w:r w:rsidRPr="00C543C6">
              <w:rPr>
                <w:sz w:val="16"/>
                <w:szCs w:val="16"/>
                <w:vertAlign w:val="superscript"/>
              </w:rPr>
              <w:footnoteReference w:id="32"/>
            </w:r>
          </w:p>
          <w:p w14:paraId="2E99C097" w14:textId="77777777" w:rsidR="00C543C6" w:rsidRPr="00C543C6" w:rsidRDefault="00C543C6" w:rsidP="00C543C6">
            <w:pPr>
              <w:jc w:val="center"/>
              <w:rPr>
                <w:sz w:val="16"/>
                <w:szCs w:val="16"/>
              </w:rPr>
            </w:pPr>
            <w:r w:rsidRPr="00C543C6">
              <w:rPr>
                <w:sz w:val="16"/>
                <w:szCs w:val="16"/>
              </w:rPr>
              <w:t xml:space="preserve">Prestatie indicator </w:t>
            </w:r>
          </w:p>
        </w:tc>
        <w:tc>
          <w:tcPr>
            <w:tcW w:w="2377" w:type="dxa"/>
            <w:shd w:val="clear" w:color="auto" w:fill="DBE5F1"/>
          </w:tcPr>
          <w:p w14:paraId="5B7E1D79" w14:textId="77777777" w:rsidR="00C543C6" w:rsidRPr="00C543C6" w:rsidRDefault="00C543C6" w:rsidP="00C543C6">
            <w:pPr>
              <w:jc w:val="center"/>
              <w:rPr>
                <w:sz w:val="16"/>
                <w:szCs w:val="16"/>
              </w:rPr>
            </w:pPr>
          </w:p>
          <w:p w14:paraId="103D82C7" w14:textId="77777777" w:rsidR="00C543C6" w:rsidRPr="00C543C6" w:rsidRDefault="00C543C6" w:rsidP="00C543C6">
            <w:pPr>
              <w:jc w:val="center"/>
              <w:rPr>
                <w:sz w:val="16"/>
                <w:szCs w:val="16"/>
              </w:rPr>
            </w:pPr>
            <w:r w:rsidRPr="00C543C6">
              <w:rPr>
                <w:sz w:val="16"/>
                <w:szCs w:val="16"/>
              </w:rPr>
              <w:t>Waarom, aanleiding</w:t>
            </w:r>
            <w:r w:rsidRPr="00C543C6">
              <w:rPr>
                <w:sz w:val="18"/>
                <w:szCs w:val="18"/>
                <w:vertAlign w:val="superscript"/>
              </w:rPr>
              <w:footnoteReference w:id="33"/>
            </w:r>
          </w:p>
        </w:tc>
        <w:tc>
          <w:tcPr>
            <w:tcW w:w="3244" w:type="dxa"/>
            <w:shd w:val="clear" w:color="auto" w:fill="DBE5F1"/>
            <w:vAlign w:val="center"/>
          </w:tcPr>
          <w:p w14:paraId="22CEBB46" w14:textId="77777777" w:rsidR="00C543C6" w:rsidRPr="00C543C6" w:rsidRDefault="00C543C6" w:rsidP="00C543C6">
            <w:pPr>
              <w:jc w:val="center"/>
              <w:rPr>
                <w:sz w:val="16"/>
                <w:szCs w:val="16"/>
              </w:rPr>
            </w:pPr>
            <w:r w:rsidRPr="00C543C6">
              <w:rPr>
                <w:sz w:val="16"/>
                <w:szCs w:val="16"/>
              </w:rPr>
              <w:t>Stappen/acties</w:t>
            </w:r>
            <w:r w:rsidRPr="00C543C6">
              <w:rPr>
                <w:sz w:val="16"/>
                <w:szCs w:val="16"/>
                <w:vertAlign w:val="superscript"/>
              </w:rPr>
              <w:footnoteReference w:id="34"/>
            </w:r>
          </w:p>
        </w:tc>
        <w:tc>
          <w:tcPr>
            <w:tcW w:w="1134" w:type="dxa"/>
            <w:shd w:val="clear" w:color="auto" w:fill="DBE5F1"/>
            <w:vAlign w:val="center"/>
          </w:tcPr>
          <w:p w14:paraId="6FF341FF" w14:textId="77777777" w:rsidR="00C543C6" w:rsidRPr="00C543C6" w:rsidRDefault="00C543C6" w:rsidP="00C543C6">
            <w:pPr>
              <w:jc w:val="center"/>
              <w:rPr>
                <w:sz w:val="16"/>
                <w:szCs w:val="16"/>
              </w:rPr>
            </w:pPr>
            <w:r w:rsidRPr="00C543C6">
              <w:rPr>
                <w:sz w:val="16"/>
                <w:szCs w:val="16"/>
              </w:rPr>
              <w:t>Coördinatie</w:t>
            </w:r>
            <w:r w:rsidRPr="00C543C6">
              <w:rPr>
                <w:sz w:val="16"/>
                <w:szCs w:val="16"/>
                <w:vertAlign w:val="superscript"/>
              </w:rPr>
              <w:footnoteReference w:id="35"/>
            </w:r>
          </w:p>
        </w:tc>
        <w:tc>
          <w:tcPr>
            <w:tcW w:w="1134" w:type="dxa"/>
            <w:shd w:val="clear" w:color="auto" w:fill="DBE5F1"/>
            <w:vAlign w:val="center"/>
          </w:tcPr>
          <w:p w14:paraId="6237BE1C" w14:textId="77777777" w:rsidR="00C543C6" w:rsidRPr="00C543C6" w:rsidRDefault="00C543C6" w:rsidP="00C543C6">
            <w:pPr>
              <w:jc w:val="center"/>
              <w:rPr>
                <w:sz w:val="16"/>
                <w:szCs w:val="16"/>
              </w:rPr>
            </w:pPr>
            <w:r w:rsidRPr="00C543C6">
              <w:rPr>
                <w:sz w:val="16"/>
                <w:szCs w:val="16"/>
              </w:rPr>
              <w:t>Datum</w:t>
            </w:r>
          </w:p>
          <w:p w14:paraId="0F85165C" w14:textId="77777777" w:rsidR="00C543C6" w:rsidRPr="00C543C6" w:rsidRDefault="00C543C6" w:rsidP="00C543C6">
            <w:pPr>
              <w:jc w:val="center"/>
              <w:rPr>
                <w:sz w:val="16"/>
                <w:szCs w:val="16"/>
              </w:rPr>
            </w:pPr>
            <w:r w:rsidRPr="00C543C6">
              <w:rPr>
                <w:sz w:val="16"/>
                <w:szCs w:val="16"/>
              </w:rPr>
              <w:t>gereed</w:t>
            </w:r>
            <w:r w:rsidRPr="00C543C6">
              <w:rPr>
                <w:sz w:val="16"/>
                <w:szCs w:val="16"/>
                <w:vertAlign w:val="superscript"/>
              </w:rPr>
              <w:footnoteReference w:id="36"/>
            </w:r>
          </w:p>
        </w:tc>
        <w:tc>
          <w:tcPr>
            <w:tcW w:w="992" w:type="dxa"/>
            <w:shd w:val="clear" w:color="auto" w:fill="DBE5F1"/>
            <w:vAlign w:val="center"/>
          </w:tcPr>
          <w:p w14:paraId="7FB78742" w14:textId="77777777" w:rsidR="00C543C6" w:rsidRPr="00C543C6" w:rsidRDefault="00C543C6" w:rsidP="00C543C6">
            <w:pPr>
              <w:jc w:val="center"/>
              <w:rPr>
                <w:sz w:val="16"/>
                <w:szCs w:val="16"/>
              </w:rPr>
            </w:pPr>
            <w:r w:rsidRPr="00C543C6">
              <w:rPr>
                <w:sz w:val="16"/>
                <w:szCs w:val="16"/>
              </w:rPr>
              <w:t>Bewaking</w:t>
            </w:r>
          </w:p>
          <w:p w14:paraId="3ECCE5E3" w14:textId="77777777" w:rsidR="00C543C6" w:rsidRPr="00C543C6" w:rsidRDefault="00C543C6" w:rsidP="00C543C6">
            <w:pPr>
              <w:jc w:val="center"/>
              <w:rPr>
                <w:sz w:val="16"/>
                <w:szCs w:val="16"/>
              </w:rPr>
            </w:pPr>
            <w:r w:rsidRPr="00C543C6">
              <w:rPr>
                <w:sz w:val="16"/>
                <w:szCs w:val="16"/>
              </w:rPr>
              <w:t>Borging</w:t>
            </w:r>
            <w:r w:rsidRPr="00C543C6">
              <w:rPr>
                <w:sz w:val="16"/>
                <w:szCs w:val="16"/>
                <w:vertAlign w:val="superscript"/>
              </w:rPr>
              <w:footnoteReference w:id="37"/>
            </w:r>
          </w:p>
        </w:tc>
        <w:tc>
          <w:tcPr>
            <w:tcW w:w="922" w:type="dxa"/>
            <w:shd w:val="clear" w:color="auto" w:fill="DBE5F1"/>
            <w:vAlign w:val="center"/>
          </w:tcPr>
          <w:p w14:paraId="559C197E" w14:textId="77777777" w:rsidR="00C543C6" w:rsidRPr="00C543C6" w:rsidRDefault="00C543C6" w:rsidP="00C543C6">
            <w:pPr>
              <w:jc w:val="center"/>
              <w:rPr>
                <w:sz w:val="16"/>
                <w:szCs w:val="16"/>
              </w:rPr>
            </w:pPr>
            <w:r w:rsidRPr="00C543C6">
              <w:rPr>
                <w:sz w:val="16"/>
                <w:szCs w:val="16"/>
              </w:rPr>
              <w:t>Budget</w:t>
            </w:r>
            <w:r w:rsidRPr="00C543C6">
              <w:rPr>
                <w:sz w:val="16"/>
                <w:szCs w:val="16"/>
                <w:vertAlign w:val="superscript"/>
              </w:rPr>
              <w:footnoteReference w:id="38"/>
            </w:r>
          </w:p>
        </w:tc>
      </w:tr>
      <w:tr w:rsidR="00C543C6" w:rsidRPr="00C543C6" w14:paraId="2A3AECCA" w14:textId="77777777" w:rsidTr="00C543C6">
        <w:trPr>
          <w:cantSplit/>
          <w:trHeight w:val="548"/>
        </w:trPr>
        <w:tc>
          <w:tcPr>
            <w:tcW w:w="470" w:type="dxa"/>
          </w:tcPr>
          <w:p w14:paraId="4B43683F" w14:textId="77777777" w:rsidR="00C543C6" w:rsidRPr="00165932" w:rsidRDefault="00C543C6" w:rsidP="00C543C6">
            <w:pPr>
              <w:jc w:val="center"/>
              <w:rPr>
                <w:bCs/>
                <w:sz w:val="16"/>
                <w:szCs w:val="16"/>
              </w:rPr>
            </w:pPr>
          </w:p>
          <w:p w14:paraId="740313B2" w14:textId="77777777" w:rsidR="00C543C6" w:rsidRPr="00165932" w:rsidRDefault="00C543C6" w:rsidP="00C543C6">
            <w:pPr>
              <w:jc w:val="center"/>
              <w:rPr>
                <w:bCs/>
                <w:sz w:val="16"/>
                <w:szCs w:val="16"/>
              </w:rPr>
            </w:pPr>
            <w:r w:rsidRPr="00165932">
              <w:rPr>
                <w:bCs/>
                <w:sz w:val="16"/>
                <w:szCs w:val="16"/>
              </w:rPr>
              <w:t>1</w:t>
            </w:r>
          </w:p>
        </w:tc>
        <w:tc>
          <w:tcPr>
            <w:tcW w:w="1247" w:type="dxa"/>
          </w:tcPr>
          <w:p w14:paraId="35179990" w14:textId="5AEC6B73" w:rsidR="00C543C6" w:rsidRPr="00165932" w:rsidRDefault="002B347B" w:rsidP="00C543C6">
            <w:pPr>
              <w:rPr>
                <w:sz w:val="16"/>
                <w:szCs w:val="16"/>
              </w:rPr>
            </w:pPr>
            <w:r w:rsidRPr="00165932">
              <w:rPr>
                <w:sz w:val="16"/>
                <w:szCs w:val="16"/>
              </w:rPr>
              <w:t>Doorgaande lijn 0-6 jaar</w:t>
            </w:r>
          </w:p>
          <w:p w14:paraId="656AF391" w14:textId="77777777" w:rsidR="00C543C6" w:rsidRPr="00165932" w:rsidRDefault="00C543C6" w:rsidP="00C543C6">
            <w:pPr>
              <w:rPr>
                <w:sz w:val="16"/>
                <w:szCs w:val="16"/>
              </w:rPr>
            </w:pPr>
          </w:p>
          <w:p w14:paraId="530EDBBD" w14:textId="77777777" w:rsidR="00C543C6" w:rsidRPr="00165932" w:rsidRDefault="00C543C6" w:rsidP="00C543C6">
            <w:pPr>
              <w:rPr>
                <w:sz w:val="16"/>
                <w:szCs w:val="16"/>
              </w:rPr>
            </w:pPr>
          </w:p>
          <w:p w14:paraId="7C10C83C" w14:textId="77777777" w:rsidR="00C543C6" w:rsidRPr="00165932" w:rsidRDefault="00C543C6" w:rsidP="00C543C6">
            <w:pPr>
              <w:rPr>
                <w:sz w:val="16"/>
                <w:szCs w:val="16"/>
              </w:rPr>
            </w:pPr>
          </w:p>
        </w:tc>
        <w:tc>
          <w:tcPr>
            <w:tcW w:w="3222" w:type="dxa"/>
          </w:tcPr>
          <w:p w14:paraId="2ADE9930" w14:textId="14F7FFF3" w:rsidR="00C543C6" w:rsidRPr="00165932" w:rsidRDefault="002B347B" w:rsidP="00C543C6">
            <w:pPr>
              <w:rPr>
                <w:sz w:val="16"/>
                <w:szCs w:val="16"/>
              </w:rPr>
            </w:pPr>
            <w:r w:rsidRPr="00165932">
              <w:rPr>
                <w:sz w:val="16"/>
                <w:szCs w:val="16"/>
              </w:rPr>
              <w:t>Integratie op het gebied van ouderbetrokkenheid, inhoudelijke doorgaande lijn en warme overdracht</w:t>
            </w:r>
          </w:p>
        </w:tc>
        <w:tc>
          <w:tcPr>
            <w:tcW w:w="2377" w:type="dxa"/>
          </w:tcPr>
          <w:p w14:paraId="38A795CA" w14:textId="38AB362C" w:rsidR="00C543C6" w:rsidRPr="00165932" w:rsidRDefault="002B347B" w:rsidP="00C543C6">
            <w:pPr>
              <w:rPr>
                <w:sz w:val="16"/>
                <w:szCs w:val="16"/>
              </w:rPr>
            </w:pPr>
            <w:r w:rsidRPr="00165932">
              <w:rPr>
                <w:sz w:val="16"/>
                <w:szCs w:val="16"/>
              </w:rPr>
              <w:t>Realiseren kwaliteitseisen</w:t>
            </w:r>
          </w:p>
        </w:tc>
        <w:tc>
          <w:tcPr>
            <w:tcW w:w="3244" w:type="dxa"/>
          </w:tcPr>
          <w:p w14:paraId="76D127B5" w14:textId="77777777" w:rsidR="003E2C83" w:rsidRPr="00165932" w:rsidRDefault="003E2C83" w:rsidP="003E2C83">
            <w:pPr>
              <w:pStyle w:val="Lijstalinea"/>
              <w:numPr>
                <w:ilvl w:val="0"/>
                <w:numId w:val="8"/>
              </w:numPr>
              <w:rPr>
                <w:sz w:val="16"/>
                <w:szCs w:val="16"/>
              </w:rPr>
            </w:pPr>
            <w:r w:rsidRPr="00165932">
              <w:rPr>
                <w:sz w:val="16"/>
                <w:szCs w:val="16"/>
              </w:rPr>
              <w:t>Gezamenlijk beleid ouderbetrokkenheid opstellen (VVE)</w:t>
            </w:r>
          </w:p>
          <w:p w14:paraId="50ED42F0" w14:textId="77777777" w:rsidR="003E2C83" w:rsidRPr="00165932" w:rsidRDefault="003E2C83" w:rsidP="003E2C83">
            <w:pPr>
              <w:pStyle w:val="Lijstalinea"/>
              <w:numPr>
                <w:ilvl w:val="0"/>
                <w:numId w:val="8"/>
              </w:numPr>
              <w:rPr>
                <w:sz w:val="16"/>
                <w:szCs w:val="16"/>
              </w:rPr>
            </w:pPr>
            <w:r w:rsidRPr="00165932">
              <w:rPr>
                <w:sz w:val="16"/>
                <w:szCs w:val="16"/>
              </w:rPr>
              <w:t>warme overdacht van alle kinderen die van de peutergroep naar de kleuterklas gaan</w:t>
            </w:r>
          </w:p>
          <w:p w14:paraId="392DD884" w14:textId="77777777" w:rsidR="003E2C83" w:rsidRPr="00165932" w:rsidRDefault="003E2C83" w:rsidP="003E2C83">
            <w:pPr>
              <w:pStyle w:val="Lijstalinea"/>
              <w:numPr>
                <w:ilvl w:val="0"/>
                <w:numId w:val="8"/>
              </w:numPr>
              <w:rPr>
                <w:sz w:val="16"/>
                <w:szCs w:val="16"/>
              </w:rPr>
            </w:pPr>
            <w:r w:rsidRPr="00165932">
              <w:rPr>
                <w:sz w:val="16"/>
                <w:szCs w:val="16"/>
              </w:rPr>
              <w:t>werken met een standaard overdrachtsformulier</w:t>
            </w:r>
          </w:p>
          <w:p w14:paraId="2ED805F0" w14:textId="77777777" w:rsidR="003E2C83" w:rsidRPr="00165932" w:rsidRDefault="003E2C83" w:rsidP="003E2C83">
            <w:pPr>
              <w:pStyle w:val="Lijstalinea"/>
              <w:numPr>
                <w:ilvl w:val="0"/>
                <w:numId w:val="8"/>
              </w:numPr>
              <w:rPr>
                <w:sz w:val="16"/>
                <w:szCs w:val="16"/>
              </w:rPr>
            </w:pPr>
            <w:r w:rsidRPr="00165932">
              <w:rPr>
                <w:sz w:val="16"/>
                <w:szCs w:val="16"/>
              </w:rPr>
              <w:t>thema’s op elkaar afstemmen</w:t>
            </w:r>
          </w:p>
          <w:p w14:paraId="306894B1" w14:textId="77777777" w:rsidR="003E2C83" w:rsidRPr="00165932" w:rsidRDefault="003E2C83" w:rsidP="003E2C83">
            <w:pPr>
              <w:pStyle w:val="Lijstalinea"/>
              <w:numPr>
                <w:ilvl w:val="0"/>
                <w:numId w:val="8"/>
              </w:numPr>
              <w:rPr>
                <w:sz w:val="16"/>
                <w:szCs w:val="16"/>
              </w:rPr>
            </w:pPr>
            <w:r w:rsidRPr="00165932">
              <w:rPr>
                <w:sz w:val="16"/>
                <w:szCs w:val="16"/>
              </w:rPr>
              <w:t>onderbouw overleggen plannen</w:t>
            </w:r>
          </w:p>
          <w:p w14:paraId="371D0F3C" w14:textId="77777777" w:rsidR="003E2C83" w:rsidRPr="00165932" w:rsidRDefault="003E2C83" w:rsidP="003E2C83">
            <w:pPr>
              <w:pStyle w:val="Lijstalinea"/>
              <w:numPr>
                <w:ilvl w:val="0"/>
                <w:numId w:val="8"/>
              </w:numPr>
              <w:rPr>
                <w:sz w:val="16"/>
                <w:szCs w:val="16"/>
              </w:rPr>
            </w:pPr>
            <w:r w:rsidRPr="00165932">
              <w:rPr>
                <w:sz w:val="16"/>
                <w:szCs w:val="16"/>
              </w:rPr>
              <w:t>vve werkplan opstellen</w:t>
            </w:r>
          </w:p>
          <w:p w14:paraId="102A2793" w14:textId="0F7BA7E2" w:rsidR="00C543C6" w:rsidRPr="00165932" w:rsidRDefault="003E2C83" w:rsidP="003E2C83">
            <w:pPr>
              <w:pStyle w:val="Lijstalinea"/>
              <w:numPr>
                <w:ilvl w:val="0"/>
                <w:numId w:val="8"/>
              </w:numPr>
              <w:rPr>
                <w:sz w:val="16"/>
                <w:szCs w:val="16"/>
              </w:rPr>
            </w:pPr>
            <w:r w:rsidRPr="00165932">
              <w:rPr>
                <w:sz w:val="16"/>
                <w:szCs w:val="16"/>
              </w:rPr>
              <w:t>gezamenlijk kindvolgsysteem</w:t>
            </w:r>
          </w:p>
        </w:tc>
        <w:tc>
          <w:tcPr>
            <w:tcW w:w="1134" w:type="dxa"/>
          </w:tcPr>
          <w:p w14:paraId="3C3CE6ED" w14:textId="6BE1A17C" w:rsidR="00C543C6" w:rsidRPr="003E2C83" w:rsidRDefault="003E2C83" w:rsidP="00C543C6">
            <w:pPr>
              <w:rPr>
                <w:color w:val="002060"/>
                <w:sz w:val="16"/>
                <w:szCs w:val="16"/>
              </w:rPr>
            </w:pPr>
            <w:r w:rsidRPr="003E2C83">
              <w:rPr>
                <w:color w:val="002060"/>
                <w:sz w:val="16"/>
                <w:szCs w:val="16"/>
              </w:rPr>
              <w:t>Valerie</w:t>
            </w:r>
          </w:p>
          <w:p w14:paraId="0773F89A" w14:textId="77777777" w:rsidR="00C543C6" w:rsidRPr="003E2C83" w:rsidRDefault="00C543C6" w:rsidP="00C543C6">
            <w:pPr>
              <w:rPr>
                <w:color w:val="002060"/>
                <w:sz w:val="16"/>
                <w:szCs w:val="16"/>
              </w:rPr>
            </w:pPr>
          </w:p>
          <w:p w14:paraId="16FBAB0C" w14:textId="77777777" w:rsidR="00C543C6" w:rsidRDefault="00C543C6" w:rsidP="00C543C6">
            <w:pPr>
              <w:rPr>
                <w:color w:val="002060"/>
                <w:sz w:val="16"/>
                <w:szCs w:val="16"/>
              </w:rPr>
            </w:pPr>
          </w:p>
          <w:p w14:paraId="4FDDB3D0" w14:textId="77777777" w:rsidR="00C963B4" w:rsidRDefault="00C963B4" w:rsidP="00C543C6">
            <w:pPr>
              <w:rPr>
                <w:color w:val="002060"/>
                <w:sz w:val="16"/>
                <w:szCs w:val="16"/>
              </w:rPr>
            </w:pPr>
          </w:p>
          <w:p w14:paraId="097A56EE" w14:textId="77777777" w:rsidR="00C963B4" w:rsidRDefault="00C963B4" w:rsidP="00C543C6">
            <w:pPr>
              <w:rPr>
                <w:color w:val="002060"/>
                <w:sz w:val="16"/>
                <w:szCs w:val="16"/>
              </w:rPr>
            </w:pPr>
          </w:p>
          <w:p w14:paraId="1547616F" w14:textId="77777777" w:rsidR="00C963B4" w:rsidRDefault="00C963B4" w:rsidP="00C543C6">
            <w:pPr>
              <w:rPr>
                <w:color w:val="002060"/>
                <w:sz w:val="16"/>
                <w:szCs w:val="16"/>
              </w:rPr>
            </w:pPr>
          </w:p>
          <w:p w14:paraId="6E719066" w14:textId="77777777" w:rsidR="00C963B4" w:rsidRDefault="00C963B4" w:rsidP="00C543C6">
            <w:pPr>
              <w:rPr>
                <w:color w:val="002060"/>
                <w:sz w:val="16"/>
                <w:szCs w:val="16"/>
              </w:rPr>
            </w:pPr>
          </w:p>
          <w:p w14:paraId="15BD9849" w14:textId="77777777" w:rsidR="00C963B4" w:rsidRDefault="00C963B4" w:rsidP="00C543C6">
            <w:pPr>
              <w:rPr>
                <w:color w:val="002060"/>
                <w:sz w:val="16"/>
                <w:szCs w:val="16"/>
              </w:rPr>
            </w:pPr>
          </w:p>
          <w:p w14:paraId="2587EC7B" w14:textId="77777777" w:rsidR="00C963B4" w:rsidRDefault="00C963B4" w:rsidP="00C543C6">
            <w:pPr>
              <w:rPr>
                <w:color w:val="002060"/>
                <w:sz w:val="16"/>
                <w:szCs w:val="16"/>
              </w:rPr>
            </w:pPr>
          </w:p>
          <w:p w14:paraId="6A87FADB" w14:textId="77777777" w:rsidR="00C963B4" w:rsidRDefault="00C963B4" w:rsidP="00C543C6">
            <w:pPr>
              <w:rPr>
                <w:color w:val="002060"/>
                <w:sz w:val="16"/>
                <w:szCs w:val="16"/>
              </w:rPr>
            </w:pPr>
          </w:p>
          <w:p w14:paraId="7DAF8B08" w14:textId="77777777" w:rsidR="00C963B4" w:rsidRDefault="00C963B4" w:rsidP="00C543C6">
            <w:pPr>
              <w:rPr>
                <w:color w:val="002060"/>
                <w:sz w:val="16"/>
                <w:szCs w:val="16"/>
              </w:rPr>
            </w:pPr>
          </w:p>
          <w:p w14:paraId="5275AC30" w14:textId="77777777" w:rsidR="00C963B4" w:rsidRDefault="00C963B4" w:rsidP="00C543C6">
            <w:pPr>
              <w:rPr>
                <w:color w:val="002060"/>
                <w:sz w:val="16"/>
                <w:szCs w:val="16"/>
              </w:rPr>
            </w:pPr>
          </w:p>
          <w:p w14:paraId="075B9810" w14:textId="77777777" w:rsidR="00C963B4" w:rsidRDefault="00C963B4" w:rsidP="00C543C6">
            <w:pPr>
              <w:rPr>
                <w:color w:val="002060"/>
                <w:sz w:val="16"/>
                <w:szCs w:val="16"/>
              </w:rPr>
            </w:pPr>
          </w:p>
          <w:p w14:paraId="5FE5637F" w14:textId="77777777" w:rsidR="00C963B4" w:rsidRDefault="00C963B4" w:rsidP="00C543C6">
            <w:pPr>
              <w:rPr>
                <w:color w:val="002060"/>
                <w:sz w:val="16"/>
                <w:szCs w:val="16"/>
              </w:rPr>
            </w:pPr>
          </w:p>
          <w:p w14:paraId="7E26D620" w14:textId="77777777" w:rsidR="00C963B4" w:rsidRDefault="00C963B4" w:rsidP="00C543C6">
            <w:pPr>
              <w:rPr>
                <w:color w:val="002060"/>
                <w:sz w:val="16"/>
                <w:szCs w:val="16"/>
              </w:rPr>
            </w:pPr>
          </w:p>
          <w:p w14:paraId="0714F202" w14:textId="35659665" w:rsidR="00C963B4" w:rsidRPr="003E2C83" w:rsidRDefault="00C963B4" w:rsidP="00C543C6">
            <w:pPr>
              <w:rPr>
                <w:color w:val="002060"/>
                <w:sz w:val="16"/>
                <w:szCs w:val="16"/>
              </w:rPr>
            </w:pPr>
          </w:p>
        </w:tc>
        <w:tc>
          <w:tcPr>
            <w:tcW w:w="1134" w:type="dxa"/>
          </w:tcPr>
          <w:p w14:paraId="4994E3D5" w14:textId="47893C59" w:rsidR="00C543C6" w:rsidRPr="00C543C6" w:rsidRDefault="00165932" w:rsidP="00C543C6">
            <w:pPr>
              <w:rPr>
                <w:sz w:val="16"/>
                <w:szCs w:val="16"/>
              </w:rPr>
            </w:pPr>
            <w:r>
              <w:rPr>
                <w:sz w:val="16"/>
                <w:szCs w:val="16"/>
              </w:rPr>
              <w:t>Einde schooljaar</w:t>
            </w:r>
          </w:p>
          <w:p w14:paraId="6FF5498D" w14:textId="77777777" w:rsidR="00C543C6" w:rsidRPr="00C543C6" w:rsidRDefault="00C543C6" w:rsidP="00C543C6">
            <w:pPr>
              <w:rPr>
                <w:sz w:val="16"/>
                <w:szCs w:val="16"/>
              </w:rPr>
            </w:pPr>
          </w:p>
        </w:tc>
        <w:tc>
          <w:tcPr>
            <w:tcW w:w="992" w:type="dxa"/>
          </w:tcPr>
          <w:p w14:paraId="3013AAFF" w14:textId="1E0E1F22" w:rsidR="00C543C6" w:rsidRPr="00C543C6" w:rsidRDefault="00165932" w:rsidP="00C543C6">
            <w:pPr>
              <w:rPr>
                <w:sz w:val="16"/>
                <w:szCs w:val="16"/>
              </w:rPr>
            </w:pPr>
            <w:r>
              <w:rPr>
                <w:sz w:val="16"/>
                <w:szCs w:val="16"/>
              </w:rPr>
              <w:t>MT IKC</w:t>
            </w:r>
          </w:p>
        </w:tc>
        <w:tc>
          <w:tcPr>
            <w:tcW w:w="922" w:type="dxa"/>
          </w:tcPr>
          <w:p w14:paraId="7D93CD61" w14:textId="77A9FEF4" w:rsidR="00C543C6" w:rsidRPr="00C543C6" w:rsidRDefault="00165932" w:rsidP="00C543C6">
            <w:pPr>
              <w:rPr>
                <w:sz w:val="16"/>
                <w:szCs w:val="16"/>
              </w:rPr>
            </w:pPr>
            <w:r>
              <w:rPr>
                <w:sz w:val="16"/>
                <w:szCs w:val="16"/>
              </w:rPr>
              <w:t>IKC ontwikkeling</w:t>
            </w:r>
          </w:p>
        </w:tc>
      </w:tr>
      <w:tr w:rsidR="00C543C6" w:rsidRPr="00C543C6" w14:paraId="3E75B46F" w14:textId="77777777" w:rsidTr="00C543C6">
        <w:trPr>
          <w:cantSplit/>
          <w:trHeight w:val="123"/>
        </w:trPr>
        <w:tc>
          <w:tcPr>
            <w:tcW w:w="470" w:type="dxa"/>
          </w:tcPr>
          <w:p w14:paraId="319AC040" w14:textId="77777777" w:rsidR="00C543C6" w:rsidRPr="00165932" w:rsidRDefault="00C543C6" w:rsidP="00C543C6">
            <w:pPr>
              <w:jc w:val="center"/>
              <w:rPr>
                <w:bCs/>
                <w:sz w:val="16"/>
                <w:szCs w:val="16"/>
              </w:rPr>
            </w:pPr>
          </w:p>
          <w:p w14:paraId="18CE19F0" w14:textId="77777777" w:rsidR="00C543C6" w:rsidRPr="00165932" w:rsidRDefault="00C543C6" w:rsidP="00C543C6">
            <w:pPr>
              <w:jc w:val="center"/>
              <w:rPr>
                <w:bCs/>
                <w:sz w:val="16"/>
                <w:szCs w:val="16"/>
              </w:rPr>
            </w:pPr>
            <w:r w:rsidRPr="00165932">
              <w:rPr>
                <w:bCs/>
                <w:sz w:val="16"/>
                <w:szCs w:val="16"/>
              </w:rPr>
              <w:t>2</w:t>
            </w:r>
          </w:p>
        </w:tc>
        <w:tc>
          <w:tcPr>
            <w:tcW w:w="1247" w:type="dxa"/>
          </w:tcPr>
          <w:p w14:paraId="35C5D8FD" w14:textId="1AC0DB46" w:rsidR="00C543C6" w:rsidRPr="00165932" w:rsidRDefault="002B347B" w:rsidP="00C543C6">
            <w:pPr>
              <w:rPr>
                <w:sz w:val="16"/>
                <w:szCs w:val="16"/>
              </w:rPr>
            </w:pPr>
            <w:r w:rsidRPr="00165932">
              <w:rPr>
                <w:sz w:val="16"/>
                <w:szCs w:val="16"/>
              </w:rPr>
              <w:t>IKC ra</w:t>
            </w:r>
            <w:r w:rsidR="00701334" w:rsidRPr="00165932">
              <w:rPr>
                <w:sz w:val="16"/>
                <w:szCs w:val="16"/>
              </w:rPr>
              <w:t>a</w:t>
            </w:r>
            <w:r w:rsidRPr="00165932">
              <w:rPr>
                <w:sz w:val="16"/>
                <w:szCs w:val="16"/>
              </w:rPr>
              <w:t>d</w:t>
            </w:r>
          </w:p>
          <w:p w14:paraId="3AE2F1EB" w14:textId="73A8BE7B" w:rsidR="002B347B" w:rsidRPr="00165932" w:rsidRDefault="00701334" w:rsidP="00C543C6">
            <w:pPr>
              <w:rPr>
                <w:sz w:val="16"/>
                <w:szCs w:val="16"/>
              </w:rPr>
            </w:pPr>
            <w:r w:rsidRPr="00165932">
              <w:rPr>
                <w:sz w:val="16"/>
                <w:szCs w:val="16"/>
              </w:rPr>
              <w:t>OR of MR</w:t>
            </w:r>
          </w:p>
          <w:p w14:paraId="022242B9" w14:textId="77777777" w:rsidR="00C543C6" w:rsidRPr="00165932" w:rsidRDefault="00C543C6" w:rsidP="00C543C6">
            <w:pPr>
              <w:rPr>
                <w:sz w:val="16"/>
                <w:szCs w:val="16"/>
              </w:rPr>
            </w:pPr>
          </w:p>
          <w:p w14:paraId="77665A64" w14:textId="77777777" w:rsidR="00C543C6" w:rsidRPr="00165932" w:rsidRDefault="00C543C6" w:rsidP="00C543C6">
            <w:pPr>
              <w:rPr>
                <w:sz w:val="16"/>
                <w:szCs w:val="16"/>
              </w:rPr>
            </w:pPr>
          </w:p>
          <w:p w14:paraId="2CA6AE76" w14:textId="77777777" w:rsidR="00C543C6" w:rsidRPr="00165932" w:rsidRDefault="00C543C6" w:rsidP="00C543C6">
            <w:pPr>
              <w:rPr>
                <w:sz w:val="16"/>
                <w:szCs w:val="16"/>
              </w:rPr>
            </w:pPr>
          </w:p>
        </w:tc>
        <w:tc>
          <w:tcPr>
            <w:tcW w:w="3222" w:type="dxa"/>
          </w:tcPr>
          <w:p w14:paraId="117FA04A" w14:textId="136E224D" w:rsidR="00C543C6" w:rsidRPr="00165932" w:rsidRDefault="002B347B" w:rsidP="00C543C6">
            <w:pPr>
              <w:rPr>
                <w:sz w:val="16"/>
                <w:szCs w:val="16"/>
              </w:rPr>
            </w:pPr>
            <w:r w:rsidRPr="00165932">
              <w:rPr>
                <w:sz w:val="16"/>
                <w:szCs w:val="16"/>
              </w:rPr>
              <w:t xml:space="preserve">Gezamenlijke IKC </w:t>
            </w:r>
            <w:r w:rsidR="00701334" w:rsidRPr="00165932">
              <w:rPr>
                <w:sz w:val="16"/>
                <w:szCs w:val="16"/>
              </w:rPr>
              <w:t>ouder</w:t>
            </w:r>
            <w:r w:rsidRPr="00165932">
              <w:rPr>
                <w:sz w:val="16"/>
                <w:szCs w:val="16"/>
              </w:rPr>
              <w:t>raad</w:t>
            </w:r>
            <w:r w:rsidR="00701334" w:rsidRPr="00165932">
              <w:rPr>
                <w:sz w:val="16"/>
                <w:szCs w:val="16"/>
              </w:rPr>
              <w:t xml:space="preserve"> inrichten en kijken waar ze gezamenlijke</w:t>
            </w:r>
            <w:r w:rsidR="00165932">
              <w:rPr>
                <w:sz w:val="16"/>
                <w:szCs w:val="16"/>
              </w:rPr>
              <w:t xml:space="preserve"> </w:t>
            </w:r>
            <w:r w:rsidR="00701334" w:rsidRPr="00165932">
              <w:rPr>
                <w:sz w:val="16"/>
                <w:szCs w:val="16"/>
              </w:rPr>
              <w:t>inzet kunnen doen</w:t>
            </w:r>
          </w:p>
        </w:tc>
        <w:tc>
          <w:tcPr>
            <w:tcW w:w="2377" w:type="dxa"/>
          </w:tcPr>
          <w:p w14:paraId="6834EBEE" w14:textId="3C59E3E3" w:rsidR="00C543C6" w:rsidRPr="00165932" w:rsidRDefault="002B347B" w:rsidP="00C543C6">
            <w:pPr>
              <w:rPr>
                <w:sz w:val="16"/>
                <w:szCs w:val="16"/>
              </w:rPr>
            </w:pPr>
            <w:r w:rsidRPr="00165932">
              <w:rPr>
                <w:sz w:val="16"/>
                <w:szCs w:val="16"/>
              </w:rPr>
              <w:t>Ouders zo veel mogelijk benaderen vanuit één spreekbuis, het IKC</w:t>
            </w:r>
          </w:p>
        </w:tc>
        <w:tc>
          <w:tcPr>
            <w:tcW w:w="3244" w:type="dxa"/>
          </w:tcPr>
          <w:p w14:paraId="7BC93BC3" w14:textId="77777777" w:rsidR="00C543C6" w:rsidRPr="00165932" w:rsidRDefault="003E2C83" w:rsidP="003E2C83">
            <w:pPr>
              <w:pStyle w:val="Lijstalinea"/>
              <w:numPr>
                <w:ilvl w:val="0"/>
                <w:numId w:val="8"/>
              </w:numPr>
              <w:rPr>
                <w:sz w:val="16"/>
                <w:szCs w:val="16"/>
              </w:rPr>
            </w:pPr>
            <w:r w:rsidRPr="00165932">
              <w:rPr>
                <w:sz w:val="16"/>
                <w:szCs w:val="16"/>
              </w:rPr>
              <w:t>werven van ouders voor peuterspeelzaal</w:t>
            </w:r>
          </w:p>
          <w:p w14:paraId="514BFA61" w14:textId="3160DBEB" w:rsidR="003E2C83" w:rsidRPr="00165932" w:rsidRDefault="003E2C83" w:rsidP="003E2C83">
            <w:pPr>
              <w:pStyle w:val="Lijstalinea"/>
              <w:numPr>
                <w:ilvl w:val="0"/>
                <w:numId w:val="8"/>
              </w:numPr>
              <w:rPr>
                <w:sz w:val="16"/>
                <w:szCs w:val="16"/>
              </w:rPr>
            </w:pPr>
            <w:r w:rsidRPr="00165932">
              <w:rPr>
                <w:sz w:val="16"/>
                <w:szCs w:val="16"/>
              </w:rPr>
              <w:t>opstellen gezamenlijke IKC raad met een gemeenschappelijk en een gesplitst deel</w:t>
            </w:r>
          </w:p>
        </w:tc>
        <w:tc>
          <w:tcPr>
            <w:tcW w:w="1134" w:type="dxa"/>
          </w:tcPr>
          <w:p w14:paraId="6AD12ACF" w14:textId="49FCFE18" w:rsidR="00C543C6" w:rsidRDefault="003E2C83" w:rsidP="00C543C6">
            <w:pPr>
              <w:rPr>
                <w:sz w:val="16"/>
                <w:szCs w:val="16"/>
              </w:rPr>
            </w:pPr>
            <w:r w:rsidRPr="00165932">
              <w:rPr>
                <w:sz w:val="16"/>
                <w:szCs w:val="16"/>
              </w:rPr>
              <w:t>Valerie</w:t>
            </w:r>
          </w:p>
          <w:p w14:paraId="4FA6E022" w14:textId="14A2232A" w:rsidR="00165932" w:rsidRPr="00165932" w:rsidRDefault="00165932" w:rsidP="00C543C6">
            <w:pPr>
              <w:rPr>
                <w:sz w:val="16"/>
                <w:szCs w:val="16"/>
              </w:rPr>
            </w:pPr>
            <w:r>
              <w:rPr>
                <w:sz w:val="16"/>
                <w:szCs w:val="16"/>
              </w:rPr>
              <w:t>Inzet van MT IKC</w:t>
            </w:r>
          </w:p>
          <w:p w14:paraId="756443A7" w14:textId="77777777" w:rsidR="00C543C6" w:rsidRPr="00165932" w:rsidRDefault="00C543C6" w:rsidP="00C543C6">
            <w:pPr>
              <w:rPr>
                <w:sz w:val="16"/>
                <w:szCs w:val="16"/>
              </w:rPr>
            </w:pPr>
          </w:p>
        </w:tc>
        <w:tc>
          <w:tcPr>
            <w:tcW w:w="1134" w:type="dxa"/>
          </w:tcPr>
          <w:p w14:paraId="228452A2" w14:textId="21357F93" w:rsidR="00C543C6" w:rsidRPr="00165932" w:rsidRDefault="00165932" w:rsidP="00C543C6">
            <w:pPr>
              <w:rPr>
                <w:sz w:val="16"/>
                <w:szCs w:val="16"/>
              </w:rPr>
            </w:pPr>
            <w:r>
              <w:rPr>
                <w:sz w:val="16"/>
                <w:szCs w:val="16"/>
              </w:rPr>
              <w:t>Februari 2018</w:t>
            </w:r>
          </w:p>
        </w:tc>
        <w:tc>
          <w:tcPr>
            <w:tcW w:w="992" w:type="dxa"/>
          </w:tcPr>
          <w:p w14:paraId="4962D928" w14:textId="679084E7" w:rsidR="00C543C6" w:rsidRPr="00165932" w:rsidRDefault="00165932" w:rsidP="00C543C6">
            <w:pPr>
              <w:rPr>
                <w:sz w:val="16"/>
                <w:szCs w:val="16"/>
              </w:rPr>
            </w:pPr>
            <w:r>
              <w:rPr>
                <w:sz w:val="16"/>
                <w:szCs w:val="16"/>
              </w:rPr>
              <w:t>MT IKC</w:t>
            </w:r>
          </w:p>
        </w:tc>
        <w:tc>
          <w:tcPr>
            <w:tcW w:w="922" w:type="dxa"/>
          </w:tcPr>
          <w:p w14:paraId="7031B83B" w14:textId="2149487A" w:rsidR="00C543C6" w:rsidRPr="00165932" w:rsidRDefault="00165932" w:rsidP="00C543C6">
            <w:pPr>
              <w:rPr>
                <w:sz w:val="16"/>
                <w:szCs w:val="16"/>
              </w:rPr>
            </w:pPr>
            <w:r>
              <w:rPr>
                <w:sz w:val="16"/>
                <w:szCs w:val="16"/>
              </w:rPr>
              <w:t>MR gelden</w:t>
            </w:r>
          </w:p>
        </w:tc>
      </w:tr>
      <w:tr w:rsidR="00C543C6" w:rsidRPr="00C543C6" w14:paraId="70B4C728" w14:textId="77777777" w:rsidTr="00C543C6">
        <w:trPr>
          <w:cantSplit/>
          <w:trHeight w:val="406"/>
        </w:trPr>
        <w:tc>
          <w:tcPr>
            <w:tcW w:w="470" w:type="dxa"/>
          </w:tcPr>
          <w:p w14:paraId="4497C9AF" w14:textId="2F67A7BA" w:rsidR="00C543C6" w:rsidRPr="00165932" w:rsidRDefault="00C543C6" w:rsidP="00C543C6">
            <w:pPr>
              <w:jc w:val="center"/>
              <w:rPr>
                <w:bCs/>
                <w:sz w:val="16"/>
                <w:szCs w:val="16"/>
              </w:rPr>
            </w:pPr>
          </w:p>
          <w:p w14:paraId="0E2123BB" w14:textId="77777777" w:rsidR="00C543C6" w:rsidRPr="00165932" w:rsidRDefault="00C543C6" w:rsidP="00C543C6">
            <w:pPr>
              <w:jc w:val="center"/>
              <w:rPr>
                <w:bCs/>
                <w:sz w:val="16"/>
                <w:szCs w:val="16"/>
              </w:rPr>
            </w:pPr>
            <w:r w:rsidRPr="00165932">
              <w:rPr>
                <w:bCs/>
                <w:sz w:val="16"/>
                <w:szCs w:val="16"/>
              </w:rPr>
              <w:t>3</w:t>
            </w:r>
          </w:p>
        </w:tc>
        <w:tc>
          <w:tcPr>
            <w:tcW w:w="1247" w:type="dxa"/>
          </w:tcPr>
          <w:p w14:paraId="286478A7" w14:textId="4C8EEBB6" w:rsidR="00C543C6" w:rsidRPr="00165932" w:rsidRDefault="002B347B" w:rsidP="00C543C6">
            <w:pPr>
              <w:rPr>
                <w:sz w:val="16"/>
                <w:szCs w:val="16"/>
              </w:rPr>
            </w:pPr>
            <w:r w:rsidRPr="00165932">
              <w:rPr>
                <w:sz w:val="16"/>
                <w:szCs w:val="16"/>
              </w:rPr>
              <w:t>Ouderbeleid</w:t>
            </w:r>
          </w:p>
          <w:p w14:paraId="31756F97" w14:textId="77777777" w:rsidR="00C543C6" w:rsidRPr="00165932" w:rsidRDefault="00C543C6" w:rsidP="00C543C6">
            <w:pPr>
              <w:rPr>
                <w:sz w:val="16"/>
                <w:szCs w:val="16"/>
              </w:rPr>
            </w:pPr>
          </w:p>
          <w:p w14:paraId="0146D44B" w14:textId="77777777" w:rsidR="00C543C6" w:rsidRPr="00165932" w:rsidRDefault="00C543C6" w:rsidP="00C543C6">
            <w:pPr>
              <w:rPr>
                <w:sz w:val="16"/>
                <w:szCs w:val="16"/>
              </w:rPr>
            </w:pPr>
          </w:p>
          <w:p w14:paraId="154AEBF5" w14:textId="77777777" w:rsidR="00C543C6" w:rsidRPr="00165932" w:rsidRDefault="00C543C6" w:rsidP="00C543C6">
            <w:pPr>
              <w:rPr>
                <w:sz w:val="16"/>
                <w:szCs w:val="16"/>
              </w:rPr>
            </w:pPr>
          </w:p>
        </w:tc>
        <w:tc>
          <w:tcPr>
            <w:tcW w:w="3222" w:type="dxa"/>
          </w:tcPr>
          <w:p w14:paraId="0ABB436A" w14:textId="77777777" w:rsidR="00C543C6" w:rsidRPr="00165932" w:rsidRDefault="002B347B" w:rsidP="00C543C6">
            <w:pPr>
              <w:rPr>
                <w:sz w:val="16"/>
                <w:szCs w:val="16"/>
              </w:rPr>
            </w:pPr>
            <w:r w:rsidRPr="00165932">
              <w:rPr>
                <w:sz w:val="16"/>
                <w:szCs w:val="16"/>
              </w:rPr>
              <w:t>Gezamenlijk ouderbeleid</w:t>
            </w:r>
          </w:p>
          <w:p w14:paraId="764ADE02" w14:textId="7A382AAD" w:rsidR="002B347B" w:rsidRPr="00165932" w:rsidRDefault="002B347B" w:rsidP="00C543C6">
            <w:pPr>
              <w:rPr>
                <w:sz w:val="16"/>
                <w:szCs w:val="16"/>
              </w:rPr>
            </w:pPr>
            <w:r w:rsidRPr="00165932">
              <w:rPr>
                <w:sz w:val="16"/>
                <w:szCs w:val="16"/>
              </w:rPr>
              <w:t>Gezamenlijke oudergesprekken</w:t>
            </w:r>
          </w:p>
        </w:tc>
        <w:tc>
          <w:tcPr>
            <w:tcW w:w="2377" w:type="dxa"/>
          </w:tcPr>
          <w:p w14:paraId="3133ED6C" w14:textId="0AA53560" w:rsidR="00C543C6" w:rsidRPr="00165932" w:rsidRDefault="002B347B" w:rsidP="00C543C6">
            <w:pPr>
              <w:rPr>
                <w:sz w:val="16"/>
                <w:szCs w:val="16"/>
              </w:rPr>
            </w:pPr>
            <w:r w:rsidRPr="00165932">
              <w:rPr>
                <w:sz w:val="16"/>
                <w:szCs w:val="16"/>
              </w:rPr>
              <w:t>Ouders zo veel mogelijk benaderen vanuit één spreekbuis, het IKC</w:t>
            </w:r>
          </w:p>
        </w:tc>
        <w:tc>
          <w:tcPr>
            <w:tcW w:w="3244" w:type="dxa"/>
          </w:tcPr>
          <w:p w14:paraId="0B7E40CE" w14:textId="77777777" w:rsidR="003E2C83" w:rsidRPr="00165932" w:rsidRDefault="003E2C83" w:rsidP="003E2C83">
            <w:pPr>
              <w:pStyle w:val="Lijstalinea"/>
              <w:numPr>
                <w:ilvl w:val="0"/>
                <w:numId w:val="8"/>
              </w:numPr>
              <w:rPr>
                <w:rFonts w:ascii="Times New Roman" w:hAnsi="Times New Roman"/>
                <w:sz w:val="16"/>
                <w:szCs w:val="16"/>
              </w:rPr>
            </w:pPr>
            <w:r w:rsidRPr="00165932">
              <w:rPr>
                <w:sz w:val="16"/>
                <w:szCs w:val="16"/>
              </w:rPr>
              <w:t xml:space="preserve">Opstellen gezamenlijk ouderbeleid </w:t>
            </w:r>
          </w:p>
          <w:p w14:paraId="3F5DBC6A" w14:textId="77777777" w:rsidR="003E2C83" w:rsidRPr="00165932" w:rsidRDefault="003E2C83" w:rsidP="003E2C83">
            <w:pPr>
              <w:pStyle w:val="Lijstalinea"/>
              <w:numPr>
                <w:ilvl w:val="0"/>
                <w:numId w:val="8"/>
              </w:numPr>
              <w:rPr>
                <w:rFonts w:ascii="Times New Roman" w:hAnsi="Times New Roman"/>
                <w:sz w:val="16"/>
                <w:szCs w:val="16"/>
              </w:rPr>
            </w:pPr>
            <w:r w:rsidRPr="00165932">
              <w:rPr>
                <w:sz w:val="16"/>
                <w:szCs w:val="16"/>
              </w:rPr>
              <w:t xml:space="preserve"> Als vast agendapunt op MT vergadering </w:t>
            </w:r>
          </w:p>
          <w:p w14:paraId="0602B596" w14:textId="77777777" w:rsidR="003E2C83" w:rsidRPr="00165932" w:rsidRDefault="003E2C83" w:rsidP="003E2C83">
            <w:pPr>
              <w:pStyle w:val="Lijstalinea"/>
              <w:numPr>
                <w:ilvl w:val="0"/>
                <w:numId w:val="8"/>
              </w:numPr>
              <w:rPr>
                <w:rFonts w:ascii="Times New Roman" w:hAnsi="Times New Roman"/>
                <w:sz w:val="16"/>
                <w:szCs w:val="16"/>
              </w:rPr>
            </w:pPr>
            <w:r w:rsidRPr="00165932">
              <w:rPr>
                <w:sz w:val="16"/>
                <w:szCs w:val="16"/>
              </w:rPr>
              <w:t>Plannen open dag IKC</w:t>
            </w:r>
          </w:p>
          <w:p w14:paraId="6D2317EB" w14:textId="22D26068" w:rsidR="003E2C83" w:rsidRPr="00165932" w:rsidRDefault="003E2C83" w:rsidP="003E2C83">
            <w:pPr>
              <w:pStyle w:val="Lijstalinea"/>
              <w:numPr>
                <w:ilvl w:val="0"/>
                <w:numId w:val="8"/>
              </w:numPr>
              <w:rPr>
                <w:rFonts w:ascii="Times New Roman" w:hAnsi="Times New Roman"/>
                <w:sz w:val="16"/>
                <w:szCs w:val="16"/>
              </w:rPr>
            </w:pPr>
            <w:r w:rsidRPr="00165932">
              <w:rPr>
                <w:sz w:val="16"/>
                <w:szCs w:val="16"/>
              </w:rPr>
              <w:t xml:space="preserve">Openen en inhoud geven aan ouder café  </w:t>
            </w:r>
          </w:p>
          <w:p w14:paraId="30281FAD" w14:textId="4E6AEB49" w:rsidR="003E2C83" w:rsidRPr="00165932" w:rsidRDefault="003E2C83" w:rsidP="003E2C83">
            <w:pPr>
              <w:pStyle w:val="Lijstalinea"/>
              <w:rPr>
                <w:sz w:val="16"/>
                <w:szCs w:val="16"/>
              </w:rPr>
            </w:pPr>
          </w:p>
        </w:tc>
        <w:tc>
          <w:tcPr>
            <w:tcW w:w="1134" w:type="dxa"/>
          </w:tcPr>
          <w:p w14:paraId="0E5408B7" w14:textId="09ACB5DD" w:rsidR="00C543C6" w:rsidRPr="00165932" w:rsidRDefault="003E2C83" w:rsidP="00C543C6">
            <w:pPr>
              <w:rPr>
                <w:sz w:val="16"/>
                <w:szCs w:val="16"/>
              </w:rPr>
            </w:pPr>
            <w:r w:rsidRPr="00165932">
              <w:rPr>
                <w:sz w:val="16"/>
                <w:szCs w:val="16"/>
              </w:rPr>
              <w:t>Valerie</w:t>
            </w:r>
            <w:r w:rsidR="00701334" w:rsidRPr="00165932">
              <w:rPr>
                <w:sz w:val="16"/>
                <w:szCs w:val="16"/>
              </w:rPr>
              <w:t xml:space="preserve"> +</w:t>
            </w:r>
          </w:p>
          <w:p w14:paraId="3BB3FFDF" w14:textId="77777777" w:rsidR="00701334" w:rsidRPr="00165932" w:rsidRDefault="00701334" w:rsidP="00C543C6">
            <w:pPr>
              <w:rPr>
                <w:sz w:val="16"/>
                <w:szCs w:val="16"/>
              </w:rPr>
            </w:pPr>
            <w:r w:rsidRPr="00165932">
              <w:rPr>
                <w:sz w:val="16"/>
                <w:szCs w:val="16"/>
              </w:rPr>
              <w:t>Andries +</w:t>
            </w:r>
          </w:p>
          <w:p w14:paraId="5DF52481" w14:textId="5AD93821" w:rsidR="00701334" w:rsidRPr="00165932" w:rsidRDefault="00701334" w:rsidP="00C543C6">
            <w:pPr>
              <w:rPr>
                <w:sz w:val="16"/>
                <w:szCs w:val="16"/>
              </w:rPr>
            </w:pPr>
            <w:r w:rsidRPr="00165932">
              <w:rPr>
                <w:sz w:val="16"/>
                <w:szCs w:val="16"/>
              </w:rPr>
              <w:t>Siemon</w:t>
            </w:r>
          </w:p>
          <w:p w14:paraId="48DF184A" w14:textId="77777777" w:rsidR="00C543C6" w:rsidRPr="00165932" w:rsidRDefault="00C543C6" w:rsidP="00C543C6">
            <w:pPr>
              <w:rPr>
                <w:sz w:val="16"/>
                <w:szCs w:val="16"/>
              </w:rPr>
            </w:pPr>
          </w:p>
        </w:tc>
        <w:tc>
          <w:tcPr>
            <w:tcW w:w="1134" w:type="dxa"/>
          </w:tcPr>
          <w:p w14:paraId="31B3B77C" w14:textId="2CC774F6" w:rsidR="00C543C6" w:rsidRPr="00165932" w:rsidRDefault="00165932" w:rsidP="00C543C6">
            <w:pPr>
              <w:rPr>
                <w:sz w:val="16"/>
                <w:szCs w:val="16"/>
              </w:rPr>
            </w:pPr>
            <w:r>
              <w:rPr>
                <w:sz w:val="16"/>
                <w:szCs w:val="16"/>
              </w:rPr>
              <w:t>Schooljaar 17-18</w:t>
            </w:r>
          </w:p>
        </w:tc>
        <w:tc>
          <w:tcPr>
            <w:tcW w:w="992" w:type="dxa"/>
          </w:tcPr>
          <w:p w14:paraId="5692D967" w14:textId="2DC6924E" w:rsidR="00C543C6" w:rsidRPr="00165932" w:rsidRDefault="00165932" w:rsidP="00C543C6">
            <w:pPr>
              <w:rPr>
                <w:sz w:val="16"/>
                <w:szCs w:val="16"/>
              </w:rPr>
            </w:pPr>
            <w:r>
              <w:rPr>
                <w:sz w:val="16"/>
                <w:szCs w:val="16"/>
              </w:rPr>
              <w:t>MT IKC</w:t>
            </w:r>
          </w:p>
        </w:tc>
        <w:tc>
          <w:tcPr>
            <w:tcW w:w="922" w:type="dxa"/>
          </w:tcPr>
          <w:p w14:paraId="5AAB1796" w14:textId="33C72F66" w:rsidR="00C543C6" w:rsidRPr="00165932" w:rsidRDefault="00E70BF9" w:rsidP="00C543C6">
            <w:pPr>
              <w:rPr>
                <w:sz w:val="16"/>
                <w:szCs w:val="16"/>
              </w:rPr>
            </w:pPr>
            <w:r>
              <w:rPr>
                <w:sz w:val="16"/>
                <w:szCs w:val="16"/>
              </w:rPr>
              <w:t>PR gelden IKC</w:t>
            </w:r>
          </w:p>
        </w:tc>
      </w:tr>
      <w:tr w:rsidR="00C543C6" w:rsidRPr="00C543C6" w14:paraId="635B5F00" w14:textId="77777777" w:rsidTr="00C543C6">
        <w:trPr>
          <w:cantSplit/>
          <w:trHeight w:val="65"/>
        </w:trPr>
        <w:tc>
          <w:tcPr>
            <w:tcW w:w="470" w:type="dxa"/>
          </w:tcPr>
          <w:p w14:paraId="6249386C" w14:textId="20864A33" w:rsidR="00C543C6" w:rsidRPr="00C543C6" w:rsidRDefault="00C543C6" w:rsidP="00C543C6">
            <w:pPr>
              <w:jc w:val="center"/>
              <w:rPr>
                <w:bCs/>
                <w:sz w:val="16"/>
                <w:szCs w:val="16"/>
              </w:rPr>
            </w:pPr>
          </w:p>
          <w:p w14:paraId="2E0680D8" w14:textId="77777777" w:rsidR="00C543C6" w:rsidRPr="00C543C6" w:rsidRDefault="00C543C6" w:rsidP="00C543C6">
            <w:pPr>
              <w:jc w:val="center"/>
              <w:rPr>
                <w:bCs/>
                <w:sz w:val="16"/>
                <w:szCs w:val="16"/>
              </w:rPr>
            </w:pPr>
            <w:r w:rsidRPr="00C543C6">
              <w:rPr>
                <w:bCs/>
                <w:sz w:val="16"/>
                <w:szCs w:val="16"/>
              </w:rPr>
              <w:t>4</w:t>
            </w:r>
          </w:p>
        </w:tc>
        <w:tc>
          <w:tcPr>
            <w:tcW w:w="1247" w:type="dxa"/>
          </w:tcPr>
          <w:p w14:paraId="4A89B0BD" w14:textId="5CC4A195" w:rsidR="00C543C6" w:rsidRPr="00C543C6" w:rsidRDefault="003A7015" w:rsidP="00C543C6">
            <w:pPr>
              <w:rPr>
                <w:sz w:val="16"/>
                <w:szCs w:val="16"/>
              </w:rPr>
            </w:pPr>
            <w:r>
              <w:rPr>
                <w:sz w:val="16"/>
                <w:szCs w:val="16"/>
              </w:rPr>
              <w:t>profilering</w:t>
            </w:r>
          </w:p>
          <w:p w14:paraId="1F4E2D6F" w14:textId="77777777" w:rsidR="00C543C6" w:rsidRPr="00C543C6" w:rsidRDefault="00C543C6" w:rsidP="00C543C6">
            <w:pPr>
              <w:rPr>
                <w:sz w:val="16"/>
                <w:szCs w:val="16"/>
              </w:rPr>
            </w:pPr>
          </w:p>
          <w:p w14:paraId="1531CEF2" w14:textId="77777777" w:rsidR="00C543C6" w:rsidRPr="00C543C6" w:rsidRDefault="00C543C6" w:rsidP="00C543C6">
            <w:pPr>
              <w:rPr>
                <w:sz w:val="16"/>
                <w:szCs w:val="16"/>
              </w:rPr>
            </w:pPr>
          </w:p>
          <w:p w14:paraId="32DCE8AA" w14:textId="77777777" w:rsidR="00C543C6" w:rsidRPr="00C543C6" w:rsidRDefault="00C543C6" w:rsidP="00C543C6">
            <w:pPr>
              <w:rPr>
                <w:sz w:val="16"/>
                <w:szCs w:val="16"/>
              </w:rPr>
            </w:pPr>
          </w:p>
        </w:tc>
        <w:tc>
          <w:tcPr>
            <w:tcW w:w="3222" w:type="dxa"/>
          </w:tcPr>
          <w:p w14:paraId="1C34E5F3" w14:textId="77777777" w:rsidR="00C543C6" w:rsidRDefault="003A7015" w:rsidP="00C543C6">
            <w:pPr>
              <w:rPr>
                <w:sz w:val="16"/>
                <w:szCs w:val="16"/>
              </w:rPr>
            </w:pPr>
            <w:r>
              <w:rPr>
                <w:sz w:val="16"/>
                <w:szCs w:val="16"/>
              </w:rPr>
              <w:t>Een IKC gids</w:t>
            </w:r>
          </w:p>
          <w:p w14:paraId="3BF72726" w14:textId="77777777" w:rsidR="00701334" w:rsidRDefault="00701334" w:rsidP="00C543C6">
            <w:pPr>
              <w:rPr>
                <w:sz w:val="16"/>
                <w:szCs w:val="16"/>
              </w:rPr>
            </w:pPr>
          </w:p>
          <w:p w14:paraId="5FD697EC" w14:textId="1FF7DCEE" w:rsidR="003A7015" w:rsidRPr="00C543C6" w:rsidRDefault="003A7015" w:rsidP="00C543C6">
            <w:pPr>
              <w:rPr>
                <w:sz w:val="16"/>
                <w:szCs w:val="16"/>
              </w:rPr>
            </w:pPr>
            <w:r>
              <w:rPr>
                <w:sz w:val="16"/>
                <w:szCs w:val="16"/>
              </w:rPr>
              <w:t>Een website Olingertil</w:t>
            </w:r>
          </w:p>
        </w:tc>
        <w:tc>
          <w:tcPr>
            <w:tcW w:w="2377" w:type="dxa"/>
          </w:tcPr>
          <w:p w14:paraId="468F3497" w14:textId="5FB78F0D" w:rsidR="00C543C6" w:rsidRPr="00C543C6" w:rsidRDefault="003A7015" w:rsidP="00C543C6">
            <w:pPr>
              <w:rPr>
                <w:sz w:val="16"/>
                <w:szCs w:val="16"/>
              </w:rPr>
            </w:pPr>
            <w:r>
              <w:rPr>
                <w:sz w:val="16"/>
                <w:szCs w:val="16"/>
              </w:rPr>
              <w:t>Zichtbare eenheid</w:t>
            </w:r>
          </w:p>
        </w:tc>
        <w:tc>
          <w:tcPr>
            <w:tcW w:w="3244" w:type="dxa"/>
          </w:tcPr>
          <w:p w14:paraId="3B265740" w14:textId="77777777" w:rsidR="00C543C6" w:rsidRDefault="003A7015" w:rsidP="003A7015">
            <w:pPr>
              <w:pStyle w:val="Lijstalinea"/>
              <w:numPr>
                <w:ilvl w:val="0"/>
                <w:numId w:val="8"/>
              </w:numPr>
              <w:rPr>
                <w:sz w:val="16"/>
                <w:szCs w:val="16"/>
              </w:rPr>
            </w:pPr>
            <w:r>
              <w:rPr>
                <w:sz w:val="16"/>
                <w:szCs w:val="16"/>
              </w:rPr>
              <w:t>Opstellen van IKC boek</w:t>
            </w:r>
          </w:p>
          <w:p w14:paraId="7BD2F4E8" w14:textId="77777777" w:rsidR="003A7015" w:rsidRDefault="003A7015" w:rsidP="003A7015">
            <w:pPr>
              <w:pStyle w:val="Lijstalinea"/>
              <w:rPr>
                <w:sz w:val="16"/>
                <w:szCs w:val="16"/>
              </w:rPr>
            </w:pPr>
          </w:p>
          <w:p w14:paraId="4A2F6C48" w14:textId="77777777" w:rsidR="003A7015" w:rsidRDefault="003A7015" w:rsidP="003A7015">
            <w:pPr>
              <w:pStyle w:val="Lijstalinea"/>
              <w:numPr>
                <w:ilvl w:val="0"/>
                <w:numId w:val="8"/>
              </w:numPr>
              <w:rPr>
                <w:sz w:val="16"/>
                <w:szCs w:val="16"/>
              </w:rPr>
            </w:pPr>
            <w:r>
              <w:rPr>
                <w:sz w:val="16"/>
                <w:szCs w:val="16"/>
              </w:rPr>
              <w:t>Koppelen van websites aan Olingertilsite</w:t>
            </w:r>
          </w:p>
          <w:p w14:paraId="1859EB9D" w14:textId="77777777" w:rsidR="00041013" w:rsidRPr="00041013" w:rsidRDefault="00041013" w:rsidP="00041013">
            <w:pPr>
              <w:pStyle w:val="Lijstalinea"/>
              <w:rPr>
                <w:sz w:val="16"/>
                <w:szCs w:val="16"/>
              </w:rPr>
            </w:pPr>
          </w:p>
          <w:p w14:paraId="7EE1685B" w14:textId="2BA47017" w:rsidR="00041013" w:rsidRPr="003A7015" w:rsidRDefault="00041013" w:rsidP="003A7015">
            <w:pPr>
              <w:pStyle w:val="Lijstalinea"/>
              <w:numPr>
                <w:ilvl w:val="0"/>
                <w:numId w:val="8"/>
              </w:numPr>
              <w:rPr>
                <w:sz w:val="16"/>
                <w:szCs w:val="16"/>
              </w:rPr>
            </w:pPr>
            <w:r>
              <w:rPr>
                <w:sz w:val="16"/>
                <w:szCs w:val="16"/>
              </w:rPr>
              <w:t>Ontwikkelen van tekst voor Olingertilsite</w:t>
            </w:r>
          </w:p>
        </w:tc>
        <w:tc>
          <w:tcPr>
            <w:tcW w:w="1134" w:type="dxa"/>
          </w:tcPr>
          <w:p w14:paraId="670A6FF9" w14:textId="77777777" w:rsidR="00C543C6" w:rsidRDefault="003A7015" w:rsidP="00C543C6">
            <w:pPr>
              <w:rPr>
                <w:sz w:val="16"/>
                <w:szCs w:val="16"/>
              </w:rPr>
            </w:pPr>
            <w:r>
              <w:rPr>
                <w:sz w:val="16"/>
                <w:szCs w:val="16"/>
              </w:rPr>
              <w:t>Siemon</w:t>
            </w:r>
          </w:p>
          <w:p w14:paraId="1676A1DD" w14:textId="77777777" w:rsidR="003A7015" w:rsidRDefault="003A7015" w:rsidP="00C543C6">
            <w:pPr>
              <w:rPr>
                <w:sz w:val="16"/>
                <w:szCs w:val="16"/>
              </w:rPr>
            </w:pPr>
          </w:p>
          <w:p w14:paraId="5E6CF167" w14:textId="77777777" w:rsidR="003A7015" w:rsidRDefault="003A7015" w:rsidP="00C543C6">
            <w:pPr>
              <w:rPr>
                <w:sz w:val="16"/>
                <w:szCs w:val="16"/>
              </w:rPr>
            </w:pPr>
            <w:r>
              <w:rPr>
                <w:sz w:val="16"/>
                <w:szCs w:val="16"/>
              </w:rPr>
              <w:t>Andries</w:t>
            </w:r>
          </w:p>
          <w:p w14:paraId="1475EE76" w14:textId="77777777" w:rsidR="00041013" w:rsidRDefault="00041013" w:rsidP="00C543C6">
            <w:pPr>
              <w:rPr>
                <w:sz w:val="16"/>
                <w:szCs w:val="16"/>
              </w:rPr>
            </w:pPr>
          </w:p>
          <w:p w14:paraId="0B49E9E1" w14:textId="77777777" w:rsidR="00041013" w:rsidRDefault="00041013" w:rsidP="00C543C6">
            <w:pPr>
              <w:rPr>
                <w:sz w:val="16"/>
                <w:szCs w:val="16"/>
              </w:rPr>
            </w:pPr>
          </w:p>
          <w:p w14:paraId="286D73A8" w14:textId="2D9E1B61" w:rsidR="00041013" w:rsidRPr="00C543C6" w:rsidRDefault="00041013" w:rsidP="00C543C6">
            <w:pPr>
              <w:rPr>
                <w:sz w:val="16"/>
                <w:szCs w:val="16"/>
              </w:rPr>
            </w:pPr>
            <w:r>
              <w:rPr>
                <w:sz w:val="16"/>
                <w:szCs w:val="16"/>
              </w:rPr>
              <w:t>Siemon</w:t>
            </w:r>
          </w:p>
        </w:tc>
        <w:tc>
          <w:tcPr>
            <w:tcW w:w="1134" w:type="dxa"/>
          </w:tcPr>
          <w:p w14:paraId="09FAAC9B" w14:textId="258D2C62" w:rsidR="00C543C6" w:rsidRPr="00C543C6" w:rsidRDefault="00041013" w:rsidP="00C543C6">
            <w:pPr>
              <w:rPr>
                <w:sz w:val="16"/>
                <w:szCs w:val="16"/>
              </w:rPr>
            </w:pPr>
            <w:r>
              <w:rPr>
                <w:sz w:val="16"/>
                <w:szCs w:val="16"/>
              </w:rPr>
              <w:t>januari</w:t>
            </w:r>
          </w:p>
        </w:tc>
        <w:tc>
          <w:tcPr>
            <w:tcW w:w="992" w:type="dxa"/>
          </w:tcPr>
          <w:p w14:paraId="70BC6F1A" w14:textId="77777777" w:rsidR="00C543C6" w:rsidRPr="00C543C6" w:rsidRDefault="00C543C6" w:rsidP="00C543C6">
            <w:pPr>
              <w:rPr>
                <w:sz w:val="16"/>
                <w:szCs w:val="16"/>
              </w:rPr>
            </w:pPr>
          </w:p>
        </w:tc>
        <w:tc>
          <w:tcPr>
            <w:tcW w:w="922" w:type="dxa"/>
          </w:tcPr>
          <w:p w14:paraId="33EC84C4" w14:textId="77777777" w:rsidR="00C543C6" w:rsidRDefault="00041013" w:rsidP="00C543C6">
            <w:pPr>
              <w:rPr>
                <w:sz w:val="16"/>
                <w:szCs w:val="16"/>
              </w:rPr>
            </w:pPr>
            <w:r>
              <w:rPr>
                <w:sz w:val="16"/>
                <w:szCs w:val="16"/>
              </w:rPr>
              <w:t>PR €1000</w:t>
            </w:r>
          </w:p>
          <w:p w14:paraId="1CE30695" w14:textId="77777777" w:rsidR="00041013" w:rsidRDefault="00041013" w:rsidP="00C543C6">
            <w:pPr>
              <w:rPr>
                <w:sz w:val="16"/>
                <w:szCs w:val="16"/>
              </w:rPr>
            </w:pPr>
          </w:p>
          <w:p w14:paraId="2355BE4F" w14:textId="77777777" w:rsidR="00041013" w:rsidRDefault="00041013" w:rsidP="00C543C6">
            <w:pPr>
              <w:rPr>
                <w:sz w:val="16"/>
                <w:szCs w:val="16"/>
              </w:rPr>
            </w:pPr>
            <w:r>
              <w:rPr>
                <w:sz w:val="16"/>
                <w:szCs w:val="16"/>
              </w:rPr>
              <w:t>Nihil</w:t>
            </w:r>
          </w:p>
          <w:p w14:paraId="2B72981E" w14:textId="77777777" w:rsidR="00041013" w:rsidRDefault="00041013" w:rsidP="00C543C6">
            <w:pPr>
              <w:rPr>
                <w:sz w:val="16"/>
                <w:szCs w:val="16"/>
              </w:rPr>
            </w:pPr>
          </w:p>
          <w:p w14:paraId="6642924F" w14:textId="77777777" w:rsidR="00041013" w:rsidRDefault="00041013" w:rsidP="00C543C6">
            <w:pPr>
              <w:rPr>
                <w:sz w:val="16"/>
                <w:szCs w:val="16"/>
              </w:rPr>
            </w:pPr>
          </w:p>
          <w:p w14:paraId="07FF2C83" w14:textId="22F3D19E" w:rsidR="00041013" w:rsidRPr="00C543C6" w:rsidRDefault="00041013" w:rsidP="00C543C6">
            <w:pPr>
              <w:rPr>
                <w:sz w:val="16"/>
                <w:szCs w:val="16"/>
              </w:rPr>
            </w:pPr>
            <w:r>
              <w:rPr>
                <w:sz w:val="16"/>
                <w:szCs w:val="16"/>
              </w:rPr>
              <w:t>€ 200</w:t>
            </w:r>
          </w:p>
        </w:tc>
      </w:tr>
      <w:tr w:rsidR="00C543C6" w:rsidRPr="00C543C6" w14:paraId="67D35881" w14:textId="77777777" w:rsidTr="00C543C6">
        <w:trPr>
          <w:cantSplit/>
          <w:trHeight w:val="279"/>
        </w:trPr>
        <w:tc>
          <w:tcPr>
            <w:tcW w:w="470" w:type="dxa"/>
          </w:tcPr>
          <w:p w14:paraId="435872CB" w14:textId="13AE32E4" w:rsidR="00C543C6" w:rsidRPr="00C543C6" w:rsidRDefault="00C543C6" w:rsidP="00C543C6">
            <w:pPr>
              <w:jc w:val="center"/>
              <w:rPr>
                <w:bCs/>
                <w:sz w:val="16"/>
                <w:szCs w:val="16"/>
              </w:rPr>
            </w:pPr>
          </w:p>
          <w:p w14:paraId="3338AFE3" w14:textId="77777777" w:rsidR="00C543C6" w:rsidRPr="00C543C6" w:rsidRDefault="00C543C6" w:rsidP="00C543C6">
            <w:pPr>
              <w:jc w:val="center"/>
              <w:rPr>
                <w:bCs/>
                <w:sz w:val="16"/>
                <w:szCs w:val="16"/>
              </w:rPr>
            </w:pPr>
            <w:r w:rsidRPr="00C543C6">
              <w:rPr>
                <w:bCs/>
                <w:sz w:val="16"/>
                <w:szCs w:val="16"/>
              </w:rPr>
              <w:t>5</w:t>
            </w:r>
          </w:p>
        </w:tc>
        <w:tc>
          <w:tcPr>
            <w:tcW w:w="1247" w:type="dxa"/>
          </w:tcPr>
          <w:p w14:paraId="3D19A3E4" w14:textId="3DF4EA97" w:rsidR="00C963B4" w:rsidRPr="00C543C6" w:rsidRDefault="00512C41" w:rsidP="00C543C6">
            <w:pPr>
              <w:rPr>
                <w:sz w:val="16"/>
                <w:szCs w:val="16"/>
              </w:rPr>
            </w:pPr>
            <w:r>
              <w:rPr>
                <w:sz w:val="16"/>
                <w:szCs w:val="16"/>
              </w:rPr>
              <w:t>Bewegwijzering in het gebouw</w:t>
            </w:r>
          </w:p>
          <w:p w14:paraId="28845FA3" w14:textId="77777777" w:rsidR="00C543C6" w:rsidRPr="00C543C6" w:rsidRDefault="00C543C6" w:rsidP="00C543C6">
            <w:pPr>
              <w:rPr>
                <w:sz w:val="16"/>
                <w:szCs w:val="16"/>
              </w:rPr>
            </w:pPr>
          </w:p>
        </w:tc>
        <w:tc>
          <w:tcPr>
            <w:tcW w:w="3222" w:type="dxa"/>
          </w:tcPr>
          <w:p w14:paraId="7955B692" w14:textId="20EDEE89" w:rsidR="00C543C6" w:rsidRPr="00C543C6" w:rsidRDefault="00512C41" w:rsidP="00C543C6">
            <w:pPr>
              <w:rPr>
                <w:sz w:val="16"/>
                <w:szCs w:val="16"/>
              </w:rPr>
            </w:pPr>
            <w:r>
              <w:rPr>
                <w:sz w:val="16"/>
                <w:szCs w:val="16"/>
              </w:rPr>
              <w:t>Het is duidelijk waar  personen / zaken te vinden zijn in het gebouw</w:t>
            </w:r>
          </w:p>
        </w:tc>
        <w:tc>
          <w:tcPr>
            <w:tcW w:w="2377" w:type="dxa"/>
          </w:tcPr>
          <w:p w14:paraId="6849EE61" w14:textId="62E4CEEA" w:rsidR="00C543C6" w:rsidRPr="00C543C6" w:rsidRDefault="00512C41" w:rsidP="00C543C6">
            <w:pPr>
              <w:rPr>
                <w:sz w:val="16"/>
                <w:szCs w:val="16"/>
              </w:rPr>
            </w:pPr>
            <w:r>
              <w:rPr>
                <w:sz w:val="16"/>
                <w:szCs w:val="16"/>
              </w:rPr>
              <w:t>Bezoekers moeten vaak zoeken naar de juiste ruimte</w:t>
            </w:r>
          </w:p>
        </w:tc>
        <w:tc>
          <w:tcPr>
            <w:tcW w:w="3244" w:type="dxa"/>
          </w:tcPr>
          <w:p w14:paraId="50896220" w14:textId="77777777" w:rsidR="00C543C6" w:rsidRDefault="00512C41" w:rsidP="00C543C6">
            <w:pPr>
              <w:rPr>
                <w:sz w:val="16"/>
                <w:szCs w:val="16"/>
              </w:rPr>
            </w:pPr>
            <w:r>
              <w:rPr>
                <w:sz w:val="16"/>
                <w:szCs w:val="16"/>
              </w:rPr>
              <w:t>Maken van een plattegrond</w:t>
            </w:r>
          </w:p>
          <w:p w14:paraId="774AFC71" w14:textId="481054DB" w:rsidR="00512C41" w:rsidRPr="00C543C6" w:rsidRDefault="00512C41" w:rsidP="00C543C6">
            <w:pPr>
              <w:rPr>
                <w:sz w:val="16"/>
                <w:szCs w:val="16"/>
              </w:rPr>
            </w:pPr>
            <w:r>
              <w:rPr>
                <w:sz w:val="16"/>
                <w:szCs w:val="16"/>
              </w:rPr>
              <w:t>Aanschaffen van wegwijzers</w:t>
            </w:r>
          </w:p>
        </w:tc>
        <w:tc>
          <w:tcPr>
            <w:tcW w:w="1134" w:type="dxa"/>
          </w:tcPr>
          <w:p w14:paraId="12C368E6" w14:textId="0AD8DA57" w:rsidR="00C543C6" w:rsidRPr="00C543C6" w:rsidRDefault="00701334" w:rsidP="00C543C6">
            <w:pPr>
              <w:rPr>
                <w:sz w:val="16"/>
                <w:szCs w:val="16"/>
              </w:rPr>
            </w:pPr>
            <w:r>
              <w:rPr>
                <w:sz w:val="16"/>
                <w:szCs w:val="16"/>
              </w:rPr>
              <w:t>Andries</w:t>
            </w:r>
          </w:p>
        </w:tc>
        <w:tc>
          <w:tcPr>
            <w:tcW w:w="1134" w:type="dxa"/>
          </w:tcPr>
          <w:p w14:paraId="6D9BFE1E" w14:textId="0F83DDE5" w:rsidR="00C543C6" w:rsidRPr="00C543C6" w:rsidRDefault="00512C41" w:rsidP="00C543C6">
            <w:pPr>
              <w:rPr>
                <w:sz w:val="16"/>
                <w:szCs w:val="16"/>
              </w:rPr>
            </w:pPr>
            <w:r>
              <w:rPr>
                <w:sz w:val="16"/>
                <w:szCs w:val="16"/>
              </w:rPr>
              <w:t>december</w:t>
            </w:r>
          </w:p>
        </w:tc>
        <w:tc>
          <w:tcPr>
            <w:tcW w:w="992" w:type="dxa"/>
          </w:tcPr>
          <w:p w14:paraId="1470B871" w14:textId="50E45DA0" w:rsidR="00C543C6" w:rsidRPr="00C543C6" w:rsidRDefault="00512C41" w:rsidP="00C543C6">
            <w:pPr>
              <w:rPr>
                <w:sz w:val="16"/>
                <w:szCs w:val="16"/>
              </w:rPr>
            </w:pPr>
            <w:r>
              <w:rPr>
                <w:sz w:val="16"/>
                <w:szCs w:val="16"/>
              </w:rPr>
              <w:t>MT</w:t>
            </w:r>
          </w:p>
        </w:tc>
        <w:tc>
          <w:tcPr>
            <w:tcW w:w="922" w:type="dxa"/>
          </w:tcPr>
          <w:p w14:paraId="43607E20" w14:textId="63E8AF3F" w:rsidR="00C543C6" w:rsidRPr="00C543C6" w:rsidRDefault="00512C41" w:rsidP="00C543C6">
            <w:pPr>
              <w:rPr>
                <w:sz w:val="16"/>
                <w:szCs w:val="16"/>
              </w:rPr>
            </w:pPr>
            <w:r>
              <w:rPr>
                <w:sz w:val="16"/>
                <w:szCs w:val="16"/>
              </w:rPr>
              <w:t>€ 1000</w:t>
            </w:r>
          </w:p>
        </w:tc>
      </w:tr>
      <w:tr w:rsidR="009D344C" w:rsidRPr="00C543C6" w14:paraId="5CF4878C" w14:textId="77777777" w:rsidTr="00C543C6">
        <w:trPr>
          <w:cantSplit/>
          <w:trHeight w:val="279"/>
        </w:trPr>
        <w:tc>
          <w:tcPr>
            <w:tcW w:w="470" w:type="dxa"/>
          </w:tcPr>
          <w:p w14:paraId="0DB44C93" w14:textId="77777777" w:rsidR="009D344C" w:rsidRPr="00C543C6" w:rsidRDefault="009D344C" w:rsidP="00C543C6">
            <w:pPr>
              <w:jc w:val="center"/>
              <w:rPr>
                <w:bCs/>
                <w:sz w:val="16"/>
                <w:szCs w:val="16"/>
              </w:rPr>
            </w:pPr>
          </w:p>
        </w:tc>
        <w:tc>
          <w:tcPr>
            <w:tcW w:w="1247" w:type="dxa"/>
          </w:tcPr>
          <w:p w14:paraId="58EA5202" w14:textId="0C03EFC3" w:rsidR="009D344C" w:rsidRPr="009D344C" w:rsidRDefault="009D344C" w:rsidP="00C543C6">
            <w:pPr>
              <w:rPr>
                <w:b/>
                <w:sz w:val="16"/>
                <w:szCs w:val="16"/>
              </w:rPr>
            </w:pPr>
            <w:r>
              <w:rPr>
                <w:b/>
                <w:sz w:val="16"/>
                <w:szCs w:val="16"/>
              </w:rPr>
              <w:t>Jan Ligthart</w:t>
            </w:r>
          </w:p>
        </w:tc>
        <w:tc>
          <w:tcPr>
            <w:tcW w:w="3222" w:type="dxa"/>
          </w:tcPr>
          <w:p w14:paraId="3058EFD1" w14:textId="77777777" w:rsidR="009D344C" w:rsidRDefault="009D344C" w:rsidP="00C543C6">
            <w:pPr>
              <w:rPr>
                <w:sz w:val="16"/>
                <w:szCs w:val="16"/>
              </w:rPr>
            </w:pPr>
          </w:p>
        </w:tc>
        <w:tc>
          <w:tcPr>
            <w:tcW w:w="2377" w:type="dxa"/>
          </w:tcPr>
          <w:p w14:paraId="5EF4FDA4" w14:textId="77777777" w:rsidR="009D344C" w:rsidRDefault="009D344C" w:rsidP="00C543C6">
            <w:pPr>
              <w:rPr>
                <w:sz w:val="16"/>
                <w:szCs w:val="16"/>
              </w:rPr>
            </w:pPr>
          </w:p>
        </w:tc>
        <w:tc>
          <w:tcPr>
            <w:tcW w:w="3244" w:type="dxa"/>
          </w:tcPr>
          <w:p w14:paraId="77B358D0" w14:textId="77777777" w:rsidR="009D344C" w:rsidRDefault="009D344C" w:rsidP="00C543C6">
            <w:pPr>
              <w:rPr>
                <w:sz w:val="16"/>
                <w:szCs w:val="16"/>
              </w:rPr>
            </w:pPr>
          </w:p>
        </w:tc>
        <w:tc>
          <w:tcPr>
            <w:tcW w:w="1134" w:type="dxa"/>
          </w:tcPr>
          <w:p w14:paraId="36631468" w14:textId="77777777" w:rsidR="009D344C" w:rsidRDefault="009D344C" w:rsidP="00C543C6">
            <w:pPr>
              <w:rPr>
                <w:sz w:val="16"/>
                <w:szCs w:val="16"/>
              </w:rPr>
            </w:pPr>
          </w:p>
        </w:tc>
        <w:tc>
          <w:tcPr>
            <w:tcW w:w="1134" w:type="dxa"/>
          </w:tcPr>
          <w:p w14:paraId="1212A28A" w14:textId="77777777" w:rsidR="009D344C" w:rsidRDefault="009D344C" w:rsidP="00C543C6">
            <w:pPr>
              <w:rPr>
                <w:sz w:val="16"/>
                <w:szCs w:val="16"/>
              </w:rPr>
            </w:pPr>
          </w:p>
        </w:tc>
        <w:tc>
          <w:tcPr>
            <w:tcW w:w="992" w:type="dxa"/>
          </w:tcPr>
          <w:p w14:paraId="6FF249EB" w14:textId="77777777" w:rsidR="009D344C" w:rsidRDefault="009D344C" w:rsidP="00C543C6">
            <w:pPr>
              <w:rPr>
                <w:sz w:val="16"/>
                <w:szCs w:val="16"/>
              </w:rPr>
            </w:pPr>
          </w:p>
        </w:tc>
        <w:tc>
          <w:tcPr>
            <w:tcW w:w="922" w:type="dxa"/>
          </w:tcPr>
          <w:p w14:paraId="3D0AA8A5" w14:textId="77777777" w:rsidR="009D344C" w:rsidRDefault="009D344C" w:rsidP="00C543C6">
            <w:pPr>
              <w:rPr>
                <w:sz w:val="16"/>
                <w:szCs w:val="16"/>
              </w:rPr>
            </w:pPr>
          </w:p>
        </w:tc>
      </w:tr>
      <w:tr w:rsidR="009F0A91" w:rsidRPr="00C543C6" w14:paraId="7A17D272" w14:textId="77777777" w:rsidTr="00C543C6">
        <w:trPr>
          <w:cantSplit/>
          <w:trHeight w:val="279"/>
        </w:trPr>
        <w:tc>
          <w:tcPr>
            <w:tcW w:w="470" w:type="dxa"/>
          </w:tcPr>
          <w:p w14:paraId="605E4F47" w14:textId="1D9F6908" w:rsidR="009F0A91" w:rsidRPr="00C543C6" w:rsidRDefault="0049119E" w:rsidP="00C543C6">
            <w:pPr>
              <w:jc w:val="center"/>
              <w:rPr>
                <w:bCs/>
                <w:sz w:val="16"/>
                <w:szCs w:val="16"/>
              </w:rPr>
            </w:pPr>
            <w:r>
              <w:rPr>
                <w:bCs/>
                <w:sz w:val="16"/>
                <w:szCs w:val="16"/>
              </w:rPr>
              <w:lastRenderedPageBreak/>
              <w:t>6</w:t>
            </w:r>
          </w:p>
        </w:tc>
        <w:tc>
          <w:tcPr>
            <w:tcW w:w="1247" w:type="dxa"/>
          </w:tcPr>
          <w:p w14:paraId="6E702A80" w14:textId="77777777" w:rsidR="009F0A91" w:rsidRDefault="009F0A91" w:rsidP="00C543C6">
            <w:pPr>
              <w:rPr>
                <w:sz w:val="16"/>
                <w:szCs w:val="16"/>
              </w:rPr>
            </w:pPr>
            <w:r>
              <w:rPr>
                <w:sz w:val="16"/>
                <w:szCs w:val="16"/>
              </w:rPr>
              <w:t>JL</w:t>
            </w:r>
          </w:p>
          <w:p w14:paraId="1C5545FE" w14:textId="77777777" w:rsidR="008D6274" w:rsidRDefault="009F0A91" w:rsidP="00C543C6">
            <w:pPr>
              <w:rPr>
                <w:sz w:val="16"/>
                <w:szCs w:val="16"/>
              </w:rPr>
            </w:pPr>
            <w:r>
              <w:rPr>
                <w:sz w:val="16"/>
                <w:szCs w:val="16"/>
              </w:rPr>
              <w:t xml:space="preserve">Tevredenheid ouders, </w:t>
            </w:r>
          </w:p>
          <w:p w14:paraId="37D488DB" w14:textId="77777777" w:rsidR="008D6274" w:rsidRDefault="008D6274" w:rsidP="00C543C6">
            <w:pPr>
              <w:rPr>
                <w:sz w:val="16"/>
                <w:szCs w:val="16"/>
              </w:rPr>
            </w:pPr>
          </w:p>
          <w:p w14:paraId="6F9312DF" w14:textId="77777777" w:rsidR="008D6274" w:rsidRDefault="008D6274" w:rsidP="00C543C6">
            <w:pPr>
              <w:rPr>
                <w:sz w:val="16"/>
                <w:szCs w:val="16"/>
              </w:rPr>
            </w:pPr>
          </w:p>
          <w:p w14:paraId="7847E2A1" w14:textId="77777777" w:rsidR="008D6274" w:rsidRDefault="008D6274" w:rsidP="00C543C6">
            <w:pPr>
              <w:rPr>
                <w:sz w:val="16"/>
                <w:szCs w:val="16"/>
              </w:rPr>
            </w:pPr>
          </w:p>
          <w:p w14:paraId="78CE30CC" w14:textId="77777777" w:rsidR="008D6274" w:rsidRDefault="008D6274" w:rsidP="00C543C6">
            <w:pPr>
              <w:rPr>
                <w:sz w:val="16"/>
                <w:szCs w:val="16"/>
              </w:rPr>
            </w:pPr>
          </w:p>
          <w:p w14:paraId="1932FB1F" w14:textId="77777777" w:rsidR="008D6274" w:rsidRDefault="008D6274" w:rsidP="00C543C6">
            <w:pPr>
              <w:rPr>
                <w:sz w:val="16"/>
                <w:szCs w:val="16"/>
              </w:rPr>
            </w:pPr>
          </w:p>
          <w:p w14:paraId="53D89539" w14:textId="77777777" w:rsidR="008D6274" w:rsidRDefault="008D6274" w:rsidP="00C543C6">
            <w:pPr>
              <w:rPr>
                <w:sz w:val="16"/>
                <w:szCs w:val="16"/>
              </w:rPr>
            </w:pPr>
          </w:p>
          <w:p w14:paraId="36E1980E" w14:textId="77777777" w:rsidR="008D6274" w:rsidRDefault="008D6274" w:rsidP="00C543C6">
            <w:pPr>
              <w:rPr>
                <w:sz w:val="16"/>
                <w:szCs w:val="16"/>
              </w:rPr>
            </w:pPr>
          </w:p>
          <w:p w14:paraId="3BE08B93" w14:textId="77777777" w:rsidR="00501A98" w:rsidRDefault="00501A98" w:rsidP="00C543C6">
            <w:pPr>
              <w:rPr>
                <w:sz w:val="16"/>
                <w:szCs w:val="16"/>
              </w:rPr>
            </w:pPr>
          </w:p>
          <w:p w14:paraId="4D949ADA" w14:textId="77777777" w:rsidR="00501A98" w:rsidRDefault="00501A98" w:rsidP="00C543C6">
            <w:pPr>
              <w:rPr>
                <w:sz w:val="16"/>
                <w:szCs w:val="16"/>
              </w:rPr>
            </w:pPr>
          </w:p>
          <w:p w14:paraId="59056AE5" w14:textId="77777777" w:rsidR="00501A98" w:rsidRDefault="00501A98" w:rsidP="00C543C6">
            <w:pPr>
              <w:rPr>
                <w:sz w:val="16"/>
                <w:szCs w:val="16"/>
              </w:rPr>
            </w:pPr>
          </w:p>
          <w:p w14:paraId="33D07C17" w14:textId="0D39FD56" w:rsidR="008D6274" w:rsidRDefault="00501A98" w:rsidP="00C543C6">
            <w:pPr>
              <w:rPr>
                <w:sz w:val="16"/>
                <w:szCs w:val="16"/>
              </w:rPr>
            </w:pPr>
            <w:r>
              <w:rPr>
                <w:sz w:val="16"/>
                <w:szCs w:val="16"/>
              </w:rPr>
              <w:t>t</w:t>
            </w:r>
            <w:r w:rsidR="009F0A91">
              <w:rPr>
                <w:sz w:val="16"/>
                <w:szCs w:val="16"/>
              </w:rPr>
              <w:t xml:space="preserve">eam, </w:t>
            </w:r>
          </w:p>
          <w:p w14:paraId="78C7905E" w14:textId="77777777" w:rsidR="008D6274" w:rsidRDefault="008D6274" w:rsidP="00C543C6">
            <w:pPr>
              <w:rPr>
                <w:sz w:val="16"/>
                <w:szCs w:val="16"/>
              </w:rPr>
            </w:pPr>
          </w:p>
          <w:p w14:paraId="1AFA695A" w14:textId="77777777" w:rsidR="008D6274" w:rsidRDefault="008D6274" w:rsidP="00C543C6">
            <w:pPr>
              <w:rPr>
                <w:sz w:val="16"/>
                <w:szCs w:val="16"/>
              </w:rPr>
            </w:pPr>
          </w:p>
          <w:p w14:paraId="13A85746" w14:textId="77777777" w:rsidR="008D6274" w:rsidRDefault="008D6274" w:rsidP="00C543C6">
            <w:pPr>
              <w:rPr>
                <w:sz w:val="16"/>
                <w:szCs w:val="16"/>
              </w:rPr>
            </w:pPr>
          </w:p>
          <w:p w14:paraId="3C28C709" w14:textId="77777777" w:rsidR="008D6274" w:rsidRDefault="008D6274" w:rsidP="00C543C6">
            <w:pPr>
              <w:rPr>
                <w:sz w:val="16"/>
                <w:szCs w:val="16"/>
              </w:rPr>
            </w:pPr>
          </w:p>
          <w:p w14:paraId="03687D5D" w14:textId="77777777" w:rsidR="008D6274" w:rsidRDefault="008D6274" w:rsidP="00C543C6">
            <w:pPr>
              <w:rPr>
                <w:sz w:val="16"/>
                <w:szCs w:val="16"/>
              </w:rPr>
            </w:pPr>
          </w:p>
          <w:p w14:paraId="5A9E0B23" w14:textId="77777777" w:rsidR="008D6274" w:rsidRDefault="008D6274" w:rsidP="00C543C6">
            <w:pPr>
              <w:rPr>
                <w:sz w:val="16"/>
                <w:szCs w:val="16"/>
              </w:rPr>
            </w:pPr>
          </w:p>
          <w:p w14:paraId="7C1E19F3" w14:textId="77777777" w:rsidR="008D6274" w:rsidRDefault="008D6274" w:rsidP="00C543C6">
            <w:pPr>
              <w:rPr>
                <w:sz w:val="16"/>
                <w:szCs w:val="16"/>
              </w:rPr>
            </w:pPr>
          </w:p>
          <w:p w14:paraId="35287FC3" w14:textId="77777777" w:rsidR="00501A98" w:rsidRDefault="00501A98" w:rsidP="00C543C6">
            <w:pPr>
              <w:rPr>
                <w:sz w:val="16"/>
                <w:szCs w:val="16"/>
              </w:rPr>
            </w:pPr>
          </w:p>
          <w:p w14:paraId="1D144E4E" w14:textId="6035533F" w:rsidR="009F0A91" w:rsidRDefault="009F0A91" w:rsidP="00C543C6">
            <w:pPr>
              <w:rPr>
                <w:sz w:val="16"/>
                <w:szCs w:val="16"/>
              </w:rPr>
            </w:pPr>
            <w:r>
              <w:rPr>
                <w:sz w:val="16"/>
                <w:szCs w:val="16"/>
              </w:rPr>
              <w:t>leerlingen</w:t>
            </w:r>
          </w:p>
        </w:tc>
        <w:tc>
          <w:tcPr>
            <w:tcW w:w="3222" w:type="dxa"/>
          </w:tcPr>
          <w:p w14:paraId="29CD903F" w14:textId="77777777" w:rsidR="008D6274" w:rsidRDefault="008D6274" w:rsidP="008D6274">
            <w:pPr>
              <w:pStyle w:val="Plattetekstinspringen"/>
              <w:tabs>
                <w:tab w:val="right" w:pos="2163"/>
              </w:tabs>
              <w:ind w:left="0"/>
              <w:rPr>
                <w:i w:val="0"/>
                <w:sz w:val="16"/>
                <w:szCs w:val="16"/>
                <w:lang w:val="nl-NL" w:eastAsia="nl-NL"/>
              </w:rPr>
            </w:pPr>
          </w:p>
          <w:p w14:paraId="0F879FF7" w14:textId="587298A8"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 xml:space="preserve">Verkeerssituatie rondom de school wordt </w:t>
            </w:r>
            <w:r w:rsidRPr="008D6274">
              <w:rPr>
                <w:sz w:val="16"/>
                <w:szCs w:val="16"/>
                <w:lang w:val="nl-NL" w:eastAsia="nl-NL"/>
              </w:rPr>
              <w:t>zichtbaar</w:t>
            </w:r>
            <w:r>
              <w:rPr>
                <w:i w:val="0"/>
                <w:sz w:val="16"/>
                <w:szCs w:val="16"/>
                <w:lang w:val="nl-NL" w:eastAsia="nl-NL"/>
              </w:rPr>
              <w:t xml:space="preserve"> besproken met de gemeente </w:t>
            </w:r>
          </w:p>
          <w:p w14:paraId="605DD421" w14:textId="77777777" w:rsidR="00501A98" w:rsidRDefault="00501A98" w:rsidP="008D6274">
            <w:pPr>
              <w:pStyle w:val="Plattetekstinspringen"/>
              <w:tabs>
                <w:tab w:val="right" w:pos="2163"/>
              </w:tabs>
              <w:ind w:left="0"/>
              <w:rPr>
                <w:i w:val="0"/>
                <w:sz w:val="16"/>
                <w:szCs w:val="16"/>
                <w:lang w:val="nl-NL" w:eastAsia="nl-NL"/>
              </w:rPr>
            </w:pPr>
          </w:p>
          <w:p w14:paraId="502D14ED" w14:textId="4646C863"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 xml:space="preserve">De informatievoorziening naar ouders over hun kind. Ouders worden eerder betrokken als er iets in de klas is gebeurt. </w:t>
            </w:r>
          </w:p>
          <w:p w14:paraId="57E30917" w14:textId="77777777" w:rsidR="00501A98" w:rsidRDefault="00501A98" w:rsidP="008D6274">
            <w:pPr>
              <w:pStyle w:val="Plattetekstinspringen"/>
              <w:tabs>
                <w:tab w:val="right" w:pos="2163"/>
              </w:tabs>
              <w:ind w:left="0"/>
              <w:rPr>
                <w:i w:val="0"/>
                <w:sz w:val="16"/>
                <w:szCs w:val="16"/>
                <w:lang w:val="nl-NL" w:eastAsia="nl-NL"/>
              </w:rPr>
            </w:pPr>
          </w:p>
          <w:p w14:paraId="50A806A2" w14:textId="7141B2B1" w:rsidR="008D6274" w:rsidRDefault="00501A98" w:rsidP="008D6274">
            <w:pPr>
              <w:pStyle w:val="Plattetekstinspringen"/>
              <w:tabs>
                <w:tab w:val="right" w:pos="2163"/>
              </w:tabs>
              <w:ind w:left="0"/>
              <w:rPr>
                <w:i w:val="0"/>
                <w:sz w:val="16"/>
                <w:szCs w:val="16"/>
                <w:lang w:val="nl-NL" w:eastAsia="nl-NL"/>
              </w:rPr>
            </w:pPr>
            <w:r>
              <w:rPr>
                <w:i w:val="0"/>
                <w:sz w:val="16"/>
                <w:szCs w:val="16"/>
                <w:lang w:val="nl-NL" w:eastAsia="nl-NL"/>
              </w:rPr>
              <w:t>Er zijn ipads en tablets aangeschaft</w:t>
            </w:r>
            <w:r w:rsidR="008D6274">
              <w:rPr>
                <w:i w:val="0"/>
                <w:sz w:val="16"/>
                <w:szCs w:val="16"/>
                <w:lang w:val="nl-NL" w:eastAsia="nl-NL"/>
              </w:rPr>
              <w:t xml:space="preserve">. </w:t>
            </w:r>
          </w:p>
          <w:p w14:paraId="47F157C2" w14:textId="77777777" w:rsidR="009F0A91" w:rsidRDefault="009F0A91" w:rsidP="00C543C6">
            <w:pPr>
              <w:rPr>
                <w:sz w:val="16"/>
                <w:szCs w:val="16"/>
              </w:rPr>
            </w:pPr>
          </w:p>
          <w:p w14:paraId="3FE2BAE4" w14:textId="77777777" w:rsidR="00501A98" w:rsidRDefault="00501A98" w:rsidP="00C543C6">
            <w:pPr>
              <w:rPr>
                <w:sz w:val="16"/>
                <w:szCs w:val="16"/>
              </w:rPr>
            </w:pPr>
          </w:p>
          <w:p w14:paraId="37984A73" w14:textId="77777777"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Er is zicht op uit te voeren taken zodat de werkdruk overzichtelijk.</w:t>
            </w:r>
          </w:p>
          <w:p w14:paraId="10C078A2" w14:textId="1FA2E1F7"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 xml:space="preserve">Er is een taakverdeling afgestemd op de aanstelling. </w:t>
            </w:r>
          </w:p>
          <w:p w14:paraId="22837C94" w14:textId="77777777" w:rsidR="00501A98" w:rsidRDefault="00501A98" w:rsidP="008D6274">
            <w:pPr>
              <w:pStyle w:val="Plattetekstinspringen"/>
              <w:tabs>
                <w:tab w:val="right" w:pos="2163"/>
              </w:tabs>
              <w:ind w:left="0"/>
              <w:rPr>
                <w:i w:val="0"/>
                <w:sz w:val="16"/>
                <w:szCs w:val="16"/>
                <w:lang w:val="nl-NL" w:eastAsia="nl-NL"/>
              </w:rPr>
            </w:pPr>
          </w:p>
          <w:p w14:paraId="60FCC070" w14:textId="6CE78054"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 xml:space="preserve">Werken aan invloed op motivatie van leerlingen. </w:t>
            </w:r>
          </w:p>
          <w:p w14:paraId="5EBB7D54" w14:textId="77777777" w:rsidR="008D6274" w:rsidRDefault="008D6274" w:rsidP="00C543C6">
            <w:pPr>
              <w:rPr>
                <w:sz w:val="16"/>
                <w:szCs w:val="16"/>
              </w:rPr>
            </w:pPr>
          </w:p>
          <w:p w14:paraId="59C3F0E2" w14:textId="77777777" w:rsidR="008D6274" w:rsidRDefault="008D6274" w:rsidP="00C543C6">
            <w:pPr>
              <w:rPr>
                <w:sz w:val="16"/>
                <w:szCs w:val="16"/>
              </w:rPr>
            </w:pPr>
          </w:p>
          <w:p w14:paraId="4CFCE11F" w14:textId="08330EDB" w:rsidR="008D6274" w:rsidRDefault="008D6274" w:rsidP="008D6274">
            <w:pPr>
              <w:pStyle w:val="Plattetekstinspringen"/>
              <w:tabs>
                <w:tab w:val="right" w:pos="2163"/>
              </w:tabs>
              <w:ind w:left="0"/>
              <w:rPr>
                <w:i w:val="0"/>
                <w:sz w:val="16"/>
                <w:szCs w:val="16"/>
                <w:lang w:val="nl-NL" w:eastAsia="nl-NL"/>
              </w:rPr>
            </w:pPr>
            <w:r>
              <w:rPr>
                <w:i w:val="0"/>
                <w:sz w:val="16"/>
                <w:szCs w:val="16"/>
                <w:lang w:val="nl-NL" w:eastAsia="nl-NL"/>
              </w:rPr>
              <w:t xml:space="preserve">Een nieuwe wereldoriëntatie methode is aangeschaft. </w:t>
            </w:r>
          </w:p>
          <w:p w14:paraId="2F0CD550" w14:textId="77777777" w:rsidR="008D6274" w:rsidRDefault="008D6274" w:rsidP="00C543C6">
            <w:pPr>
              <w:rPr>
                <w:sz w:val="16"/>
                <w:szCs w:val="16"/>
              </w:rPr>
            </w:pPr>
          </w:p>
        </w:tc>
        <w:tc>
          <w:tcPr>
            <w:tcW w:w="2377" w:type="dxa"/>
          </w:tcPr>
          <w:p w14:paraId="04B895AD" w14:textId="77777777" w:rsidR="009F0A91" w:rsidRDefault="009F0A91" w:rsidP="00C543C6">
            <w:pPr>
              <w:rPr>
                <w:sz w:val="16"/>
                <w:szCs w:val="16"/>
              </w:rPr>
            </w:pPr>
          </w:p>
          <w:p w14:paraId="7BE28A50" w14:textId="77777777" w:rsidR="00501A98" w:rsidRDefault="00501A98" w:rsidP="00C543C6">
            <w:pPr>
              <w:rPr>
                <w:sz w:val="16"/>
                <w:szCs w:val="16"/>
              </w:rPr>
            </w:pPr>
            <w:r>
              <w:rPr>
                <w:sz w:val="16"/>
                <w:szCs w:val="16"/>
              </w:rPr>
              <w:t>Situatie is bij aanvang en eind school onoverzichtelijk</w:t>
            </w:r>
          </w:p>
          <w:p w14:paraId="3CE1111B" w14:textId="77777777" w:rsidR="00501A98" w:rsidRDefault="00501A98" w:rsidP="00C543C6">
            <w:pPr>
              <w:rPr>
                <w:sz w:val="16"/>
                <w:szCs w:val="16"/>
              </w:rPr>
            </w:pPr>
          </w:p>
          <w:p w14:paraId="2159FDF8" w14:textId="77777777" w:rsidR="00501A98" w:rsidRDefault="00501A98" w:rsidP="00C543C6">
            <w:pPr>
              <w:rPr>
                <w:sz w:val="16"/>
                <w:szCs w:val="16"/>
              </w:rPr>
            </w:pPr>
          </w:p>
          <w:p w14:paraId="7FD9A25E" w14:textId="77777777" w:rsidR="00501A98" w:rsidRDefault="00501A98" w:rsidP="00C543C6">
            <w:pPr>
              <w:rPr>
                <w:sz w:val="16"/>
                <w:szCs w:val="16"/>
              </w:rPr>
            </w:pPr>
            <w:r>
              <w:rPr>
                <w:sz w:val="16"/>
                <w:szCs w:val="16"/>
              </w:rPr>
              <w:t>Ouders vinden dat er soms te laat of niet wordt geïnformeerd</w:t>
            </w:r>
          </w:p>
          <w:p w14:paraId="5B36DDD8" w14:textId="77777777" w:rsidR="00501A98" w:rsidRDefault="00501A98" w:rsidP="00C543C6">
            <w:pPr>
              <w:rPr>
                <w:sz w:val="16"/>
                <w:szCs w:val="16"/>
              </w:rPr>
            </w:pPr>
          </w:p>
          <w:p w14:paraId="62E97E4F" w14:textId="77777777" w:rsidR="00501A98" w:rsidRDefault="00501A98" w:rsidP="00C543C6">
            <w:pPr>
              <w:rPr>
                <w:sz w:val="16"/>
                <w:szCs w:val="16"/>
              </w:rPr>
            </w:pPr>
          </w:p>
          <w:p w14:paraId="7828A5A6" w14:textId="77777777" w:rsidR="00501A98" w:rsidRDefault="00501A98" w:rsidP="00C543C6">
            <w:pPr>
              <w:rPr>
                <w:sz w:val="16"/>
                <w:szCs w:val="16"/>
              </w:rPr>
            </w:pPr>
            <w:r>
              <w:rPr>
                <w:sz w:val="16"/>
                <w:szCs w:val="16"/>
              </w:rPr>
              <w:t>Er zijn te weinig mogelijkheden</w:t>
            </w:r>
          </w:p>
          <w:p w14:paraId="4A67D5ED" w14:textId="77777777" w:rsidR="00501A98" w:rsidRDefault="00501A98" w:rsidP="00C543C6">
            <w:pPr>
              <w:rPr>
                <w:sz w:val="16"/>
                <w:szCs w:val="16"/>
              </w:rPr>
            </w:pPr>
          </w:p>
          <w:p w14:paraId="21DF7F57" w14:textId="77777777" w:rsidR="00501A98" w:rsidRDefault="00501A98" w:rsidP="00C543C6">
            <w:pPr>
              <w:rPr>
                <w:sz w:val="16"/>
                <w:szCs w:val="16"/>
              </w:rPr>
            </w:pPr>
            <w:r>
              <w:rPr>
                <w:sz w:val="16"/>
                <w:szCs w:val="16"/>
              </w:rPr>
              <w:t>Er zijn klachten over werkdruk en oneerlijke taakverdeling</w:t>
            </w:r>
          </w:p>
          <w:p w14:paraId="1624EA20" w14:textId="77777777" w:rsidR="00501A98" w:rsidRDefault="00501A98" w:rsidP="00C543C6">
            <w:pPr>
              <w:rPr>
                <w:sz w:val="16"/>
                <w:szCs w:val="16"/>
              </w:rPr>
            </w:pPr>
          </w:p>
          <w:p w14:paraId="213685F9" w14:textId="77777777" w:rsidR="00501A98" w:rsidRDefault="00501A98" w:rsidP="00C543C6">
            <w:pPr>
              <w:rPr>
                <w:sz w:val="16"/>
                <w:szCs w:val="16"/>
              </w:rPr>
            </w:pPr>
          </w:p>
          <w:p w14:paraId="6DBA1CE0" w14:textId="77777777" w:rsidR="00501A98" w:rsidRDefault="00501A98" w:rsidP="00C543C6">
            <w:pPr>
              <w:rPr>
                <w:sz w:val="16"/>
                <w:szCs w:val="16"/>
              </w:rPr>
            </w:pPr>
            <w:r>
              <w:rPr>
                <w:sz w:val="16"/>
                <w:szCs w:val="16"/>
              </w:rPr>
              <w:t>Sommige leerlingen zijn ongemotiveerd</w:t>
            </w:r>
          </w:p>
          <w:p w14:paraId="17F2B0B1" w14:textId="77777777" w:rsidR="00501A98" w:rsidRDefault="00501A98" w:rsidP="00C543C6">
            <w:pPr>
              <w:rPr>
                <w:sz w:val="16"/>
                <w:szCs w:val="16"/>
              </w:rPr>
            </w:pPr>
          </w:p>
          <w:p w14:paraId="54713EC1" w14:textId="77777777" w:rsidR="00501A98" w:rsidRDefault="00501A98" w:rsidP="00C543C6">
            <w:pPr>
              <w:rPr>
                <w:sz w:val="16"/>
                <w:szCs w:val="16"/>
              </w:rPr>
            </w:pPr>
          </w:p>
          <w:p w14:paraId="1A6022C6" w14:textId="1CD20A7C" w:rsidR="00501A98" w:rsidRDefault="00501A98" w:rsidP="00C543C6">
            <w:pPr>
              <w:rPr>
                <w:sz w:val="16"/>
                <w:szCs w:val="16"/>
              </w:rPr>
            </w:pPr>
            <w:r>
              <w:rPr>
                <w:sz w:val="16"/>
                <w:szCs w:val="16"/>
              </w:rPr>
              <w:t>Huidige methodes zijn gedateerd</w:t>
            </w:r>
          </w:p>
        </w:tc>
        <w:tc>
          <w:tcPr>
            <w:tcW w:w="3244" w:type="dxa"/>
          </w:tcPr>
          <w:p w14:paraId="0A9FE483" w14:textId="77777777" w:rsidR="009F0A91" w:rsidRDefault="009F0A91" w:rsidP="00C543C6">
            <w:pPr>
              <w:rPr>
                <w:sz w:val="16"/>
                <w:szCs w:val="16"/>
              </w:rPr>
            </w:pPr>
          </w:p>
          <w:p w14:paraId="49419563" w14:textId="77777777" w:rsidR="00501A98" w:rsidRDefault="00501A98" w:rsidP="00C543C6">
            <w:pPr>
              <w:rPr>
                <w:sz w:val="16"/>
                <w:szCs w:val="16"/>
              </w:rPr>
            </w:pPr>
            <w:r>
              <w:rPr>
                <w:sz w:val="16"/>
                <w:szCs w:val="16"/>
              </w:rPr>
              <w:t>Met gemeente overleggen over mogelijkheden en uitkomsten communiceren met ouders</w:t>
            </w:r>
          </w:p>
          <w:p w14:paraId="740CD0E0" w14:textId="77777777" w:rsidR="00501A98" w:rsidRDefault="00501A98" w:rsidP="00C543C6">
            <w:pPr>
              <w:rPr>
                <w:sz w:val="16"/>
                <w:szCs w:val="16"/>
              </w:rPr>
            </w:pPr>
          </w:p>
          <w:p w14:paraId="2AB62061" w14:textId="3C471ED3" w:rsidR="00501A98" w:rsidRDefault="00501A98" w:rsidP="00C543C6">
            <w:pPr>
              <w:rPr>
                <w:sz w:val="16"/>
                <w:szCs w:val="16"/>
              </w:rPr>
            </w:pPr>
            <w:r>
              <w:rPr>
                <w:sz w:val="16"/>
                <w:szCs w:val="16"/>
              </w:rPr>
              <w:t>Protocol afspreken over wanneer en hoe er naar ouders informatie moet gaan</w:t>
            </w:r>
          </w:p>
          <w:p w14:paraId="2D92DB47" w14:textId="77777777" w:rsidR="00501A98" w:rsidRDefault="00501A98" w:rsidP="00C543C6">
            <w:pPr>
              <w:rPr>
                <w:sz w:val="16"/>
                <w:szCs w:val="16"/>
              </w:rPr>
            </w:pPr>
          </w:p>
          <w:p w14:paraId="75F2F208" w14:textId="77777777" w:rsidR="00501A98" w:rsidRDefault="00501A98" w:rsidP="00C543C6">
            <w:pPr>
              <w:rPr>
                <w:sz w:val="16"/>
                <w:szCs w:val="16"/>
              </w:rPr>
            </w:pPr>
          </w:p>
          <w:p w14:paraId="294EECDE" w14:textId="77777777" w:rsidR="00501A98" w:rsidRDefault="00501A98" w:rsidP="00C543C6">
            <w:pPr>
              <w:rPr>
                <w:sz w:val="16"/>
                <w:szCs w:val="16"/>
              </w:rPr>
            </w:pPr>
            <w:r>
              <w:rPr>
                <w:sz w:val="16"/>
                <w:szCs w:val="16"/>
              </w:rPr>
              <w:t>Aanschaffen hardware</w:t>
            </w:r>
          </w:p>
          <w:p w14:paraId="53E1D5D7" w14:textId="77777777" w:rsidR="00501A98" w:rsidRDefault="00501A98" w:rsidP="00C543C6">
            <w:pPr>
              <w:rPr>
                <w:sz w:val="16"/>
                <w:szCs w:val="16"/>
              </w:rPr>
            </w:pPr>
          </w:p>
          <w:p w14:paraId="19D5871A" w14:textId="77777777" w:rsidR="00501A98" w:rsidRDefault="00501A98" w:rsidP="00C543C6">
            <w:pPr>
              <w:rPr>
                <w:sz w:val="16"/>
                <w:szCs w:val="16"/>
              </w:rPr>
            </w:pPr>
          </w:p>
          <w:p w14:paraId="5F466EDD" w14:textId="77777777" w:rsidR="00501A98" w:rsidRDefault="00501A98" w:rsidP="00C543C6">
            <w:pPr>
              <w:rPr>
                <w:sz w:val="16"/>
                <w:szCs w:val="16"/>
              </w:rPr>
            </w:pPr>
            <w:r>
              <w:rPr>
                <w:sz w:val="16"/>
                <w:szCs w:val="16"/>
              </w:rPr>
              <w:t>In team een taakbeleid opstellen</w:t>
            </w:r>
          </w:p>
          <w:p w14:paraId="2C17F7B7" w14:textId="77777777" w:rsidR="00501A98" w:rsidRDefault="00501A98" w:rsidP="00C543C6">
            <w:pPr>
              <w:rPr>
                <w:sz w:val="16"/>
                <w:szCs w:val="16"/>
              </w:rPr>
            </w:pPr>
          </w:p>
          <w:p w14:paraId="2E8702BF" w14:textId="77777777" w:rsidR="00501A98" w:rsidRDefault="00501A98" w:rsidP="00C543C6">
            <w:pPr>
              <w:rPr>
                <w:sz w:val="16"/>
                <w:szCs w:val="16"/>
              </w:rPr>
            </w:pPr>
          </w:p>
          <w:p w14:paraId="0C811602" w14:textId="77777777" w:rsidR="00501A98" w:rsidRDefault="00501A98" w:rsidP="00C543C6">
            <w:pPr>
              <w:rPr>
                <w:sz w:val="16"/>
                <w:szCs w:val="16"/>
              </w:rPr>
            </w:pPr>
          </w:p>
          <w:p w14:paraId="4F35FC2E" w14:textId="77777777" w:rsidR="00501A98" w:rsidRDefault="00501A98" w:rsidP="00C543C6">
            <w:pPr>
              <w:rPr>
                <w:sz w:val="16"/>
                <w:szCs w:val="16"/>
              </w:rPr>
            </w:pPr>
          </w:p>
          <w:p w14:paraId="40E8F40A" w14:textId="77777777" w:rsidR="00501A98" w:rsidRDefault="00501A98" w:rsidP="00C543C6">
            <w:pPr>
              <w:rPr>
                <w:sz w:val="16"/>
                <w:szCs w:val="16"/>
              </w:rPr>
            </w:pPr>
            <w:r>
              <w:rPr>
                <w:sz w:val="16"/>
                <w:szCs w:val="16"/>
              </w:rPr>
              <w:t>Cursus volgen en eenduidige aanpak binnen de school</w:t>
            </w:r>
          </w:p>
          <w:p w14:paraId="43E6F7ED" w14:textId="77777777" w:rsidR="00501A98" w:rsidRDefault="00501A98" w:rsidP="00C543C6">
            <w:pPr>
              <w:rPr>
                <w:sz w:val="16"/>
                <w:szCs w:val="16"/>
              </w:rPr>
            </w:pPr>
          </w:p>
          <w:p w14:paraId="0EC22634" w14:textId="77777777" w:rsidR="00501A98" w:rsidRDefault="00501A98" w:rsidP="00C543C6">
            <w:pPr>
              <w:rPr>
                <w:sz w:val="16"/>
                <w:szCs w:val="16"/>
              </w:rPr>
            </w:pPr>
          </w:p>
          <w:p w14:paraId="7522CF0F" w14:textId="700822F2" w:rsidR="00501A98" w:rsidRDefault="00501A98" w:rsidP="00C543C6">
            <w:pPr>
              <w:rPr>
                <w:sz w:val="16"/>
                <w:szCs w:val="16"/>
              </w:rPr>
            </w:pPr>
            <w:r>
              <w:rPr>
                <w:sz w:val="16"/>
                <w:szCs w:val="16"/>
              </w:rPr>
              <w:t>Nieuwe methodes wo uitzoeken</w:t>
            </w:r>
          </w:p>
        </w:tc>
        <w:tc>
          <w:tcPr>
            <w:tcW w:w="1134" w:type="dxa"/>
          </w:tcPr>
          <w:p w14:paraId="29CDBE95" w14:textId="77777777" w:rsidR="00501A98" w:rsidRDefault="00501A98" w:rsidP="00C543C6">
            <w:pPr>
              <w:rPr>
                <w:sz w:val="16"/>
                <w:szCs w:val="16"/>
              </w:rPr>
            </w:pPr>
          </w:p>
          <w:p w14:paraId="0F7663E4" w14:textId="77777777" w:rsidR="009F0A91" w:rsidRDefault="00501A98" w:rsidP="00C543C6">
            <w:pPr>
              <w:rPr>
                <w:sz w:val="16"/>
                <w:szCs w:val="16"/>
              </w:rPr>
            </w:pPr>
            <w:r>
              <w:rPr>
                <w:sz w:val="16"/>
                <w:szCs w:val="16"/>
              </w:rPr>
              <w:t>Siemon</w:t>
            </w:r>
          </w:p>
          <w:p w14:paraId="4BE2D022" w14:textId="77777777" w:rsidR="00501A98" w:rsidRDefault="00501A98" w:rsidP="00C543C6">
            <w:pPr>
              <w:rPr>
                <w:sz w:val="16"/>
                <w:szCs w:val="16"/>
              </w:rPr>
            </w:pPr>
          </w:p>
          <w:p w14:paraId="57578BEE" w14:textId="77777777" w:rsidR="00501A98" w:rsidRDefault="00501A98" w:rsidP="00C543C6">
            <w:pPr>
              <w:rPr>
                <w:sz w:val="16"/>
                <w:szCs w:val="16"/>
              </w:rPr>
            </w:pPr>
          </w:p>
          <w:p w14:paraId="54A012A9" w14:textId="77777777" w:rsidR="00501A98" w:rsidRDefault="00501A98" w:rsidP="00C543C6">
            <w:pPr>
              <w:rPr>
                <w:sz w:val="16"/>
                <w:szCs w:val="16"/>
              </w:rPr>
            </w:pPr>
          </w:p>
          <w:p w14:paraId="623F2778" w14:textId="77777777" w:rsidR="00501A98" w:rsidRDefault="00501A98" w:rsidP="00C543C6">
            <w:pPr>
              <w:rPr>
                <w:sz w:val="16"/>
                <w:szCs w:val="16"/>
              </w:rPr>
            </w:pPr>
            <w:r>
              <w:rPr>
                <w:sz w:val="16"/>
                <w:szCs w:val="16"/>
              </w:rPr>
              <w:t>Andrea</w:t>
            </w:r>
          </w:p>
          <w:p w14:paraId="2BDA247A" w14:textId="77777777" w:rsidR="00501A98" w:rsidRDefault="00501A98" w:rsidP="00C543C6">
            <w:pPr>
              <w:rPr>
                <w:sz w:val="16"/>
                <w:szCs w:val="16"/>
              </w:rPr>
            </w:pPr>
          </w:p>
          <w:p w14:paraId="6AB615CA" w14:textId="77777777" w:rsidR="00501A98" w:rsidRDefault="00501A98" w:rsidP="00C543C6">
            <w:pPr>
              <w:rPr>
                <w:sz w:val="16"/>
                <w:szCs w:val="16"/>
              </w:rPr>
            </w:pPr>
          </w:p>
          <w:p w14:paraId="666ECC6F" w14:textId="77777777" w:rsidR="00501A98" w:rsidRDefault="00501A98" w:rsidP="00C543C6">
            <w:pPr>
              <w:rPr>
                <w:sz w:val="16"/>
                <w:szCs w:val="16"/>
              </w:rPr>
            </w:pPr>
          </w:p>
          <w:p w14:paraId="43A5A74D" w14:textId="77777777" w:rsidR="00501A98" w:rsidRDefault="00501A98" w:rsidP="00C543C6">
            <w:pPr>
              <w:rPr>
                <w:sz w:val="16"/>
                <w:szCs w:val="16"/>
              </w:rPr>
            </w:pPr>
          </w:p>
          <w:p w14:paraId="2E5164E1" w14:textId="77777777" w:rsidR="00501A98" w:rsidRDefault="00501A98" w:rsidP="00C543C6">
            <w:pPr>
              <w:rPr>
                <w:sz w:val="16"/>
                <w:szCs w:val="16"/>
              </w:rPr>
            </w:pPr>
            <w:r>
              <w:rPr>
                <w:sz w:val="16"/>
                <w:szCs w:val="16"/>
              </w:rPr>
              <w:t>ICT-er</w:t>
            </w:r>
          </w:p>
          <w:p w14:paraId="0397CB6E" w14:textId="77777777" w:rsidR="00501A98" w:rsidRDefault="00501A98" w:rsidP="00C543C6">
            <w:pPr>
              <w:rPr>
                <w:sz w:val="16"/>
                <w:szCs w:val="16"/>
              </w:rPr>
            </w:pPr>
          </w:p>
          <w:p w14:paraId="7163FD92" w14:textId="77777777" w:rsidR="00501A98" w:rsidRDefault="00501A98" w:rsidP="00C543C6">
            <w:pPr>
              <w:rPr>
                <w:sz w:val="16"/>
                <w:szCs w:val="16"/>
              </w:rPr>
            </w:pPr>
          </w:p>
          <w:p w14:paraId="31984C8B" w14:textId="77777777" w:rsidR="00501A98" w:rsidRDefault="00501A98" w:rsidP="00C543C6">
            <w:pPr>
              <w:rPr>
                <w:sz w:val="16"/>
                <w:szCs w:val="16"/>
              </w:rPr>
            </w:pPr>
            <w:r>
              <w:rPr>
                <w:sz w:val="16"/>
                <w:szCs w:val="16"/>
              </w:rPr>
              <w:t>Andrea</w:t>
            </w:r>
          </w:p>
          <w:p w14:paraId="3ABD410B" w14:textId="77777777" w:rsidR="00501A98" w:rsidRDefault="00501A98" w:rsidP="00C543C6">
            <w:pPr>
              <w:rPr>
                <w:sz w:val="16"/>
                <w:szCs w:val="16"/>
              </w:rPr>
            </w:pPr>
          </w:p>
          <w:p w14:paraId="097526F4" w14:textId="77777777" w:rsidR="00501A98" w:rsidRDefault="00501A98" w:rsidP="00C543C6">
            <w:pPr>
              <w:rPr>
                <w:sz w:val="16"/>
                <w:szCs w:val="16"/>
              </w:rPr>
            </w:pPr>
          </w:p>
          <w:p w14:paraId="6E641DF4" w14:textId="77777777" w:rsidR="00501A98" w:rsidRDefault="00501A98" w:rsidP="00C543C6">
            <w:pPr>
              <w:rPr>
                <w:sz w:val="16"/>
                <w:szCs w:val="16"/>
              </w:rPr>
            </w:pPr>
          </w:p>
          <w:p w14:paraId="11DE0624" w14:textId="77777777" w:rsidR="00501A98" w:rsidRDefault="00501A98" w:rsidP="00C543C6">
            <w:pPr>
              <w:rPr>
                <w:sz w:val="16"/>
                <w:szCs w:val="16"/>
              </w:rPr>
            </w:pPr>
          </w:p>
          <w:p w14:paraId="03318DA3" w14:textId="77777777" w:rsidR="00501A98" w:rsidRDefault="00501A98" w:rsidP="00C543C6">
            <w:pPr>
              <w:rPr>
                <w:sz w:val="16"/>
                <w:szCs w:val="16"/>
              </w:rPr>
            </w:pPr>
            <w:r>
              <w:rPr>
                <w:sz w:val="16"/>
                <w:szCs w:val="16"/>
              </w:rPr>
              <w:t>Andrea</w:t>
            </w:r>
          </w:p>
          <w:p w14:paraId="1F135319" w14:textId="77777777" w:rsidR="00501A98" w:rsidRDefault="00501A98" w:rsidP="00C543C6">
            <w:pPr>
              <w:rPr>
                <w:sz w:val="16"/>
                <w:szCs w:val="16"/>
              </w:rPr>
            </w:pPr>
          </w:p>
          <w:p w14:paraId="4367B85B" w14:textId="77777777" w:rsidR="00501A98" w:rsidRDefault="00501A98" w:rsidP="00C543C6">
            <w:pPr>
              <w:rPr>
                <w:sz w:val="16"/>
                <w:szCs w:val="16"/>
              </w:rPr>
            </w:pPr>
          </w:p>
          <w:p w14:paraId="7D185678" w14:textId="77777777" w:rsidR="00501A98" w:rsidRDefault="00501A98" w:rsidP="00C543C6">
            <w:pPr>
              <w:rPr>
                <w:sz w:val="16"/>
                <w:szCs w:val="16"/>
              </w:rPr>
            </w:pPr>
          </w:p>
          <w:p w14:paraId="536E5714" w14:textId="29BA2A83" w:rsidR="00501A98" w:rsidRDefault="00501A98" w:rsidP="00C543C6">
            <w:pPr>
              <w:rPr>
                <w:sz w:val="16"/>
                <w:szCs w:val="16"/>
              </w:rPr>
            </w:pPr>
            <w:r>
              <w:rPr>
                <w:sz w:val="16"/>
                <w:szCs w:val="16"/>
              </w:rPr>
              <w:t>Andrea</w:t>
            </w:r>
          </w:p>
        </w:tc>
        <w:tc>
          <w:tcPr>
            <w:tcW w:w="1134" w:type="dxa"/>
          </w:tcPr>
          <w:p w14:paraId="55152B93" w14:textId="77777777" w:rsidR="009F0A91" w:rsidRDefault="009F0A91" w:rsidP="00C543C6">
            <w:pPr>
              <w:rPr>
                <w:sz w:val="16"/>
                <w:szCs w:val="16"/>
              </w:rPr>
            </w:pPr>
          </w:p>
          <w:p w14:paraId="2FBCC8EB" w14:textId="77777777" w:rsidR="00501A98" w:rsidRDefault="00501A98" w:rsidP="00C543C6">
            <w:pPr>
              <w:rPr>
                <w:sz w:val="16"/>
                <w:szCs w:val="16"/>
              </w:rPr>
            </w:pPr>
            <w:r>
              <w:rPr>
                <w:sz w:val="16"/>
                <w:szCs w:val="16"/>
              </w:rPr>
              <w:t>z.s.m</w:t>
            </w:r>
          </w:p>
          <w:p w14:paraId="7874ADAB" w14:textId="77777777" w:rsidR="00501A98" w:rsidRDefault="00501A98" w:rsidP="00C543C6">
            <w:pPr>
              <w:rPr>
                <w:sz w:val="16"/>
                <w:szCs w:val="16"/>
              </w:rPr>
            </w:pPr>
          </w:p>
          <w:p w14:paraId="2F377235" w14:textId="77777777" w:rsidR="00501A98" w:rsidRDefault="00501A98" w:rsidP="00C543C6">
            <w:pPr>
              <w:rPr>
                <w:sz w:val="16"/>
                <w:szCs w:val="16"/>
              </w:rPr>
            </w:pPr>
          </w:p>
          <w:p w14:paraId="7D25231B" w14:textId="77777777" w:rsidR="00501A98" w:rsidRDefault="00501A98" w:rsidP="00C543C6">
            <w:pPr>
              <w:rPr>
                <w:sz w:val="16"/>
                <w:szCs w:val="16"/>
              </w:rPr>
            </w:pPr>
          </w:p>
          <w:p w14:paraId="111595C4" w14:textId="77777777" w:rsidR="00501A98" w:rsidRDefault="00501A98" w:rsidP="00C543C6">
            <w:pPr>
              <w:rPr>
                <w:sz w:val="16"/>
                <w:szCs w:val="16"/>
              </w:rPr>
            </w:pPr>
            <w:r>
              <w:rPr>
                <w:sz w:val="16"/>
                <w:szCs w:val="16"/>
              </w:rPr>
              <w:t>januari 18</w:t>
            </w:r>
          </w:p>
          <w:p w14:paraId="041F4D62" w14:textId="77777777" w:rsidR="00501A98" w:rsidRDefault="00501A98" w:rsidP="00C543C6">
            <w:pPr>
              <w:rPr>
                <w:sz w:val="16"/>
                <w:szCs w:val="16"/>
              </w:rPr>
            </w:pPr>
          </w:p>
          <w:p w14:paraId="3FE85F86" w14:textId="77777777" w:rsidR="00501A98" w:rsidRDefault="00501A98" w:rsidP="00C543C6">
            <w:pPr>
              <w:rPr>
                <w:sz w:val="16"/>
                <w:szCs w:val="16"/>
              </w:rPr>
            </w:pPr>
          </w:p>
          <w:p w14:paraId="50A576FD" w14:textId="77777777" w:rsidR="00501A98" w:rsidRDefault="00501A98" w:rsidP="00C543C6">
            <w:pPr>
              <w:rPr>
                <w:sz w:val="16"/>
                <w:szCs w:val="16"/>
              </w:rPr>
            </w:pPr>
          </w:p>
          <w:p w14:paraId="76D2A38B" w14:textId="77777777" w:rsidR="00501A98" w:rsidRDefault="00501A98" w:rsidP="00C543C6">
            <w:pPr>
              <w:rPr>
                <w:sz w:val="16"/>
                <w:szCs w:val="16"/>
              </w:rPr>
            </w:pPr>
          </w:p>
          <w:p w14:paraId="3D7300BA" w14:textId="77777777" w:rsidR="00501A98" w:rsidRDefault="00501A98" w:rsidP="00C543C6">
            <w:pPr>
              <w:rPr>
                <w:sz w:val="16"/>
                <w:szCs w:val="16"/>
              </w:rPr>
            </w:pPr>
            <w:r>
              <w:rPr>
                <w:sz w:val="16"/>
                <w:szCs w:val="16"/>
              </w:rPr>
              <w:t>start schooljaar</w:t>
            </w:r>
          </w:p>
          <w:p w14:paraId="7FEFACBE" w14:textId="77777777" w:rsidR="00501A98" w:rsidRDefault="00501A98" w:rsidP="00C543C6">
            <w:pPr>
              <w:rPr>
                <w:sz w:val="16"/>
                <w:szCs w:val="16"/>
              </w:rPr>
            </w:pPr>
          </w:p>
          <w:p w14:paraId="0C1C863A" w14:textId="77777777" w:rsidR="00501A98" w:rsidRDefault="00501A98" w:rsidP="00C543C6">
            <w:pPr>
              <w:rPr>
                <w:sz w:val="16"/>
                <w:szCs w:val="16"/>
              </w:rPr>
            </w:pPr>
            <w:r>
              <w:rPr>
                <w:sz w:val="16"/>
                <w:szCs w:val="16"/>
              </w:rPr>
              <w:t>start schooljaar</w:t>
            </w:r>
          </w:p>
          <w:p w14:paraId="3D56177E" w14:textId="77777777" w:rsidR="00501A98" w:rsidRDefault="00501A98" w:rsidP="00C543C6">
            <w:pPr>
              <w:rPr>
                <w:sz w:val="16"/>
                <w:szCs w:val="16"/>
              </w:rPr>
            </w:pPr>
          </w:p>
          <w:p w14:paraId="2AD00DFF" w14:textId="77777777" w:rsidR="00501A98" w:rsidRDefault="00501A98" w:rsidP="00C543C6">
            <w:pPr>
              <w:rPr>
                <w:sz w:val="16"/>
                <w:szCs w:val="16"/>
              </w:rPr>
            </w:pPr>
          </w:p>
          <w:p w14:paraId="0AB5C595" w14:textId="77777777" w:rsidR="00501A98" w:rsidRDefault="00501A98" w:rsidP="00C543C6">
            <w:pPr>
              <w:rPr>
                <w:sz w:val="16"/>
                <w:szCs w:val="16"/>
              </w:rPr>
            </w:pPr>
          </w:p>
          <w:p w14:paraId="65FDB33D" w14:textId="77777777" w:rsidR="00501A98" w:rsidRDefault="00501A98" w:rsidP="00C543C6">
            <w:pPr>
              <w:rPr>
                <w:sz w:val="16"/>
                <w:szCs w:val="16"/>
              </w:rPr>
            </w:pPr>
            <w:r>
              <w:rPr>
                <w:sz w:val="16"/>
                <w:szCs w:val="16"/>
              </w:rPr>
              <w:t>juni 2018</w:t>
            </w:r>
          </w:p>
          <w:p w14:paraId="50D20838" w14:textId="77777777" w:rsidR="00501A98" w:rsidRDefault="00501A98" w:rsidP="00C543C6">
            <w:pPr>
              <w:rPr>
                <w:sz w:val="16"/>
                <w:szCs w:val="16"/>
              </w:rPr>
            </w:pPr>
          </w:p>
          <w:p w14:paraId="24923D1D" w14:textId="77777777" w:rsidR="00501A98" w:rsidRDefault="00501A98" w:rsidP="00C543C6">
            <w:pPr>
              <w:rPr>
                <w:sz w:val="16"/>
                <w:szCs w:val="16"/>
              </w:rPr>
            </w:pPr>
          </w:p>
          <w:p w14:paraId="193F432D" w14:textId="77777777" w:rsidR="00501A98" w:rsidRDefault="00501A98" w:rsidP="00C543C6">
            <w:pPr>
              <w:rPr>
                <w:sz w:val="16"/>
                <w:szCs w:val="16"/>
              </w:rPr>
            </w:pPr>
          </w:p>
          <w:p w14:paraId="4B0F7202" w14:textId="2B00CD52" w:rsidR="00501A98" w:rsidRDefault="00501A98" w:rsidP="00C543C6">
            <w:pPr>
              <w:rPr>
                <w:sz w:val="16"/>
                <w:szCs w:val="16"/>
              </w:rPr>
            </w:pPr>
            <w:r>
              <w:rPr>
                <w:sz w:val="16"/>
                <w:szCs w:val="16"/>
              </w:rPr>
              <w:t>start schooljaar</w:t>
            </w:r>
          </w:p>
        </w:tc>
        <w:tc>
          <w:tcPr>
            <w:tcW w:w="992" w:type="dxa"/>
          </w:tcPr>
          <w:p w14:paraId="2A121ED7" w14:textId="77777777" w:rsidR="009F0A91" w:rsidRDefault="009F0A91" w:rsidP="00C543C6">
            <w:pPr>
              <w:rPr>
                <w:sz w:val="16"/>
                <w:szCs w:val="16"/>
              </w:rPr>
            </w:pPr>
          </w:p>
          <w:p w14:paraId="4322AF1C" w14:textId="58D43A83" w:rsidR="00501A98" w:rsidRDefault="00501A98" w:rsidP="00C543C6">
            <w:pPr>
              <w:rPr>
                <w:sz w:val="16"/>
                <w:szCs w:val="16"/>
              </w:rPr>
            </w:pPr>
            <w:r>
              <w:rPr>
                <w:sz w:val="16"/>
                <w:szCs w:val="16"/>
              </w:rPr>
              <w:t>Schoolveiligheidsplan</w:t>
            </w:r>
          </w:p>
          <w:p w14:paraId="60D5A315" w14:textId="77777777" w:rsidR="00501A98" w:rsidRDefault="00501A98" w:rsidP="00C543C6">
            <w:pPr>
              <w:rPr>
                <w:sz w:val="16"/>
                <w:szCs w:val="16"/>
              </w:rPr>
            </w:pPr>
          </w:p>
          <w:p w14:paraId="6EC2E207" w14:textId="77DE421A" w:rsidR="00501A98" w:rsidRDefault="00501A98" w:rsidP="00C543C6">
            <w:pPr>
              <w:rPr>
                <w:sz w:val="16"/>
                <w:szCs w:val="16"/>
              </w:rPr>
            </w:pPr>
            <w:r>
              <w:rPr>
                <w:sz w:val="16"/>
                <w:szCs w:val="16"/>
              </w:rPr>
              <w:t>Zorgprotocol</w:t>
            </w:r>
          </w:p>
          <w:p w14:paraId="249AE379" w14:textId="77777777" w:rsidR="00501A98" w:rsidRDefault="00501A98" w:rsidP="00C543C6">
            <w:pPr>
              <w:rPr>
                <w:sz w:val="16"/>
                <w:szCs w:val="16"/>
              </w:rPr>
            </w:pPr>
          </w:p>
          <w:p w14:paraId="65154E87" w14:textId="77777777" w:rsidR="00501A98" w:rsidRDefault="00501A98" w:rsidP="00C543C6">
            <w:pPr>
              <w:rPr>
                <w:sz w:val="16"/>
                <w:szCs w:val="16"/>
              </w:rPr>
            </w:pPr>
          </w:p>
          <w:p w14:paraId="7D728C5F" w14:textId="77777777" w:rsidR="00501A98" w:rsidRDefault="00501A98" w:rsidP="00C543C6">
            <w:pPr>
              <w:rPr>
                <w:sz w:val="16"/>
                <w:szCs w:val="16"/>
              </w:rPr>
            </w:pPr>
          </w:p>
          <w:p w14:paraId="5ACABDDE" w14:textId="77777777" w:rsidR="00501A98" w:rsidRDefault="00501A98" w:rsidP="00C543C6">
            <w:pPr>
              <w:rPr>
                <w:sz w:val="16"/>
                <w:szCs w:val="16"/>
              </w:rPr>
            </w:pPr>
            <w:r>
              <w:rPr>
                <w:sz w:val="16"/>
                <w:szCs w:val="16"/>
              </w:rPr>
              <w:t>Ict beleid</w:t>
            </w:r>
          </w:p>
          <w:p w14:paraId="2EE2D041" w14:textId="77777777" w:rsidR="00501A98" w:rsidRDefault="00501A98" w:rsidP="00C543C6">
            <w:pPr>
              <w:rPr>
                <w:sz w:val="16"/>
                <w:szCs w:val="16"/>
              </w:rPr>
            </w:pPr>
          </w:p>
          <w:p w14:paraId="4E5C28F3" w14:textId="77777777" w:rsidR="00501A98" w:rsidRDefault="00501A98" w:rsidP="00C543C6">
            <w:pPr>
              <w:rPr>
                <w:sz w:val="16"/>
                <w:szCs w:val="16"/>
              </w:rPr>
            </w:pPr>
          </w:p>
          <w:p w14:paraId="2D2F3084" w14:textId="6C09E5B4" w:rsidR="00501A98" w:rsidRDefault="00501A98" w:rsidP="00C543C6">
            <w:pPr>
              <w:rPr>
                <w:sz w:val="16"/>
                <w:szCs w:val="16"/>
              </w:rPr>
            </w:pPr>
            <w:r>
              <w:rPr>
                <w:sz w:val="16"/>
                <w:szCs w:val="16"/>
              </w:rPr>
              <w:t>Formatieplan</w:t>
            </w:r>
          </w:p>
          <w:p w14:paraId="52BE1D54" w14:textId="77777777" w:rsidR="00501A98" w:rsidRDefault="00501A98" w:rsidP="00C543C6">
            <w:pPr>
              <w:rPr>
                <w:sz w:val="16"/>
                <w:szCs w:val="16"/>
              </w:rPr>
            </w:pPr>
          </w:p>
          <w:p w14:paraId="627811EE" w14:textId="77777777" w:rsidR="00501A98" w:rsidRDefault="00501A98" w:rsidP="00C543C6">
            <w:pPr>
              <w:rPr>
                <w:sz w:val="16"/>
                <w:szCs w:val="16"/>
              </w:rPr>
            </w:pPr>
          </w:p>
          <w:p w14:paraId="3354BF50" w14:textId="77777777" w:rsidR="00501A98" w:rsidRDefault="00501A98" w:rsidP="00C543C6">
            <w:pPr>
              <w:rPr>
                <w:sz w:val="16"/>
                <w:szCs w:val="16"/>
              </w:rPr>
            </w:pPr>
          </w:p>
          <w:p w14:paraId="58D19090" w14:textId="79E1CBE2" w:rsidR="00501A98" w:rsidRDefault="00501A98" w:rsidP="00C543C6">
            <w:pPr>
              <w:rPr>
                <w:sz w:val="16"/>
                <w:szCs w:val="16"/>
              </w:rPr>
            </w:pPr>
            <w:r>
              <w:rPr>
                <w:sz w:val="16"/>
                <w:szCs w:val="16"/>
              </w:rPr>
              <w:t>Scholingsplan</w:t>
            </w:r>
          </w:p>
          <w:p w14:paraId="6657A219" w14:textId="77777777" w:rsidR="00501A98" w:rsidRDefault="00501A98" w:rsidP="00C543C6">
            <w:pPr>
              <w:rPr>
                <w:sz w:val="16"/>
                <w:szCs w:val="16"/>
              </w:rPr>
            </w:pPr>
          </w:p>
          <w:p w14:paraId="4AF282CE" w14:textId="77777777" w:rsidR="00501A98" w:rsidRDefault="00501A98" w:rsidP="00C543C6">
            <w:pPr>
              <w:rPr>
                <w:sz w:val="16"/>
                <w:szCs w:val="16"/>
              </w:rPr>
            </w:pPr>
          </w:p>
          <w:p w14:paraId="2A95851A" w14:textId="5490FDFD" w:rsidR="00501A98" w:rsidRDefault="00501A98" w:rsidP="00C543C6">
            <w:pPr>
              <w:rPr>
                <w:sz w:val="16"/>
                <w:szCs w:val="16"/>
              </w:rPr>
            </w:pPr>
            <w:r>
              <w:rPr>
                <w:sz w:val="16"/>
                <w:szCs w:val="16"/>
              </w:rPr>
              <w:t>methodeoverzicht</w:t>
            </w:r>
          </w:p>
        </w:tc>
        <w:tc>
          <w:tcPr>
            <w:tcW w:w="922" w:type="dxa"/>
          </w:tcPr>
          <w:p w14:paraId="732E4AD6" w14:textId="77777777" w:rsidR="00501A98" w:rsidRDefault="00501A98" w:rsidP="00C543C6">
            <w:pPr>
              <w:rPr>
                <w:sz w:val="16"/>
                <w:szCs w:val="16"/>
              </w:rPr>
            </w:pPr>
          </w:p>
          <w:p w14:paraId="2F7A58A5" w14:textId="7DAF0794" w:rsidR="00501A98" w:rsidRDefault="00501A98" w:rsidP="00C543C6">
            <w:pPr>
              <w:rPr>
                <w:sz w:val="16"/>
                <w:szCs w:val="16"/>
              </w:rPr>
            </w:pPr>
            <w:r>
              <w:rPr>
                <w:sz w:val="16"/>
                <w:szCs w:val="16"/>
              </w:rPr>
              <w:t>Gemeente</w:t>
            </w:r>
          </w:p>
          <w:p w14:paraId="3EC2C508" w14:textId="77777777" w:rsidR="00501A98" w:rsidRDefault="00501A98" w:rsidP="00C543C6">
            <w:pPr>
              <w:rPr>
                <w:sz w:val="16"/>
                <w:szCs w:val="16"/>
              </w:rPr>
            </w:pPr>
          </w:p>
          <w:p w14:paraId="510D9EF2" w14:textId="77777777" w:rsidR="00501A98" w:rsidRDefault="00501A98" w:rsidP="00C543C6">
            <w:pPr>
              <w:rPr>
                <w:sz w:val="16"/>
                <w:szCs w:val="16"/>
              </w:rPr>
            </w:pPr>
          </w:p>
          <w:p w14:paraId="7C3E1A9D" w14:textId="5D8EDAAA" w:rsidR="00501A98" w:rsidRDefault="00501A98" w:rsidP="00C543C6">
            <w:pPr>
              <w:rPr>
                <w:sz w:val="16"/>
                <w:szCs w:val="16"/>
              </w:rPr>
            </w:pPr>
            <w:r>
              <w:rPr>
                <w:sz w:val="16"/>
                <w:szCs w:val="16"/>
              </w:rPr>
              <w:t>Schoolbudget</w:t>
            </w:r>
          </w:p>
          <w:p w14:paraId="4C67909C" w14:textId="77777777" w:rsidR="00501A98" w:rsidRDefault="00501A98" w:rsidP="00C543C6">
            <w:pPr>
              <w:rPr>
                <w:sz w:val="16"/>
                <w:szCs w:val="16"/>
              </w:rPr>
            </w:pPr>
          </w:p>
          <w:p w14:paraId="3C239D3E" w14:textId="77777777" w:rsidR="00501A98" w:rsidRDefault="00501A98" w:rsidP="00C543C6">
            <w:pPr>
              <w:rPr>
                <w:sz w:val="16"/>
                <w:szCs w:val="16"/>
              </w:rPr>
            </w:pPr>
          </w:p>
          <w:p w14:paraId="3D5434EE" w14:textId="77777777" w:rsidR="00501A98" w:rsidRDefault="00501A98" w:rsidP="00C543C6">
            <w:pPr>
              <w:rPr>
                <w:sz w:val="16"/>
                <w:szCs w:val="16"/>
              </w:rPr>
            </w:pPr>
          </w:p>
          <w:p w14:paraId="365C70C4" w14:textId="027AE587" w:rsidR="00501A98" w:rsidRDefault="00501A98" w:rsidP="00C543C6">
            <w:pPr>
              <w:rPr>
                <w:sz w:val="16"/>
                <w:szCs w:val="16"/>
              </w:rPr>
            </w:pPr>
            <w:r>
              <w:rPr>
                <w:sz w:val="16"/>
                <w:szCs w:val="16"/>
              </w:rPr>
              <w:t>Schoolbudget</w:t>
            </w:r>
          </w:p>
          <w:p w14:paraId="3FC425AA" w14:textId="77777777" w:rsidR="00501A98" w:rsidRDefault="00501A98" w:rsidP="00C543C6">
            <w:pPr>
              <w:rPr>
                <w:sz w:val="16"/>
                <w:szCs w:val="16"/>
              </w:rPr>
            </w:pPr>
          </w:p>
          <w:p w14:paraId="011BF4E4" w14:textId="77777777" w:rsidR="00501A98" w:rsidRDefault="00501A98" w:rsidP="00C543C6">
            <w:pPr>
              <w:rPr>
                <w:sz w:val="16"/>
                <w:szCs w:val="16"/>
              </w:rPr>
            </w:pPr>
            <w:r>
              <w:rPr>
                <w:sz w:val="16"/>
                <w:szCs w:val="16"/>
              </w:rPr>
              <w:t>--</w:t>
            </w:r>
          </w:p>
          <w:p w14:paraId="7B6C5B90" w14:textId="77777777" w:rsidR="00501A98" w:rsidRDefault="00501A98" w:rsidP="00C543C6">
            <w:pPr>
              <w:rPr>
                <w:sz w:val="16"/>
                <w:szCs w:val="16"/>
              </w:rPr>
            </w:pPr>
          </w:p>
          <w:p w14:paraId="0701904D" w14:textId="77777777" w:rsidR="00501A98" w:rsidRDefault="00501A98" w:rsidP="00C543C6">
            <w:pPr>
              <w:rPr>
                <w:sz w:val="16"/>
                <w:szCs w:val="16"/>
              </w:rPr>
            </w:pPr>
          </w:p>
          <w:p w14:paraId="620981E8" w14:textId="77777777" w:rsidR="00501A98" w:rsidRDefault="00501A98" w:rsidP="00C543C6">
            <w:pPr>
              <w:rPr>
                <w:sz w:val="16"/>
                <w:szCs w:val="16"/>
              </w:rPr>
            </w:pPr>
          </w:p>
          <w:p w14:paraId="21C99A5E" w14:textId="77777777" w:rsidR="00501A98" w:rsidRDefault="00501A98" w:rsidP="00C543C6">
            <w:pPr>
              <w:rPr>
                <w:sz w:val="16"/>
                <w:szCs w:val="16"/>
              </w:rPr>
            </w:pPr>
          </w:p>
          <w:p w14:paraId="4E33D001" w14:textId="34BF979F" w:rsidR="00501A98" w:rsidRDefault="00501A98" w:rsidP="00C543C6">
            <w:pPr>
              <w:rPr>
                <w:sz w:val="16"/>
                <w:szCs w:val="16"/>
              </w:rPr>
            </w:pPr>
            <w:r>
              <w:rPr>
                <w:sz w:val="16"/>
                <w:szCs w:val="16"/>
              </w:rPr>
              <w:t>schoolbudget</w:t>
            </w:r>
          </w:p>
          <w:p w14:paraId="596CB4FD" w14:textId="77777777" w:rsidR="00501A98" w:rsidRDefault="00501A98" w:rsidP="00C543C6">
            <w:pPr>
              <w:rPr>
                <w:sz w:val="16"/>
                <w:szCs w:val="16"/>
              </w:rPr>
            </w:pPr>
          </w:p>
          <w:p w14:paraId="3A684532" w14:textId="77777777" w:rsidR="00501A98" w:rsidRDefault="00501A98" w:rsidP="00C543C6">
            <w:pPr>
              <w:rPr>
                <w:sz w:val="16"/>
                <w:szCs w:val="16"/>
              </w:rPr>
            </w:pPr>
          </w:p>
          <w:p w14:paraId="45201022" w14:textId="4D336F99" w:rsidR="009F0A91" w:rsidRDefault="00501A98" w:rsidP="00C543C6">
            <w:pPr>
              <w:rPr>
                <w:sz w:val="16"/>
                <w:szCs w:val="16"/>
              </w:rPr>
            </w:pPr>
            <w:r>
              <w:rPr>
                <w:sz w:val="16"/>
                <w:szCs w:val="16"/>
              </w:rPr>
              <w:t>schoolbegroting</w:t>
            </w:r>
          </w:p>
        </w:tc>
      </w:tr>
      <w:tr w:rsidR="00E57936" w:rsidRPr="00C543C6" w14:paraId="160D4DDE" w14:textId="77777777" w:rsidTr="00C543C6">
        <w:trPr>
          <w:cantSplit/>
          <w:trHeight w:val="279"/>
        </w:trPr>
        <w:tc>
          <w:tcPr>
            <w:tcW w:w="470" w:type="dxa"/>
          </w:tcPr>
          <w:p w14:paraId="3F309285" w14:textId="720C1281" w:rsidR="00E57936" w:rsidRDefault="00E57936" w:rsidP="00C543C6">
            <w:pPr>
              <w:jc w:val="center"/>
              <w:rPr>
                <w:bCs/>
                <w:sz w:val="16"/>
                <w:szCs w:val="16"/>
              </w:rPr>
            </w:pPr>
            <w:r>
              <w:rPr>
                <w:bCs/>
                <w:sz w:val="16"/>
                <w:szCs w:val="16"/>
              </w:rPr>
              <w:t>7</w:t>
            </w:r>
          </w:p>
        </w:tc>
        <w:tc>
          <w:tcPr>
            <w:tcW w:w="1247" w:type="dxa"/>
          </w:tcPr>
          <w:p w14:paraId="679C521D" w14:textId="7307170C" w:rsidR="00E57936" w:rsidRDefault="00E57936" w:rsidP="00C543C6">
            <w:pPr>
              <w:rPr>
                <w:sz w:val="16"/>
                <w:szCs w:val="16"/>
              </w:rPr>
            </w:pPr>
            <w:r>
              <w:rPr>
                <w:sz w:val="16"/>
                <w:szCs w:val="16"/>
              </w:rPr>
              <w:t>JL</w:t>
            </w:r>
          </w:p>
          <w:p w14:paraId="4F289772" w14:textId="77777777" w:rsidR="00E57936" w:rsidRDefault="00E57936" w:rsidP="00C543C6">
            <w:pPr>
              <w:rPr>
                <w:sz w:val="16"/>
                <w:szCs w:val="16"/>
              </w:rPr>
            </w:pPr>
            <w:r>
              <w:rPr>
                <w:sz w:val="16"/>
                <w:szCs w:val="16"/>
              </w:rPr>
              <w:t>Vanuit sjv</w:t>
            </w:r>
          </w:p>
          <w:p w14:paraId="4571D108" w14:textId="66D72B12" w:rsidR="00E57936" w:rsidRDefault="00E57936" w:rsidP="00C543C6">
            <w:pPr>
              <w:rPr>
                <w:sz w:val="16"/>
                <w:szCs w:val="16"/>
              </w:rPr>
            </w:pPr>
            <w:r>
              <w:rPr>
                <w:sz w:val="16"/>
                <w:szCs w:val="16"/>
              </w:rPr>
              <w:t>Inzetten talenten</w:t>
            </w:r>
          </w:p>
        </w:tc>
        <w:tc>
          <w:tcPr>
            <w:tcW w:w="3222" w:type="dxa"/>
          </w:tcPr>
          <w:p w14:paraId="17CEA54A" w14:textId="77777777" w:rsidR="00E57936" w:rsidRDefault="00E57936" w:rsidP="008D6274">
            <w:pPr>
              <w:pStyle w:val="Plattetekstinspringen"/>
              <w:tabs>
                <w:tab w:val="right" w:pos="2163"/>
              </w:tabs>
              <w:ind w:left="0"/>
              <w:rPr>
                <w:i w:val="0"/>
                <w:sz w:val="16"/>
                <w:szCs w:val="16"/>
                <w:lang w:val="nl-NL" w:eastAsia="nl-NL"/>
              </w:rPr>
            </w:pPr>
            <w:r>
              <w:rPr>
                <w:i w:val="0"/>
                <w:sz w:val="16"/>
                <w:szCs w:val="16"/>
                <w:lang w:val="nl-NL" w:eastAsia="nl-NL"/>
              </w:rPr>
              <w:t>De talenten die er zijn worden beter benut</w:t>
            </w:r>
          </w:p>
          <w:p w14:paraId="3A6CFC25" w14:textId="578381D1" w:rsidR="00E57936" w:rsidRDefault="00E57936" w:rsidP="008D6274">
            <w:pPr>
              <w:pStyle w:val="Plattetekstinspringen"/>
              <w:tabs>
                <w:tab w:val="right" w:pos="2163"/>
              </w:tabs>
              <w:ind w:left="0"/>
              <w:rPr>
                <w:i w:val="0"/>
                <w:sz w:val="16"/>
                <w:szCs w:val="16"/>
                <w:lang w:val="nl-NL" w:eastAsia="nl-NL"/>
              </w:rPr>
            </w:pPr>
            <w:r>
              <w:rPr>
                <w:i w:val="0"/>
                <w:sz w:val="16"/>
                <w:szCs w:val="16"/>
                <w:lang w:val="nl-NL" w:eastAsia="nl-NL"/>
              </w:rPr>
              <w:t>Er is verslag van resultaten</w:t>
            </w:r>
          </w:p>
        </w:tc>
        <w:tc>
          <w:tcPr>
            <w:tcW w:w="2377" w:type="dxa"/>
          </w:tcPr>
          <w:p w14:paraId="0211E1ED" w14:textId="60E8F45A" w:rsidR="00E57936" w:rsidRDefault="00E57936" w:rsidP="00E57936">
            <w:pPr>
              <w:rPr>
                <w:sz w:val="16"/>
                <w:szCs w:val="16"/>
              </w:rPr>
            </w:pPr>
            <w:r>
              <w:rPr>
                <w:sz w:val="16"/>
                <w:szCs w:val="16"/>
              </w:rPr>
              <w:t>De inzet wordt niet strak genoeg gedocumenteerd</w:t>
            </w:r>
          </w:p>
        </w:tc>
        <w:tc>
          <w:tcPr>
            <w:tcW w:w="3244" w:type="dxa"/>
          </w:tcPr>
          <w:p w14:paraId="0314E358" w14:textId="63F31355" w:rsidR="00E57936" w:rsidRDefault="00E57936" w:rsidP="00C543C6">
            <w:pPr>
              <w:rPr>
                <w:sz w:val="16"/>
                <w:szCs w:val="16"/>
              </w:rPr>
            </w:pPr>
            <w:r>
              <w:rPr>
                <w:sz w:val="16"/>
                <w:szCs w:val="16"/>
              </w:rPr>
              <w:t>Afspraken maken over verslaglegging</w:t>
            </w:r>
          </w:p>
        </w:tc>
        <w:tc>
          <w:tcPr>
            <w:tcW w:w="1134" w:type="dxa"/>
          </w:tcPr>
          <w:p w14:paraId="53625AD2" w14:textId="4BB5F2AE" w:rsidR="00E57936" w:rsidRDefault="00E57936" w:rsidP="00C543C6">
            <w:pPr>
              <w:rPr>
                <w:sz w:val="16"/>
                <w:szCs w:val="16"/>
              </w:rPr>
            </w:pPr>
            <w:r>
              <w:rPr>
                <w:sz w:val="16"/>
                <w:szCs w:val="16"/>
              </w:rPr>
              <w:t>Directie en bouwcoördinatoren</w:t>
            </w:r>
          </w:p>
        </w:tc>
        <w:tc>
          <w:tcPr>
            <w:tcW w:w="1134" w:type="dxa"/>
          </w:tcPr>
          <w:p w14:paraId="7F430F6F" w14:textId="792E95B5" w:rsidR="00E57936" w:rsidRDefault="00E57936" w:rsidP="00C543C6">
            <w:pPr>
              <w:rPr>
                <w:sz w:val="16"/>
                <w:szCs w:val="16"/>
              </w:rPr>
            </w:pPr>
            <w:r>
              <w:rPr>
                <w:sz w:val="16"/>
                <w:szCs w:val="16"/>
              </w:rPr>
              <w:t>Juni 2018</w:t>
            </w:r>
          </w:p>
        </w:tc>
        <w:tc>
          <w:tcPr>
            <w:tcW w:w="992" w:type="dxa"/>
          </w:tcPr>
          <w:p w14:paraId="4AB41620" w14:textId="0FCF3682" w:rsidR="00E57936" w:rsidRDefault="00E57936" w:rsidP="00C543C6">
            <w:pPr>
              <w:rPr>
                <w:sz w:val="16"/>
                <w:szCs w:val="16"/>
              </w:rPr>
            </w:pPr>
            <w:r>
              <w:rPr>
                <w:sz w:val="16"/>
                <w:szCs w:val="16"/>
              </w:rPr>
              <w:t>Afspraken map</w:t>
            </w:r>
          </w:p>
        </w:tc>
        <w:tc>
          <w:tcPr>
            <w:tcW w:w="922" w:type="dxa"/>
          </w:tcPr>
          <w:p w14:paraId="79C1ACC0" w14:textId="21F8887F" w:rsidR="00E57936" w:rsidRDefault="00E57936" w:rsidP="00C543C6">
            <w:pPr>
              <w:rPr>
                <w:sz w:val="16"/>
                <w:szCs w:val="16"/>
              </w:rPr>
            </w:pPr>
            <w:r>
              <w:rPr>
                <w:sz w:val="16"/>
                <w:szCs w:val="16"/>
              </w:rPr>
              <w:t>taakuren</w:t>
            </w:r>
          </w:p>
        </w:tc>
      </w:tr>
    </w:tbl>
    <w:p w14:paraId="31F7469F" w14:textId="6346C981" w:rsidR="00C543C6" w:rsidRPr="00C543C6" w:rsidRDefault="00C543C6" w:rsidP="00C543C6">
      <w:pPr>
        <w:rPr>
          <w:sz w:val="16"/>
          <w:szCs w:val="16"/>
        </w:rPr>
      </w:pPr>
    </w:p>
    <w:p w14:paraId="765D21F7" w14:textId="77777777" w:rsidR="00C543C6" w:rsidRDefault="00C543C6" w:rsidP="00194115">
      <w:pPr>
        <w:rPr>
          <w:bCs/>
          <w:sz w:val="16"/>
          <w:szCs w:val="16"/>
        </w:rPr>
      </w:pPr>
    </w:p>
    <w:p w14:paraId="4DA3B957" w14:textId="77777777" w:rsidR="00F40F6F" w:rsidRDefault="00F40F6F" w:rsidP="00194115">
      <w:pPr>
        <w:rPr>
          <w:bCs/>
          <w:sz w:val="16"/>
          <w:szCs w:val="16"/>
        </w:rPr>
      </w:pPr>
    </w:p>
    <w:p w14:paraId="28303563" w14:textId="77777777" w:rsidR="00F40F6F" w:rsidRPr="00C543C6" w:rsidRDefault="00F40F6F" w:rsidP="00F40F6F">
      <w:pPr>
        <w:rPr>
          <w:sz w:val="8"/>
          <w:szCs w:val="8"/>
        </w:rPr>
      </w:pPr>
    </w:p>
    <w:p w14:paraId="5C7CEE2E" w14:textId="77777777" w:rsidR="00F40F6F" w:rsidRDefault="00F40F6F" w:rsidP="00F40F6F">
      <w:pPr>
        <w:rPr>
          <w:b/>
          <w:bCs/>
          <w:sz w:val="16"/>
        </w:rPr>
      </w:pPr>
    </w:p>
    <w:p w14:paraId="77D8792B" w14:textId="683C9990" w:rsidR="00C963B4" w:rsidRDefault="00C963B4" w:rsidP="00F40F6F">
      <w:pPr>
        <w:rPr>
          <w:b/>
          <w:bCs/>
          <w:sz w:val="16"/>
        </w:rPr>
      </w:pPr>
    </w:p>
    <w:p w14:paraId="5288E16B" w14:textId="77777777" w:rsidR="00C963B4" w:rsidRDefault="00C963B4" w:rsidP="00F40F6F">
      <w:pPr>
        <w:rPr>
          <w:b/>
          <w:bCs/>
          <w:sz w:val="16"/>
        </w:rPr>
      </w:pPr>
    </w:p>
    <w:p w14:paraId="6052CFE5" w14:textId="77777777" w:rsidR="00C963B4" w:rsidRDefault="00C963B4" w:rsidP="00F40F6F">
      <w:pPr>
        <w:rPr>
          <w:b/>
          <w:bCs/>
          <w:sz w:val="16"/>
        </w:rPr>
      </w:pPr>
    </w:p>
    <w:p w14:paraId="3C8BA1B7" w14:textId="77777777" w:rsidR="00C963B4" w:rsidRDefault="00C963B4" w:rsidP="00F40F6F">
      <w:pPr>
        <w:rPr>
          <w:b/>
          <w:bCs/>
          <w:sz w:val="16"/>
        </w:rPr>
      </w:pPr>
    </w:p>
    <w:p w14:paraId="0FEBD25B" w14:textId="77777777" w:rsidR="00C963B4" w:rsidRDefault="00C963B4" w:rsidP="00F40F6F">
      <w:pPr>
        <w:rPr>
          <w:b/>
          <w:bCs/>
          <w:sz w:val="16"/>
        </w:rPr>
      </w:pPr>
    </w:p>
    <w:p w14:paraId="5E4F5DA2" w14:textId="77777777" w:rsidR="00C963B4" w:rsidRDefault="00C963B4" w:rsidP="00F40F6F">
      <w:pPr>
        <w:rPr>
          <w:b/>
          <w:bCs/>
          <w:sz w:val="16"/>
        </w:rPr>
      </w:pPr>
    </w:p>
    <w:p w14:paraId="078F8373" w14:textId="77777777" w:rsidR="00C963B4" w:rsidRDefault="00C963B4" w:rsidP="00F40F6F">
      <w:pPr>
        <w:rPr>
          <w:b/>
          <w:bCs/>
          <w:sz w:val="16"/>
        </w:rPr>
      </w:pPr>
    </w:p>
    <w:p w14:paraId="004481D7" w14:textId="77777777" w:rsidR="00C963B4" w:rsidRPr="00C543C6" w:rsidRDefault="00C963B4" w:rsidP="00F40F6F">
      <w:pPr>
        <w:rPr>
          <w:b/>
          <w:bCs/>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80" w:firstRow="0" w:lastRow="0" w:firstColumn="1" w:lastColumn="0" w:noHBand="0" w:noVBand="0"/>
      </w:tblPr>
      <w:tblGrid>
        <w:gridCol w:w="14742"/>
      </w:tblGrid>
      <w:tr w:rsidR="00F40F6F" w:rsidRPr="00C543C6" w14:paraId="6F19E886" w14:textId="77777777" w:rsidTr="00F40F6F">
        <w:trPr>
          <w:cantSplit/>
        </w:trPr>
        <w:tc>
          <w:tcPr>
            <w:tcW w:w="14142" w:type="dxa"/>
            <w:shd w:val="clear" w:color="auto" w:fill="DBE5F1"/>
          </w:tcPr>
          <w:p w14:paraId="3FCA4509" w14:textId="77777777" w:rsidR="00F40F6F" w:rsidRPr="00C543C6" w:rsidRDefault="00F40F6F" w:rsidP="00F40F6F">
            <w:pPr>
              <w:jc w:val="center"/>
              <w:rPr>
                <w:b/>
                <w:bCs/>
                <w:sz w:val="8"/>
                <w:szCs w:val="8"/>
              </w:rPr>
            </w:pPr>
          </w:p>
          <w:p w14:paraId="4DC73A71" w14:textId="5B749FB1" w:rsidR="00F40F6F" w:rsidRPr="00C543C6" w:rsidRDefault="00F40F6F" w:rsidP="00F40F6F">
            <w:pPr>
              <w:jc w:val="center"/>
              <w:rPr>
                <w:b/>
                <w:bCs/>
                <w:sz w:val="8"/>
                <w:szCs w:val="8"/>
              </w:rPr>
            </w:pPr>
            <w:r>
              <w:rPr>
                <w:sz w:val="28"/>
                <w:szCs w:val="28"/>
              </w:rPr>
              <w:t>Domein 6</w:t>
            </w:r>
            <w:r w:rsidRPr="00C543C6">
              <w:rPr>
                <w:sz w:val="28"/>
                <w:szCs w:val="28"/>
              </w:rPr>
              <w:t>:</w:t>
            </w:r>
            <w:r>
              <w:rPr>
                <w:sz w:val="28"/>
                <w:szCs w:val="28"/>
              </w:rPr>
              <w:t xml:space="preserve"> Financiën / bedrijfsvoering</w:t>
            </w:r>
          </w:p>
        </w:tc>
      </w:tr>
    </w:tbl>
    <w:p w14:paraId="4FFA56F6" w14:textId="77777777" w:rsidR="00F40F6F" w:rsidRPr="00C543C6" w:rsidRDefault="00F40F6F" w:rsidP="00F40F6F">
      <w:pPr>
        <w:rPr>
          <w:sz w:val="8"/>
          <w:szCs w:val="8"/>
        </w:rPr>
      </w:pPr>
    </w:p>
    <w:tbl>
      <w:tblPr>
        <w:tblW w:w="14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470"/>
        <w:gridCol w:w="1247"/>
        <w:gridCol w:w="3222"/>
        <w:gridCol w:w="2377"/>
        <w:gridCol w:w="3244"/>
        <w:gridCol w:w="1134"/>
        <w:gridCol w:w="1134"/>
        <w:gridCol w:w="992"/>
        <w:gridCol w:w="922"/>
      </w:tblGrid>
      <w:tr w:rsidR="00F40F6F" w:rsidRPr="00C543C6" w14:paraId="7AEBC266" w14:textId="77777777" w:rsidTr="00F40F6F">
        <w:trPr>
          <w:cantSplit/>
          <w:trHeight w:val="552"/>
        </w:trPr>
        <w:tc>
          <w:tcPr>
            <w:tcW w:w="470" w:type="dxa"/>
            <w:shd w:val="clear" w:color="auto" w:fill="DBE5F1"/>
            <w:vAlign w:val="center"/>
          </w:tcPr>
          <w:p w14:paraId="51E705FD" w14:textId="77777777" w:rsidR="00F40F6F" w:rsidRPr="00C543C6" w:rsidRDefault="00F40F6F" w:rsidP="00F40F6F">
            <w:pPr>
              <w:jc w:val="center"/>
              <w:rPr>
                <w:b/>
                <w:bCs/>
                <w:sz w:val="16"/>
                <w:szCs w:val="16"/>
              </w:rPr>
            </w:pPr>
            <w:r w:rsidRPr="00C543C6">
              <w:rPr>
                <w:bCs/>
                <w:sz w:val="16"/>
                <w:szCs w:val="16"/>
              </w:rPr>
              <w:t>Nr</w:t>
            </w:r>
          </w:p>
        </w:tc>
        <w:tc>
          <w:tcPr>
            <w:tcW w:w="1247" w:type="dxa"/>
            <w:shd w:val="clear" w:color="auto" w:fill="DBE5F1"/>
            <w:vAlign w:val="center"/>
          </w:tcPr>
          <w:p w14:paraId="26DDA6F5" w14:textId="77777777" w:rsidR="00F40F6F" w:rsidRPr="00C543C6" w:rsidRDefault="00F40F6F" w:rsidP="00F40F6F">
            <w:pPr>
              <w:jc w:val="center"/>
              <w:rPr>
                <w:sz w:val="16"/>
                <w:szCs w:val="16"/>
              </w:rPr>
            </w:pPr>
            <w:r w:rsidRPr="00C543C6">
              <w:rPr>
                <w:sz w:val="16"/>
                <w:szCs w:val="16"/>
              </w:rPr>
              <w:t>Ontwikkel-punt</w:t>
            </w:r>
          </w:p>
        </w:tc>
        <w:tc>
          <w:tcPr>
            <w:tcW w:w="3222" w:type="dxa"/>
            <w:shd w:val="clear" w:color="auto" w:fill="DBE5F1"/>
            <w:vAlign w:val="center"/>
          </w:tcPr>
          <w:p w14:paraId="205ADBFF" w14:textId="77777777" w:rsidR="00F40F6F" w:rsidRPr="00C543C6" w:rsidRDefault="00F40F6F" w:rsidP="00F40F6F">
            <w:pPr>
              <w:jc w:val="center"/>
              <w:rPr>
                <w:sz w:val="16"/>
                <w:szCs w:val="16"/>
              </w:rPr>
            </w:pPr>
            <w:r w:rsidRPr="00C543C6">
              <w:rPr>
                <w:sz w:val="16"/>
                <w:szCs w:val="16"/>
              </w:rPr>
              <w:t>Doel/Resultaat</w:t>
            </w:r>
            <w:r w:rsidRPr="00C543C6">
              <w:rPr>
                <w:sz w:val="16"/>
                <w:szCs w:val="16"/>
                <w:vertAlign w:val="superscript"/>
              </w:rPr>
              <w:footnoteReference w:id="39"/>
            </w:r>
          </w:p>
          <w:p w14:paraId="58B69B0E" w14:textId="77777777" w:rsidR="00F40F6F" w:rsidRPr="00C543C6" w:rsidRDefault="00F40F6F" w:rsidP="00F40F6F">
            <w:pPr>
              <w:jc w:val="center"/>
              <w:rPr>
                <w:sz w:val="16"/>
                <w:szCs w:val="16"/>
              </w:rPr>
            </w:pPr>
            <w:r w:rsidRPr="00C543C6">
              <w:rPr>
                <w:sz w:val="16"/>
                <w:szCs w:val="16"/>
              </w:rPr>
              <w:t xml:space="preserve">Prestatie indicator </w:t>
            </w:r>
          </w:p>
        </w:tc>
        <w:tc>
          <w:tcPr>
            <w:tcW w:w="2377" w:type="dxa"/>
            <w:shd w:val="clear" w:color="auto" w:fill="DBE5F1"/>
          </w:tcPr>
          <w:p w14:paraId="7067449F" w14:textId="77777777" w:rsidR="00F40F6F" w:rsidRPr="00C543C6" w:rsidRDefault="00F40F6F" w:rsidP="00F40F6F">
            <w:pPr>
              <w:jc w:val="center"/>
              <w:rPr>
                <w:sz w:val="16"/>
                <w:szCs w:val="16"/>
              </w:rPr>
            </w:pPr>
          </w:p>
          <w:p w14:paraId="44C06E1D" w14:textId="77777777" w:rsidR="00F40F6F" w:rsidRPr="00C543C6" w:rsidRDefault="00F40F6F" w:rsidP="00F40F6F">
            <w:pPr>
              <w:jc w:val="center"/>
              <w:rPr>
                <w:sz w:val="16"/>
                <w:szCs w:val="16"/>
              </w:rPr>
            </w:pPr>
            <w:r w:rsidRPr="00C543C6">
              <w:rPr>
                <w:sz w:val="16"/>
                <w:szCs w:val="16"/>
              </w:rPr>
              <w:t>Waarom, aanleiding</w:t>
            </w:r>
            <w:r w:rsidRPr="00C543C6">
              <w:rPr>
                <w:sz w:val="18"/>
                <w:szCs w:val="18"/>
                <w:vertAlign w:val="superscript"/>
              </w:rPr>
              <w:footnoteReference w:id="40"/>
            </w:r>
          </w:p>
        </w:tc>
        <w:tc>
          <w:tcPr>
            <w:tcW w:w="3244" w:type="dxa"/>
            <w:shd w:val="clear" w:color="auto" w:fill="DBE5F1"/>
            <w:vAlign w:val="center"/>
          </w:tcPr>
          <w:p w14:paraId="254D2D2C" w14:textId="77777777" w:rsidR="00F40F6F" w:rsidRPr="00C543C6" w:rsidRDefault="00F40F6F" w:rsidP="00F40F6F">
            <w:pPr>
              <w:jc w:val="center"/>
              <w:rPr>
                <w:sz w:val="16"/>
                <w:szCs w:val="16"/>
              </w:rPr>
            </w:pPr>
            <w:r w:rsidRPr="00C543C6">
              <w:rPr>
                <w:sz w:val="16"/>
                <w:szCs w:val="16"/>
              </w:rPr>
              <w:t>Stappen/acties</w:t>
            </w:r>
            <w:r w:rsidRPr="00C543C6">
              <w:rPr>
                <w:sz w:val="16"/>
                <w:szCs w:val="16"/>
                <w:vertAlign w:val="superscript"/>
              </w:rPr>
              <w:footnoteReference w:id="41"/>
            </w:r>
          </w:p>
        </w:tc>
        <w:tc>
          <w:tcPr>
            <w:tcW w:w="1134" w:type="dxa"/>
            <w:shd w:val="clear" w:color="auto" w:fill="DBE5F1"/>
            <w:vAlign w:val="center"/>
          </w:tcPr>
          <w:p w14:paraId="1CCAB446" w14:textId="77777777" w:rsidR="00F40F6F" w:rsidRPr="00C543C6" w:rsidRDefault="00F40F6F" w:rsidP="00F40F6F">
            <w:pPr>
              <w:jc w:val="center"/>
              <w:rPr>
                <w:sz w:val="16"/>
                <w:szCs w:val="16"/>
              </w:rPr>
            </w:pPr>
            <w:r w:rsidRPr="00C543C6">
              <w:rPr>
                <w:sz w:val="16"/>
                <w:szCs w:val="16"/>
              </w:rPr>
              <w:t>Coördinatie</w:t>
            </w:r>
            <w:r w:rsidRPr="00C543C6">
              <w:rPr>
                <w:sz w:val="16"/>
                <w:szCs w:val="16"/>
                <w:vertAlign w:val="superscript"/>
              </w:rPr>
              <w:footnoteReference w:id="42"/>
            </w:r>
          </w:p>
        </w:tc>
        <w:tc>
          <w:tcPr>
            <w:tcW w:w="1134" w:type="dxa"/>
            <w:shd w:val="clear" w:color="auto" w:fill="DBE5F1"/>
            <w:vAlign w:val="center"/>
          </w:tcPr>
          <w:p w14:paraId="27729941" w14:textId="77777777" w:rsidR="00F40F6F" w:rsidRPr="00C543C6" w:rsidRDefault="00F40F6F" w:rsidP="00F40F6F">
            <w:pPr>
              <w:jc w:val="center"/>
              <w:rPr>
                <w:sz w:val="16"/>
                <w:szCs w:val="16"/>
              </w:rPr>
            </w:pPr>
            <w:r w:rsidRPr="00C543C6">
              <w:rPr>
                <w:sz w:val="16"/>
                <w:szCs w:val="16"/>
              </w:rPr>
              <w:t>Datum</w:t>
            </w:r>
          </w:p>
          <w:p w14:paraId="726E1273" w14:textId="77777777" w:rsidR="00F40F6F" w:rsidRPr="00C543C6" w:rsidRDefault="00F40F6F" w:rsidP="00F40F6F">
            <w:pPr>
              <w:jc w:val="center"/>
              <w:rPr>
                <w:sz w:val="16"/>
                <w:szCs w:val="16"/>
              </w:rPr>
            </w:pPr>
            <w:r w:rsidRPr="00C543C6">
              <w:rPr>
                <w:sz w:val="16"/>
                <w:szCs w:val="16"/>
              </w:rPr>
              <w:t>gereed</w:t>
            </w:r>
            <w:r w:rsidRPr="00C543C6">
              <w:rPr>
                <w:sz w:val="16"/>
                <w:szCs w:val="16"/>
                <w:vertAlign w:val="superscript"/>
              </w:rPr>
              <w:footnoteReference w:id="43"/>
            </w:r>
          </w:p>
        </w:tc>
        <w:tc>
          <w:tcPr>
            <w:tcW w:w="992" w:type="dxa"/>
            <w:shd w:val="clear" w:color="auto" w:fill="DBE5F1"/>
            <w:vAlign w:val="center"/>
          </w:tcPr>
          <w:p w14:paraId="03C6BCB1" w14:textId="77777777" w:rsidR="00F40F6F" w:rsidRPr="00C543C6" w:rsidRDefault="00F40F6F" w:rsidP="00F40F6F">
            <w:pPr>
              <w:jc w:val="center"/>
              <w:rPr>
                <w:sz w:val="16"/>
                <w:szCs w:val="16"/>
              </w:rPr>
            </w:pPr>
            <w:r w:rsidRPr="00C543C6">
              <w:rPr>
                <w:sz w:val="16"/>
                <w:szCs w:val="16"/>
              </w:rPr>
              <w:t>Bewaking</w:t>
            </w:r>
          </w:p>
          <w:p w14:paraId="7A418FF7" w14:textId="77777777" w:rsidR="00F40F6F" w:rsidRPr="00C543C6" w:rsidRDefault="00F40F6F" w:rsidP="00F40F6F">
            <w:pPr>
              <w:jc w:val="center"/>
              <w:rPr>
                <w:sz w:val="16"/>
                <w:szCs w:val="16"/>
              </w:rPr>
            </w:pPr>
            <w:r w:rsidRPr="00C543C6">
              <w:rPr>
                <w:sz w:val="16"/>
                <w:szCs w:val="16"/>
              </w:rPr>
              <w:t>Borging</w:t>
            </w:r>
            <w:r w:rsidRPr="00C543C6">
              <w:rPr>
                <w:sz w:val="16"/>
                <w:szCs w:val="16"/>
                <w:vertAlign w:val="superscript"/>
              </w:rPr>
              <w:footnoteReference w:id="44"/>
            </w:r>
          </w:p>
        </w:tc>
        <w:tc>
          <w:tcPr>
            <w:tcW w:w="922" w:type="dxa"/>
            <w:shd w:val="clear" w:color="auto" w:fill="DBE5F1"/>
            <w:vAlign w:val="center"/>
          </w:tcPr>
          <w:p w14:paraId="403CE360" w14:textId="77777777" w:rsidR="00F40F6F" w:rsidRPr="00C543C6" w:rsidRDefault="00F40F6F" w:rsidP="00F40F6F">
            <w:pPr>
              <w:jc w:val="center"/>
              <w:rPr>
                <w:sz w:val="16"/>
                <w:szCs w:val="16"/>
              </w:rPr>
            </w:pPr>
            <w:r w:rsidRPr="00C543C6">
              <w:rPr>
                <w:sz w:val="16"/>
                <w:szCs w:val="16"/>
              </w:rPr>
              <w:t>Budget</w:t>
            </w:r>
            <w:r w:rsidRPr="00C543C6">
              <w:rPr>
                <w:sz w:val="16"/>
                <w:szCs w:val="16"/>
                <w:vertAlign w:val="superscript"/>
              </w:rPr>
              <w:footnoteReference w:id="45"/>
            </w:r>
          </w:p>
        </w:tc>
      </w:tr>
      <w:tr w:rsidR="0049119E" w:rsidRPr="00C543C6" w14:paraId="1E03F22C" w14:textId="77777777" w:rsidTr="00F40F6F">
        <w:trPr>
          <w:cantSplit/>
          <w:trHeight w:val="548"/>
        </w:trPr>
        <w:tc>
          <w:tcPr>
            <w:tcW w:w="470" w:type="dxa"/>
          </w:tcPr>
          <w:p w14:paraId="0A689E64" w14:textId="77777777" w:rsidR="0049119E" w:rsidRPr="00C543C6" w:rsidRDefault="0049119E" w:rsidP="00F40F6F">
            <w:pPr>
              <w:jc w:val="center"/>
              <w:rPr>
                <w:bCs/>
                <w:sz w:val="16"/>
                <w:szCs w:val="16"/>
              </w:rPr>
            </w:pPr>
          </w:p>
        </w:tc>
        <w:tc>
          <w:tcPr>
            <w:tcW w:w="1247" w:type="dxa"/>
          </w:tcPr>
          <w:p w14:paraId="6A910E9C" w14:textId="14A66B7B" w:rsidR="0049119E" w:rsidRPr="0049119E" w:rsidRDefault="0049119E" w:rsidP="00F40F6F">
            <w:pPr>
              <w:rPr>
                <w:b/>
                <w:sz w:val="16"/>
                <w:szCs w:val="16"/>
              </w:rPr>
            </w:pPr>
            <w:r w:rsidRPr="0049119E">
              <w:rPr>
                <w:b/>
                <w:sz w:val="16"/>
                <w:szCs w:val="16"/>
              </w:rPr>
              <w:t>IKC</w:t>
            </w:r>
          </w:p>
        </w:tc>
        <w:tc>
          <w:tcPr>
            <w:tcW w:w="3222" w:type="dxa"/>
          </w:tcPr>
          <w:p w14:paraId="59EA5DEC" w14:textId="77777777" w:rsidR="0049119E" w:rsidRDefault="0049119E" w:rsidP="00F40F6F">
            <w:pPr>
              <w:rPr>
                <w:sz w:val="16"/>
                <w:szCs w:val="16"/>
              </w:rPr>
            </w:pPr>
          </w:p>
        </w:tc>
        <w:tc>
          <w:tcPr>
            <w:tcW w:w="2377" w:type="dxa"/>
          </w:tcPr>
          <w:p w14:paraId="0F220C1E" w14:textId="77777777" w:rsidR="0049119E" w:rsidRDefault="0049119E" w:rsidP="00F40F6F">
            <w:pPr>
              <w:rPr>
                <w:sz w:val="16"/>
                <w:szCs w:val="16"/>
              </w:rPr>
            </w:pPr>
          </w:p>
        </w:tc>
        <w:tc>
          <w:tcPr>
            <w:tcW w:w="3244" w:type="dxa"/>
          </w:tcPr>
          <w:p w14:paraId="28378529" w14:textId="77777777" w:rsidR="0049119E" w:rsidRDefault="0049119E" w:rsidP="00F40F6F">
            <w:pPr>
              <w:rPr>
                <w:sz w:val="16"/>
                <w:szCs w:val="16"/>
              </w:rPr>
            </w:pPr>
          </w:p>
        </w:tc>
        <w:tc>
          <w:tcPr>
            <w:tcW w:w="1134" w:type="dxa"/>
          </w:tcPr>
          <w:p w14:paraId="74FC3A73" w14:textId="77777777" w:rsidR="0049119E" w:rsidRDefault="0049119E" w:rsidP="00F40F6F">
            <w:pPr>
              <w:rPr>
                <w:sz w:val="16"/>
                <w:szCs w:val="16"/>
              </w:rPr>
            </w:pPr>
          </w:p>
        </w:tc>
        <w:tc>
          <w:tcPr>
            <w:tcW w:w="1134" w:type="dxa"/>
          </w:tcPr>
          <w:p w14:paraId="0B5B55B3" w14:textId="77777777" w:rsidR="0049119E" w:rsidRDefault="0049119E" w:rsidP="00F40F6F">
            <w:pPr>
              <w:rPr>
                <w:sz w:val="16"/>
                <w:szCs w:val="16"/>
              </w:rPr>
            </w:pPr>
          </w:p>
        </w:tc>
        <w:tc>
          <w:tcPr>
            <w:tcW w:w="992" w:type="dxa"/>
          </w:tcPr>
          <w:p w14:paraId="49F37AAF" w14:textId="77777777" w:rsidR="0049119E" w:rsidRDefault="0049119E" w:rsidP="00F40F6F">
            <w:pPr>
              <w:rPr>
                <w:sz w:val="16"/>
                <w:szCs w:val="16"/>
              </w:rPr>
            </w:pPr>
          </w:p>
        </w:tc>
        <w:tc>
          <w:tcPr>
            <w:tcW w:w="922" w:type="dxa"/>
          </w:tcPr>
          <w:p w14:paraId="1CB6706E" w14:textId="77777777" w:rsidR="0049119E" w:rsidRDefault="0049119E" w:rsidP="00F40F6F">
            <w:pPr>
              <w:rPr>
                <w:sz w:val="16"/>
                <w:szCs w:val="16"/>
              </w:rPr>
            </w:pPr>
          </w:p>
        </w:tc>
      </w:tr>
      <w:tr w:rsidR="00F40F6F" w:rsidRPr="00C543C6" w14:paraId="741673A3" w14:textId="77777777" w:rsidTr="00F40F6F">
        <w:trPr>
          <w:cantSplit/>
          <w:trHeight w:val="548"/>
        </w:trPr>
        <w:tc>
          <w:tcPr>
            <w:tcW w:w="470" w:type="dxa"/>
          </w:tcPr>
          <w:p w14:paraId="418DABCE" w14:textId="77777777" w:rsidR="00F40F6F" w:rsidRPr="00C543C6" w:rsidRDefault="00F40F6F" w:rsidP="00F40F6F">
            <w:pPr>
              <w:jc w:val="center"/>
              <w:rPr>
                <w:bCs/>
                <w:sz w:val="16"/>
                <w:szCs w:val="16"/>
              </w:rPr>
            </w:pPr>
          </w:p>
          <w:p w14:paraId="7304D546" w14:textId="77777777" w:rsidR="00F40F6F" w:rsidRPr="00C543C6" w:rsidRDefault="00F40F6F" w:rsidP="00F40F6F">
            <w:pPr>
              <w:jc w:val="center"/>
              <w:rPr>
                <w:bCs/>
                <w:sz w:val="16"/>
                <w:szCs w:val="16"/>
              </w:rPr>
            </w:pPr>
            <w:r w:rsidRPr="00C543C6">
              <w:rPr>
                <w:bCs/>
                <w:sz w:val="16"/>
                <w:szCs w:val="16"/>
              </w:rPr>
              <w:t>1</w:t>
            </w:r>
          </w:p>
        </w:tc>
        <w:tc>
          <w:tcPr>
            <w:tcW w:w="1247" w:type="dxa"/>
          </w:tcPr>
          <w:p w14:paraId="1B76DDA9" w14:textId="70C4E154" w:rsidR="00F40F6F" w:rsidRPr="00C543C6" w:rsidRDefault="00041013" w:rsidP="00F40F6F">
            <w:pPr>
              <w:rPr>
                <w:sz w:val="16"/>
                <w:szCs w:val="16"/>
              </w:rPr>
            </w:pPr>
            <w:r>
              <w:rPr>
                <w:sz w:val="16"/>
                <w:szCs w:val="16"/>
              </w:rPr>
              <w:t>Financieel plan maken</w:t>
            </w:r>
          </w:p>
          <w:p w14:paraId="3A22605B" w14:textId="77777777" w:rsidR="00F40F6F" w:rsidRPr="00C543C6" w:rsidRDefault="00F40F6F" w:rsidP="00F40F6F">
            <w:pPr>
              <w:rPr>
                <w:sz w:val="16"/>
                <w:szCs w:val="16"/>
              </w:rPr>
            </w:pPr>
          </w:p>
          <w:p w14:paraId="53D7533B" w14:textId="77777777" w:rsidR="00F40F6F" w:rsidRPr="00C543C6" w:rsidRDefault="00F40F6F" w:rsidP="00F40F6F">
            <w:pPr>
              <w:rPr>
                <w:sz w:val="16"/>
                <w:szCs w:val="16"/>
              </w:rPr>
            </w:pPr>
          </w:p>
          <w:p w14:paraId="06A0E5EA" w14:textId="77777777" w:rsidR="00F40F6F" w:rsidRPr="00C543C6" w:rsidRDefault="00F40F6F" w:rsidP="00F40F6F">
            <w:pPr>
              <w:rPr>
                <w:sz w:val="16"/>
                <w:szCs w:val="16"/>
              </w:rPr>
            </w:pPr>
          </w:p>
        </w:tc>
        <w:tc>
          <w:tcPr>
            <w:tcW w:w="3222" w:type="dxa"/>
          </w:tcPr>
          <w:p w14:paraId="3C3CF0CE" w14:textId="77777777" w:rsidR="00F40F6F" w:rsidRDefault="00041013" w:rsidP="00F40F6F">
            <w:pPr>
              <w:rPr>
                <w:sz w:val="16"/>
                <w:szCs w:val="16"/>
              </w:rPr>
            </w:pPr>
            <w:r>
              <w:rPr>
                <w:sz w:val="16"/>
                <w:szCs w:val="16"/>
              </w:rPr>
              <w:t>Overzicht krijgen van de verschillende budgetten</w:t>
            </w:r>
          </w:p>
          <w:p w14:paraId="65A0EF90" w14:textId="08EEE754" w:rsidR="00701334" w:rsidRPr="00C543C6" w:rsidRDefault="00701334" w:rsidP="00F40F6F">
            <w:pPr>
              <w:rPr>
                <w:sz w:val="16"/>
                <w:szCs w:val="16"/>
              </w:rPr>
            </w:pPr>
            <w:r>
              <w:rPr>
                <w:sz w:val="16"/>
                <w:szCs w:val="16"/>
              </w:rPr>
              <w:t>Inzicht in de geldstromen zodat er meer sturend kan worden gewerkt.</w:t>
            </w:r>
          </w:p>
        </w:tc>
        <w:tc>
          <w:tcPr>
            <w:tcW w:w="2377" w:type="dxa"/>
          </w:tcPr>
          <w:p w14:paraId="6A1351EF" w14:textId="3052C2C0" w:rsidR="00F40F6F" w:rsidRPr="00C543C6" w:rsidRDefault="00041013" w:rsidP="00F40F6F">
            <w:pPr>
              <w:rPr>
                <w:sz w:val="16"/>
                <w:szCs w:val="16"/>
              </w:rPr>
            </w:pPr>
            <w:r>
              <w:rPr>
                <w:sz w:val="16"/>
                <w:szCs w:val="16"/>
              </w:rPr>
              <w:t>Overzicht is onvoldoende</w:t>
            </w:r>
          </w:p>
        </w:tc>
        <w:tc>
          <w:tcPr>
            <w:tcW w:w="3244" w:type="dxa"/>
          </w:tcPr>
          <w:p w14:paraId="3EE7A9F5" w14:textId="77777777" w:rsidR="00F40F6F" w:rsidRDefault="00041013" w:rsidP="00F40F6F">
            <w:pPr>
              <w:rPr>
                <w:sz w:val="16"/>
                <w:szCs w:val="16"/>
              </w:rPr>
            </w:pPr>
            <w:r>
              <w:rPr>
                <w:sz w:val="16"/>
                <w:szCs w:val="16"/>
              </w:rPr>
              <w:t>Budgetten helder krijgen</w:t>
            </w:r>
          </w:p>
          <w:p w14:paraId="5BEC1D7B" w14:textId="77777777" w:rsidR="00041013" w:rsidRDefault="00041013" w:rsidP="00F40F6F">
            <w:pPr>
              <w:rPr>
                <w:sz w:val="16"/>
                <w:szCs w:val="16"/>
              </w:rPr>
            </w:pPr>
            <w:r>
              <w:rPr>
                <w:sz w:val="16"/>
                <w:szCs w:val="16"/>
              </w:rPr>
              <w:t>Uitgaven helder krijgen</w:t>
            </w:r>
          </w:p>
          <w:p w14:paraId="023B29E0" w14:textId="6FCEDED5" w:rsidR="00041013" w:rsidRPr="00C543C6" w:rsidRDefault="0068447A" w:rsidP="00F40F6F">
            <w:pPr>
              <w:rPr>
                <w:sz w:val="16"/>
                <w:szCs w:val="16"/>
              </w:rPr>
            </w:pPr>
            <w:r>
              <w:rPr>
                <w:sz w:val="16"/>
                <w:szCs w:val="16"/>
              </w:rPr>
              <w:t xml:space="preserve">Overleg met </w:t>
            </w:r>
            <w:r w:rsidR="00041013">
              <w:rPr>
                <w:sz w:val="16"/>
                <w:szCs w:val="16"/>
              </w:rPr>
              <w:t>Gemeente</w:t>
            </w:r>
            <w:r>
              <w:rPr>
                <w:sz w:val="16"/>
                <w:szCs w:val="16"/>
              </w:rPr>
              <w:t xml:space="preserve"> + besturen, KNM</w:t>
            </w:r>
          </w:p>
        </w:tc>
        <w:tc>
          <w:tcPr>
            <w:tcW w:w="1134" w:type="dxa"/>
          </w:tcPr>
          <w:p w14:paraId="32C22701" w14:textId="3625CC21" w:rsidR="00F40F6F" w:rsidRPr="00C543C6" w:rsidRDefault="00041013" w:rsidP="00F40F6F">
            <w:pPr>
              <w:rPr>
                <w:sz w:val="16"/>
                <w:szCs w:val="16"/>
              </w:rPr>
            </w:pPr>
            <w:r>
              <w:rPr>
                <w:sz w:val="16"/>
                <w:szCs w:val="16"/>
              </w:rPr>
              <w:t>Siemon</w:t>
            </w:r>
          </w:p>
          <w:p w14:paraId="5D5F26C8" w14:textId="77777777" w:rsidR="00F40F6F" w:rsidRPr="00C543C6" w:rsidRDefault="00F40F6F" w:rsidP="00F40F6F">
            <w:pPr>
              <w:rPr>
                <w:sz w:val="16"/>
                <w:szCs w:val="16"/>
              </w:rPr>
            </w:pPr>
          </w:p>
          <w:p w14:paraId="265FBA33" w14:textId="77777777" w:rsidR="00F40F6F" w:rsidRPr="00C543C6" w:rsidRDefault="00F40F6F" w:rsidP="00F40F6F">
            <w:pPr>
              <w:rPr>
                <w:sz w:val="16"/>
                <w:szCs w:val="16"/>
              </w:rPr>
            </w:pPr>
          </w:p>
        </w:tc>
        <w:tc>
          <w:tcPr>
            <w:tcW w:w="1134" w:type="dxa"/>
          </w:tcPr>
          <w:p w14:paraId="4176ED73" w14:textId="3D4BAC70" w:rsidR="00F40F6F" w:rsidRDefault="00041013" w:rsidP="00F40F6F">
            <w:pPr>
              <w:rPr>
                <w:sz w:val="16"/>
                <w:szCs w:val="16"/>
              </w:rPr>
            </w:pPr>
            <w:r>
              <w:rPr>
                <w:sz w:val="16"/>
                <w:szCs w:val="16"/>
              </w:rPr>
              <w:t>Voor de volgende begroting</w:t>
            </w:r>
          </w:p>
          <w:p w14:paraId="1B23128A" w14:textId="62F14F48" w:rsidR="00041013" w:rsidRPr="00C543C6" w:rsidRDefault="00041013" w:rsidP="00F40F6F">
            <w:pPr>
              <w:rPr>
                <w:sz w:val="16"/>
                <w:szCs w:val="16"/>
              </w:rPr>
            </w:pPr>
            <w:r>
              <w:rPr>
                <w:sz w:val="16"/>
                <w:szCs w:val="16"/>
              </w:rPr>
              <w:t>Oktober 2017</w:t>
            </w:r>
          </w:p>
          <w:p w14:paraId="0A803417" w14:textId="77777777" w:rsidR="00F40F6F" w:rsidRPr="00C543C6" w:rsidRDefault="00F40F6F" w:rsidP="00F40F6F">
            <w:pPr>
              <w:rPr>
                <w:sz w:val="16"/>
                <w:szCs w:val="16"/>
              </w:rPr>
            </w:pPr>
          </w:p>
        </w:tc>
        <w:tc>
          <w:tcPr>
            <w:tcW w:w="992" w:type="dxa"/>
          </w:tcPr>
          <w:p w14:paraId="735B0BA0" w14:textId="5E399AB7" w:rsidR="00F40F6F" w:rsidRPr="00C543C6" w:rsidRDefault="00041013" w:rsidP="00F40F6F">
            <w:pPr>
              <w:rPr>
                <w:sz w:val="16"/>
                <w:szCs w:val="16"/>
              </w:rPr>
            </w:pPr>
            <w:r>
              <w:rPr>
                <w:sz w:val="16"/>
                <w:szCs w:val="16"/>
              </w:rPr>
              <w:t>bestuur</w:t>
            </w:r>
          </w:p>
        </w:tc>
        <w:tc>
          <w:tcPr>
            <w:tcW w:w="922" w:type="dxa"/>
          </w:tcPr>
          <w:p w14:paraId="06D9FEF3" w14:textId="392992CE" w:rsidR="00F40F6F" w:rsidRPr="00C543C6" w:rsidRDefault="00E70BF9" w:rsidP="00F40F6F">
            <w:pPr>
              <w:rPr>
                <w:sz w:val="16"/>
                <w:szCs w:val="16"/>
              </w:rPr>
            </w:pPr>
            <w:r>
              <w:rPr>
                <w:sz w:val="16"/>
                <w:szCs w:val="16"/>
              </w:rPr>
              <w:t>IKC</w:t>
            </w:r>
          </w:p>
        </w:tc>
      </w:tr>
    </w:tbl>
    <w:p w14:paraId="4B966D17" w14:textId="77777777" w:rsidR="00F40F6F" w:rsidRPr="00C543C6" w:rsidRDefault="00F40F6F" w:rsidP="00F40F6F">
      <w:pPr>
        <w:rPr>
          <w:sz w:val="16"/>
          <w:szCs w:val="16"/>
        </w:rPr>
      </w:pPr>
    </w:p>
    <w:p w14:paraId="64E3EB69" w14:textId="77777777" w:rsidR="00F40F6F" w:rsidRPr="00C543C6" w:rsidRDefault="00F40F6F" w:rsidP="00F40F6F">
      <w:pPr>
        <w:rPr>
          <w:bCs/>
          <w:sz w:val="16"/>
          <w:szCs w:val="16"/>
        </w:rPr>
        <w:sectPr w:rsidR="00F40F6F" w:rsidRPr="00C543C6" w:rsidSect="00C543C6">
          <w:footerReference w:type="default" r:id="rId14"/>
          <w:footnotePr>
            <w:numRestart w:val="eachPage"/>
          </w:footnotePr>
          <w:type w:val="continuous"/>
          <w:pgSz w:w="16838" w:h="11906" w:orient="landscape"/>
          <w:pgMar w:top="1134" w:right="1134" w:bottom="1134" w:left="1134" w:header="709" w:footer="709" w:gutter="0"/>
          <w:cols w:space="708"/>
          <w:docGrid w:linePitch="360"/>
        </w:sectPr>
      </w:pPr>
    </w:p>
    <w:p w14:paraId="1D0A1E11" w14:textId="77777777" w:rsidR="00F40F6F" w:rsidRPr="00C543C6" w:rsidRDefault="00F40F6F" w:rsidP="00194115">
      <w:pPr>
        <w:rPr>
          <w:bCs/>
          <w:sz w:val="16"/>
          <w:szCs w:val="16"/>
        </w:rPr>
        <w:sectPr w:rsidR="00F40F6F" w:rsidRPr="00C543C6" w:rsidSect="00C543C6">
          <w:footerReference w:type="default" r:id="rId15"/>
          <w:footnotePr>
            <w:numRestart w:val="eachPage"/>
          </w:footnotePr>
          <w:type w:val="continuous"/>
          <w:pgSz w:w="16838" w:h="11906" w:orient="landscape"/>
          <w:pgMar w:top="1134" w:right="1134" w:bottom="1134" w:left="1134" w:header="709" w:footer="709" w:gutter="0"/>
          <w:cols w:space="708"/>
          <w:docGrid w:linePitch="360"/>
        </w:sectPr>
      </w:pPr>
    </w:p>
    <w:p w14:paraId="6DED099F" w14:textId="77777777" w:rsidR="00194115" w:rsidRDefault="00194115" w:rsidP="00194115">
      <w:pPr>
        <w:rPr>
          <w:rFonts w:ascii="Times New Roman" w:hAnsi="Times New Roman"/>
          <w:sz w:val="24"/>
        </w:rPr>
      </w:pPr>
    </w:p>
    <w:p w14:paraId="44113453" w14:textId="7BA46308" w:rsidR="0049119E" w:rsidRDefault="0049119E" w:rsidP="00FB58D1">
      <w:pPr>
        <w:jc w:val="center"/>
        <w:rPr>
          <w:b/>
          <w:sz w:val="22"/>
          <w:szCs w:val="22"/>
        </w:rPr>
      </w:pPr>
      <w:r>
        <w:rPr>
          <w:b/>
          <w:sz w:val="22"/>
          <w:szCs w:val="22"/>
        </w:rPr>
        <w:t>Er is een los document waarin de planning is opgenomen</w:t>
      </w:r>
    </w:p>
    <w:p w14:paraId="70D17783" w14:textId="77777777" w:rsidR="0049119E" w:rsidRDefault="0049119E" w:rsidP="00FB58D1">
      <w:pPr>
        <w:jc w:val="center"/>
        <w:rPr>
          <w:b/>
          <w:sz w:val="22"/>
          <w:szCs w:val="22"/>
        </w:rPr>
      </w:pPr>
    </w:p>
    <w:p w14:paraId="39971392" w14:textId="77777777" w:rsidR="00FB58D1" w:rsidRPr="00FB58D1" w:rsidRDefault="00FB58D1" w:rsidP="00FB58D1">
      <w:pPr>
        <w:jc w:val="center"/>
        <w:rPr>
          <w:b/>
          <w:sz w:val="22"/>
          <w:szCs w:val="22"/>
        </w:rPr>
      </w:pPr>
      <w:r w:rsidRPr="00FB58D1">
        <w:rPr>
          <w:b/>
          <w:sz w:val="22"/>
          <w:szCs w:val="22"/>
        </w:rPr>
        <w:t>Jaar(vergader)planner</w:t>
      </w:r>
    </w:p>
    <w:p w14:paraId="73D696C9" w14:textId="77777777" w:rsidR="00FB58D1" w:rsidRPr="00FB58D1" w:rsidRDefault="00FB58D1" w:rsidP="00FB58D1">
      <w:pPr>
        <w:jc w:val="center"/>
        <w:rPr>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59E04F8F" w14:textId="77777777" w:rsidTr="00EC296E">
        <w:trPr>
          <w:cantSplit/>
          <w:trHeight w:val="131"/>
        </w:trPr>
        <w:tc>
          <w:tcPr>
            <w:tcW w:w="14742" w:type="dxa"/>
            <w:shd w:val="clear" w:color="auto" w:fill="DBE5F1"/>
          </w:tcPr>
          <w:p w14:paraId="0A63998E" w14:textId="77777777" w:rsidR="00FB58D1" w:rsidRPr="00FB58D1" w:rsidRDefault="00FB58D1" w:rsidP="00FB58D1">
            <w:pPr>
              <w:jc w:val="center"/>
              <w:rPr>
                <w:b/>
                <w:bCs/>
                <w:sz w:val="8"/>
                <w:szCs w:val="8"/>
              </w:rPr>
            </w:pPr>
          </w:p>
          <w:p w14:paraId="2A068BDE" w14:textId="77777777" w:rsidR="00FB58D1" w:rsidRPr="00FB58D1" w:rsidRDefault="00FB58D1" w:rsidP="00FB58D1">
            <w:pPr>
              <w:jc w:val="center"/>
              <w:rPr>
                <w:bCs/>
                <w:sz w:val="22"/>
                <w:szCs w:val="22"/>
              </w:rPr>
            </w:pPr>
            <w:r w:rsidRPr="00FB58D1">
              <w:rPr>
                <w:bCs/>
                <w:sz w:val="22"/>
                <w:szCs w:val="22"/>
              </w:rPr>
              <w:t>September 2017</w:t>
            </w:r>
          </w:p>
          <w:p w14:paraId="58308EBA" w14:textId="77777777" w:rsidR="00FB58D1" w:rsidRPr="00FB58D1" w:rsidRDefault="00FB58D1" w:rsidP="00FB58D1">
            <w:pPr>
              <w:jc w:val="center"/>
              <w:rPr>
                <w:b/>
                <w:bCs/>
                <w:sz w:val="8"/>
                <w:szCs w:val="8"/>
              </w:rPr>
            </w:pPr>
          </w:p>
        </w:tc>
      </w:tr>
    </w:tbl>
    <w:p w14:paraId="0D590090"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
        <w:gridCol w:w="1361"/>
        <w:gridCol w:w="1559"/>
        <w:gridCol w:w="8789"/>
        <w:gridCol w:w="2339"/>
      </w:tblGrid>
      <w:tr w:rsidR="00FB58D1" w:rsidRPr="00FB58D1" w14:paraId="0D7771F2" w14:textId="77777777" w:rsidTr="00EC296E">
        <w:trPr>
          <w:trHeight w:val="203"/>
        </w:trPr>
        <w:tc>
          <w:tcPr>
            <w:tcW w:w="694" w:type="dxa"/>
          </w:tcPr>
          <w:p w14:paraId="2A773F19" w14:textId="77777777" w:rsidR="00FB58D1" w:rsidRPr="00FB58D1" w:rsidRDefault="00FB58D1" w:rsidP="00FB58D1">
            <w:pPr>
              <w:jc w:val="center"/>
              <w:rPr>
                <w:bCs/>
                <w:sz w:val="16"/>
              </w:rPr>
            </w:pPr>
            <w:r w:rsidRPr="00FB58D1">
              <w:rPr>
                <w:bCs/>
                <w:sz w:val="16"/>
              </w:rPr>
              <w:t>Week</w:t>
            </w:r>
          </w:p>
        </w:tc>
        <w:tc>
          <w:tcPr>
            <w:tcW w:w="1361" w:type="dxa"/>
          </w:tcPr>
          <w:p w14:paraId="3BBC710F" w14:textId="77777777" w:rsidR="00FB58D1" w:rsidRPr="00FB58D1" w:rsidRDefault="00FB58D1" w:rsidP="00FB58D1">
            <w:pPr>
              <w:jc w:val="center"/>
              <w:rPr>
                <w:bCs/>
                <w:sz w:val="16"/>
              </w:rPr>
            </w:pPr>
            <w:r w:rsidRPr="00FB58D1">
              <w:rPr>
                <w:bCs/>
                <w:sz w:val="16"/>
              </w:rPr>
              <w:t xml:space="preserve">Datum </w:t>
            </w:r>
          </w:p>
        </w:tc>
        <w:tc>
          <w:tcPr>
            <w:tcW w:w="1559" w:type="dxa"/>
          </w:tcPr>
          <w:p w14:paraId="474A1129" w14:textId="77777777" w:rsidR="00FB58D1" w:rsidRPr="00FB58D1" w:rsidRDefault="00FB58D1" w:rsidP="00FB58D1">
            <w:pPr>
              <w:jc w:val="center"/>
              <w:rPr>
                <w:bCs/>
                <w:sz w:val="16"/>
              </w:rPr>
            </w:pPr>
            <w:r w:rsidRPr="00FB58D1">
              <w:rPr>
                <w:bCs/>
                <w:sz w:val="16"/>
              </w:rPr>
              <w:t>Soort overleg</w:t>
            </w:r>
          </w:p>
        </w:tc>
        <w:tc>
          <w:tcPr>
            <w:tcW w:w="8789" w:type="dxa"/>
          </w:tcPr>
          <w:p w14:paraId="7F811B05" w14:textId="77777777" w:rsidR="00FB58D1" w:rsidRPr="00FB58D1" w:rsidRDefault="00FB58D1" w:rsidP="00FB58D1">
            <w:pPr>
              <w:jc w:val="center"/>
              <w:rPr>
                <w:bCs/>
                <w:sz w:val="16"/>
              </w:rPr>
            </w:pPr>
            <w:r w:rsidRPr="00FB58D1">
              <w:rPr>
                <w:bCs/>
                <w:sz w:val="16"/>
              </w:rPr>
              <w:t xml:space="preserve">Agendapunten </w:t>
            </w:r>
          </w:p>
        </w:tc>
        <w:tc>
          <w:tcPr>
            <w:tcW w:w="2339" w:type="dxa"/>
          </w:tcPr>
          <w:p w14:paraId="16F699D0" w14:textId="77777777" w:rsidR="00FB58D1" w:rsidRPr="00FB58D1" w:rsidRDefault="00FB58D1" w:rsidP="00FB58D1">
            <w:pPr>
              <w:jc w:val="center"/>
              <w:rPr>
                <w:bCs/>
                <w:sz w:val="16"/>
              </w:rPr>
            </w:pPr>
            <w:r w:rsidRPr="00FB58D1">
              <w:rPr>
                <w:bCs/>
                <w:sz w:val="16"/>
              </w:rPr>
              <w:t xml:space="preserve">Status </w:t>
            </w:r>
          </w:p>
        </w:tc>
      </w:tr>
      <w:tr w:rsidR="00FB58D1" w:rsidRPr="00FB58D1" w14:paraId="55B2790C" w14:textId="77777777" w:rsidTr="00EC296E">
        <w:trPr>
          <w:cantSplit/>
          <w:trHeight w:val="156"/>
        </w:trPr>
        <w:tc>
          <w:tcPr>
            <w:tcW w:w="694" w:type="dxa"/>
          </w:tcPr>
          <w:p w14:paraId="3A5AF8ED" w14:textId="77777777" w:rsidR="00FB58D1" w:rsidRPr="00FB58D1" w:rsidRDefault="00FB58D1" w:rsidP="00FB58D1">
            <w:pPr>
              <w:jc w:val="center"/>
              <w:rPr>
                <w:bCs/>
                <w:sz w:val="16"/>
              </w:rPr>
            </w:pPr>
            <w:r w:rsidRPr="00FB58D1">
              <w:rPr>
                <w:bCs/>
                <w:sz w:val="16"/>
              </w:rPr>
              <w:t>35</w:t>
            </w:r>
          </w:p>
        </w:tc>
        <w:tc>
          <w:tcPr>
            <w:tcW w:w="1361" w:type="dxa"/>
          </w:tcPr>
          <w:p w14:paraId="4F0C75C9" w14:textId="77777777" w:rsidR="00FB58D1" w:rsidRPr="00FB58D1" w:rsidRDefault="00FB58D1" w:rsidP="00FB58D1">
            <w:pPr>
              <w:jc w:val="center"/>
              <w:rPr>
                <w:bCs/>
                <w:sz w:val="16"/>
              </w:rPr>
            </w:pPr>
          </w:p>
        </w:tc>
        <w:tc>
          <w:tcPr>
            <w:tcW w:w="1559" w:type="dxa"/>
          </w:tcPr>
          <w:p w14:paraId="2C0F8A1F" w14:textId="77777777" w:rsidR="00FB58D1" w:rsidRPr="00FB58D1" w:rsidRDefault="00FB58D1" w:rsidP="00FB58D1">
            <w:pPr>
              <w:jc w:val="center"/>
              <w:rPr>
                <w:bCs/>
                <w:sz w:val="16"/>
              </w:rPr>
            </w:pPr>
          </w:p>
        </w:tc>
        <w:tc>
          <w:tcPr>
            <w:tcW w:w="8789" w:type="dxa"/>
          </w:tcPr>
          <w:p w14:paraId="6B328287" w14:textId="77777777" w:rsidR="00FB58D1" w:rsidRPr="00FB58D1" w:rsidRDefault="00FB58D1" w:rsidP="00FB58D1">
            <w:pPr>
              <w:jc w:val="center"/>
              <w:rPr>
                <w:bCs/>
                <w:sz w:val="16"/>
              </w:rPr>
            </w:pPr>
          </w:p>
        </w:tc>
        <w:tc>
          <w:tcPr>
            <w:tcW w:w="2339" w:type="dxa"/>
          </w:tcPr>
          <w:p w14:paraId="0BC668E3" w14:textId="77777777" w:rsidR="00FB58D1" w:rsidRPr="00FB58D1" w:rsidRDefault="00FB58D1" w:rsidP="00FB58D1">
            <w:pPr>
              <w:jc w:val="center"/>
              <w:rPr>
                <w:bCs/>
                <w:sz w:val="16"/>
              </w:rPr>
            </w:pPr>
          </w:p>
        </w:tc>
      </w:tr>
      <w:tr w:rsidR="00FB58D1" w:rsidRPr="00FB58D1" w14:paraId="5AF54892" w14:textId="77777777" w:rsidTr="00EC296E">
        <w:trPr>
          <w:cantSplit/>
          <w:trHeight w:val="88"/>
        </w:trPr>
        <w:tc>
          <w:tcPr>
            <w:tcW w:w="694" w:type="dxa"/>
          </w:tcPr>
          <w:p w14:paraId="3ADA9E1F" w14:textId="77777777" w:rsidR="00FB58D1" w:rsidRPr="00FB58D1" w:rsidRDefault="00FB58D1" w:rsidP="00FB58D1">
            <w:pPr>
              <w:jc w:val="center"/>
              <w:rPr>
                <w:bCs/>
                <w:sz w:val="16"/>
              </w:rPr>
            </w:pPr>
            <w:r w:rsidRPr="00FB58D1">
              <w:rPr>
                <w:bCs/>
                <w:sz w:val="16"/>
              </w:rPr>
              <w:t>36</w:t>
            </w:r>
          </w:p>
        </w:tc>
        <w:tc>
          <w:tcPr>
            <w:tcW w:w="1361" w:type="dxa"/>
          </w:tcPr>
          <w:p w14:paraId="6FF0E027" w14:textId="4FF01C18" w:rsidR="00FB58D1" w:rsidRPr="00FB58D1" w:rsidRDefault="00EC296E" w:rsidP="00FB58D1">
            <w:pPr>
              <w:jc w:val="center"/>
              <w:rPr>
                <w:bCs/>
                <w:sz w:val="16"/>
              </w:rPr>
            </w:pPr>
            <w:r>
              <w:rPr>
                <w:bCs/>
                <w:sz w:val="16"/>
              </w:rPr>
              <w:t>04-09-2017</w:t>
            </w:r>
          </w:p>
        </w:tc>
        <w:tc>
          <w:tcPr>
            <w:tcW w:w="1559" w:type="dxa"/>
          </w:tcPr>
          <w:p w14:paraId="06D430A8" w14:textId="4F0590EE" w:rsidR="00FB58D1" w:rsidRPr="00FB58D1" w:rsidRDefault="00EC296E" w:rsidP="00FB58D1">
            <w:pPr>
              <w:jc w:val="center"/>
              <w:rPr>
                <w:bCs/>
                <w:sz w:val="16"/>
              </w:rPr>
            </w:pPr>
            <w:r>
              <w:rPr>
                <w:bCs/>
                <w:sz w:val="16"/>
              </w:rPr>
              <w:t>1</w:t>
            </w:r>
            <w:r w:rsidRPr="00EC296E">
              <w:rPr>
                <w:bCs/>
                <w:sz w:val="16"/>
                <w:vertAlign w:val="superscript"/>
              </w:rPr>
              <w:t>e</w:t>
            </w:r>
            <w:r>
              <w:rPr>
                <w:bCs/>
                <w:sz w:val="16"/>
              </w:rPr>
              <w:t xml:space="preserve"> schooldag</w:t>
            </w:r>
          </w:p>
        </w:tc>
        <w:tc>
          <w:tcPr>
            <w:tcW w:w="8789" w:type="dxa"/>
          </w:tcPr>
          <w:p w14:paraId="155B5382" w14:textId="77777777" w:rsidR="00FB58D1" w:rsidRPr="00FB58D1" w:rsidRDefault="00FB58D1" w:rsidP="00FB58D1">
            <w:pPr>
              <w:jc w:val="center"/>
              <w:rPr>
                <w:bCs/>
                <w:sz w:val="16"/>
              </w:rPr>
            </w:pPr>
          </w:p>
        </w:tc>
        <w:tc>
          <w:tcPr>
            <w:tcW w:w="2339" w:type="dxa"/>
          </w:tcPr>
          <w:p w14:paraId="6B9F57B9" w14:textId="77777777" w:rsidR="00FB58D1" w:rsidRPr="00FB58D1" w:rsidRDefault="00FB58D1" w:rsidP="00FB58D1">
            <w:pPr>
              <w:jc w:val="center"/>
              <w:rPr>
                <w:bCs/>
                <w:sz w:val="16"/>
              </w:rPr>
            </w:pPr>
          </w:p>
        </w:tc>
      </w:tr>
      <w:tr w:rsidR="00FB58D1" w:rsidRPr="00FB58D1" w14:paraId="3A824101" w14:textId="77777777" w:rsidTr="00EC296E">
        <w:trPr>
          <w:cantSplit/>
          <w:trHeight w:val="88"/>
        </w:trPr>
        <w:tc>
          <w:tcPr>
            <w:tcW w:w="694" w:type="dxa"/>
          </w:tcPr>
          <w:p w14:paraId="0EEDE654" w14:textId="77777777" w:rsidR="00FB58D1" w:rsidRPr="00FB58D1" w:rsidRDefault="00FB58D1" w:rsidP="00FB58D1">
            <w:pPr>
              <w:jc w:val="center"/>
              <w:rPr>
                <w:bCs/>
                <w:sz w:val="16"/>
              </w:rPr>
            </w:pPr>
            <w:r w:rsidRPr="00FB58D1">
              <w:rPr>
                <w:bCs/>
                <w:sz w:val="16"/>
              </w:rPr>
              <w:t>37</w:t>
            </w:r>
          </w:p>
        </w:tc>
        <w:tc>
          <w:tcPr>
            <w:tcW w:w="1361" w:type="dxa"/>
          </w:tcPr>
          <w:p w14:paraId="57A9DD76" w14:textId="77777777" w:rsidR="00FB58D1" w:rsidRPr="00FB58D1" w:rsidRDefault="00FB58D1" w:rsidP="00FB58D1">
            <w:pPr>
              <w:jc w:val="center"/>
              <w:rPr>
                <w:bCs/>
                <w:sz w:val="16"/>
              </w:rPr>
            </w:pPr>
          </w:p>
        </w:tc>
        <w:tc>
          <w:tcPr>
            <w:tcW w:w="1559" w:type="dxa"/>
          </w:tcPr>
          <w:p w14:paraId="2AA1D382" w14:textId="77777777" w:rsidR="00FB58D1" w:rsidRPr="00FB58D1" w:rsidRDefault="00FB58D1" w:rsidP="00FB58D1">
            <w:pPr>
              <w:jc w:val="center"/>
              <w:rPr>
                <w:bCs/>
                <w:sz w:val="16"/>
              </w:rPr>
            </w:pPr>
          </w:p>
        </w:tc>
        <w:tc>
          <w:tcPr>
            <w:tcW w:w="8789" w:type="dxa"/>
          </w:tcPr>
          <w:p w14:paraId="1D3BDB53" w14:textId="77777777" w:rsidR="00FB58D1" w:rsidRPr="00FB58D1" w:rsidRDefault="00FB58D1" w:rsidP="00FB58D1">
            <w:pPr>
              <w:jc w:val="center"/>
              <w:rPr>
                <w:bCs/>
                <w:sz w:val="16"/>
              </w:rPr>
            </w:pPr>
          </w:p>
        </w:tc>
        <w:tc>
          <w:tcPr>
            <w:tcW w:w="2339" w:type="dxa"/>
          </w:tcPr>
          <w:p w14:paraId="1C59C25E" w14:textId="77777777" w:rsidR="00FB58D1" w:rsidRPr="00FB58D1" w:rsidRDefault="00FB58D1" w:rsidP="00FB58D1">
            <w:pPr>
              <w:jc w:val="center"/>
              <w:rPr>
                <w:bCs/>
                <w:sz w:val="16"/>
              </w:rPr>
            </w:pPr>
          </w:p>
        </w:tc>
      </w:tr>
      <w:tr w:rsidR="00FB58D1" w:rsidRPr="00FB58D1" w14:paraId="760DC75A" w14:textId="77777777" w:rsidTr="00EC296E">
        <w:trPr>
          <w:cantSplit/>
          <w:trHeight w:val="88"/>
        </w:trPr>
        <w:tc>
          <w:tcPr>
            <w:tcW w:w="694" w:type="dxa"/>
          </w:tcPr>
          <w:p w14:paraId="32048753" w14:textId="77777777" w:rsidR="00FB58D1" w:rsidRPr="00FB58D1" w:rsidRDefault="00FB58D1" w:rsidP="00FB58D1">
            <w:pPr>
              <w:jc w:val="center"/>
              <w:rPr>
                <w:bCs/>
                <w:sz w:val="16"/>
              </w:rPr>
            </w:pPr>
            <w:r w:rsidRPr="00FB58D1">
              <w:rPr>
                <w:bCs/>
                <w:sz w:val="16"/>
              </w:rPr>
              <w:t>38</w:t>
            </w:r>
          </w:p>
        </w:tc>
        <w:tc>
          <w:tcPr>
            <w:tcW w:w="1361" w:type="dxa"/>
          </w:tcPr>
          <w:p w14:paraId="72C84B53" w14:textId="77777777" w:rsidR="00FB58D1" w:rsidRPr="00FB58D1" w:rsidRDefault="00FB58D1" w:rsidP="00FB58D1">
            <w:pPr>
              <w:jc w:val="center"/>
              <w:rPr>
                <w:bCs/>
                <w:sz w:val="16"/>
              </w:rPr>
            </w:pPr>
          </w:p>
        </w:tc>
        <w:tc>
          <w:tcPr>
            <w:tcW w:w="1559" w:type="dxa"/>
          </w:tcPr>
          <w:p w14:paraId="08FE96A2" w14:textId="77777777" w:rsidR="00FB58D1" w:rsidRPr="00FB58D1" w:rsidRDefault="00FB58D1" w:rsidP="00FB58D1">
            <w:pPr>
              <w:jc w:val="center"/>
              <w:rPr>
                <w:bCs/>
                <w:sz w:val="16"/>
              </w:rPr>
            </w:pPr>
          </w:p>
        </w:tc>
        <w:tc>
          <w:tcPr>
            <w:tcW w:w="8789" w:type="dxa"/>
          </w:tcPr>
          <w:p w14:paraId="29E5727C" w14:textId="77777777" w:rsidR="00FB58D1" w:rsidRPr="00FB58D1" w:rsidRDefault="00FB58D1" w:rsidP="00FB58D1">
            <w:pPr>
              <w:jc w:val="center"/>
              <w:rPr>
                <w:bCs/>
                <w:sz w:val="16"/>
              </w:rPr>
            </w:pPr>
          </w:p>
        </w:tc>
        <w:tc>
          <w:tcPr>
            <w:tcW w:w="2339" w:type="dxa"/>
          </w:tcPr>
          <w:p w14:paraId="6265CA46" w14:textId="77777777" w:rsidR="00FB58D1" w:rsidRPr="00FB58D1" w:rsidRDefault="00FB58D1" w:rsidP="00FB58D1">
            <w:pPr>
              <w:jc w:val="center"/>
              <w:rPr>
                <w:bCs/>
                <w:sz w:val="16"/>
              </w:rPr>
            </w:pPr>
          </w:p>
        </w:tc>
      </w:tr>
      <w:tr w:rsidR="00FB58D1" w:rsidRPr="00FB58D1" w14:paraId="0709FBC3" w14:textId="77777777" w:rsidTr="00EC296E">
        <w:trPr>
          <w:cantSplit/>
          <w:trHeight w:val="88"/>
        </w:trPr>
        <w:tc>
          <w:tcPr>
            <w:tcW w:w="694" w:type="dxa"/>
          </w:tcPr>
          <w:p w14:paraId="09A5C56E" w14:textId="77777777" w:rsidR="00FB58D1" w:rsidRPr="00FB58D1" w:rsidRDefault="00FB58D1" w:rsidP="00FB58D1">
            <w:pPr>
              <w:jc w:val="center"/>
              <w:rPr>
                <w:bCs/>
                <w:sz w:val="16"/>
              </w:rPr>
            </w:pPr>
            <w:r w:rsidRPr="00FB58D1">
              <w:rPr>
                <w:bCs/>
                <w:sz w:val="16"/>
              </w:rPr>
              <w:t>39</w:t>
            </w:r>
          </w:p>
        </w:tc>
        <w:tc>
          <w:tcPr>
            <w:tcW w:w="1361" w:type="dxa"/>
          </w:tcPr>
          <w:p w14:paraId="3793B8A5" w14:textId="77777777" w:rsidR="00FB58D1" w:rsidRPr="00FB58D1" w:rsidRDefault="00FB58D1" w:rsidP="00FB58D1">
            <w:pPr>
              <w:jc w:val="center"/>
              <w:rPr>
                <w:bCs/>
                <w:sz w:val="16"/>
              </w:rPr>
            </w:pPr>
          </w:p>
        </w:tc>
        <w:tc>
          <w:tcPr>
            <w:tcW w:w="1559" w:type="dxa"/>
          </w:tcPr>
          <w:p w14:paraId="391F67CF" w14:textId="77777777" w:rsidR="00FB58D1" w:rsidRPr="00FB58D1" w:rsidRDefault="00FB58D1" w:rsidP="00FB58D1">
            <w:pPr>
              <w:jc w:val="center"/>
              <w:rPr>
                <w:bCs/>
                <w:sz w:val="16"/>
              </w:rPr>
            </w:pPr>
          </w:p>
        </w:tc>
        <w:tc>
          <w:tcPr>
            <w:tcW w:w="8789" w:type="dxa"/>
          </w:tcPr>
          <w:p w14:paraId="04DE5030" w14:textId="77777777" w:rsidR="00FB58D1" w:rsidRPr="00FB58D1" w:rsidRDefault="00FB58D1" w:rsidP="00FB58D1">
            <w:pPr>
              <w:jc w:val="center"/>
              <w:rPr>
                <w:bCs/>
                <w:sz w:val="16"/>
              </w:rPr>
            </w:pPr>
          </w:p>
        </w:tc>
        <w:tc>
          <w:tcPr>
            <w:tcW w:w="2339" w:type="dxa"/>
          </w:tcPr>
          <w:p w14:paraId="5FB6E8B3" w14:textId="77777777" w:rsidR="00FB58D1" w:rsidRPr="00FB58D1" w:rsidRDefault="00FB58D1" w:rsidP="00FB58D1">
            <w:pPr>
              <w:jc w:val="center"/>
              <w:rPr>
                <w:bCs/>
                <w:sz w:val="16"/>
              </w:rPr>
            </w:pPr>
          </w:p>
        </w:tc>
      </w:tr>
    </w:tbl>
    <w:p w14:paraId="250C2E6D" w14:textId="77777777" w:rsidR="00FB58D1" w:rsidRPr="00FB58D1" w:rsidRDefault="00FB58D1" w:rsidP="00FB58D1">
      <w:pPr>
        <w:jc w:val="center"/>
        <w:rPr>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030AB9ED" w14:textId="77777777" w:rsidTr="00EC296E">
        <w:trPr>
          <w:cantSplit/>
          <w:trHeight w:val="131"/>
        </w:trPr>
        <w:tc>
          <w:tcPr>
            <w:tcW w:w="14742" w:type="dxa"/>
            <w:shd w:val="clear" w:color="auto" w:fill="DBE5F1"/>
          </w:tcPr>
          <w:p w14:paraId="5F5DC31E" w14:textId="77777777" w:rsidR="00FB58D1" w:rsidRPr="00FB58D1" w:rsidRDefault="00FB58D1" w:rsidP="00FB58D1">
            <w:pPr>
              <w:jc w:val="center"/>
              <w:rPr>
                <w:b/>
                <w:bCs/>
                <w:sz w:val="8"/>
                <w:szCs w:val="8"/>
              </w:rPr>
            </w:pPr>
          </w:p>
          <w:p w14:paraId="2B134698" w14:textId="77777777" w:rsidR="00FB58D1" w:rsidRPr="00FB58D1" w:rsidRDefault="00FB58D1" w:rsidP="00FB58D1">
            <w:pPr>
              <w:jc w:val="center"/>
              <w:rPr>
                <w:bCs/>
                <w:sz w:val="22"/>
                <w:szCs w:val="22"/>
              </w:rPr>
            </w:pPr>
            <w:r w:rsidRPr="00FB58D1">
              <w:rPr>
                <w:bCs/>
                <w:sz w:val="22"/>
                <w:szCs w:val="22"/>
              </w:rPr>
              <w:t>Oktober 2017</w:t>
            </w:r>
          </w:p>
          <w:p w14:paraId="1D87EFE4" w14:textId="77777777" w:rsidR="00FB58D1" w:rsidRPr="00FB58D1" w:rsidRDefault="00FB58D1" w:rsidP="00FB58D1">
            <w:pPr>
              <w:jc w:val="center"/>
              <w:rPr>
                <w:b/>
                <w:bCs/>
                <w:sz w:val="8"/>
                <w:szCs w:val="8"/>
              </w:rPr>
            </w:pPr>
          </w:p>
        </w:tc>
      </w:tr>
    </w:tbl>
    <w:p w14:paraId="4D8B6023"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3D0D5FA6" w14:textId="77777777" w:rsidTr="00EC296E">
        <w:trPr>
          <w:trHeight w:val="203"/>
        </w:trPr>
        <w:tc>
          <w:tcPr>
            <w:tcW w:w="694" w:type="dxa"/>
          </w:tcPr>
          <w:p w14:paraId="76F3EA8B" w14:textId="77777777" w:rsidR="00FB58D1" w:rsidRPr="00FB58D1" w:rsidRDefault="00FB58D1" w:rsidP="00FB58D1">
            <w:pPr>
              <w:jc w:val="center"/>
              <w:rPr>
                <w:bCs/>
                <w:sz w:val="16"/>
              </w:rPr>
            </w:pPr>
            <w:r w:rsidRPr="00FB58D1">
              <w:rPr>
                <w:bCs/>
                <w:sz w:val="16"/>
              </w:rPr>
              <w:t>Week</w:t>
            </w:r>
          </w:p>
        </w:tc>
        <w:tc>
          <w:tcPr>
            <w:tcW w:w="873" w:type="dxa"/>
          </w:tcPr>
          <w:p w14:paraId="0679C073" w14:textId="77777777" w:rsidR="00FB58D1" w:rsidRPr="00FB58D1" w:rsidRDefault="00FB58D1" w:rsidP="00FB58D1">
            <w:pPr>
              <w:jc w:val="center"/>
              <w:rPr>
                <w:bCs/>
                <w:sz w:val="16"/>
              </w:rPr>
            </w:pPr>
            <w:r w:rsidRPr="00FB58D1">
              <w:rPr>
                <w:bCs/>
                <w:sz w:val="16"/>
              </w:rPr>
              <w:t xml:space="preserve">Datum </w:t>
            </w:r>
          </w:p>
        </w:tc>
        <w:tc>
          <w:tcPr>
            <w:tcW w:w="1715" w:type="dxa"/>
          </w:tcPr>
          <w:p w14:paraId="07D8A943" w14:textId="77777777" w:rsidR="00FB58D1" w:rsidRPr="00FB58D1" w:rsidRDefault="00FB58D1" w:rsidP="00FB58D1">
            <w:pPr>
              <w:jc w:val="center"/>
              <w:rPr>
                <w:bCs/>
                <w:sz w:val="16"/>
              </w:rPr>
            </w:pPr>
            <w:r w:rsidRPr="00FB58D1">
              <w:rPr>
                <w:bCs/>
                <w:sz w:val="16"/>
              </w:rPr>
              <w:t>Soort overleg</w:t>
            </w:r>
          </w:p>
        </w:tc>
        <w:tc>
          <w:tcPr>
            <w:tcW w:w="9121" w:type="dxa"/>
          </w:tcPr>
          <w:p w14:paraId="1DE22CA2" w14:textId="77777777" w:rsidR="00FB58D1" w:rsidRPr="00FB58D1" w:rsidRDefault="00FB58D1" w:rsidP="00FB58D1">
            <w:pPr>
              <w:jc w:val="center"/>
              <w:rPr>
                <w:bCs/>
                <w:sz w:val="16"/>
              </w:rPr>
            </w:pPr>
            <w:r w:rsidRPr="00FB58D1">
              <w:rPr>
                <w:bCs/>
                <w:sz w:val="16"/>
              </w:rPr>
              <w:t xml:space="preserve">Agendapunten </w:t>
            </w:r>
          </w:p>
        </w:tc>
        <w:tc>
          <w:tcPr>
            <w:tcW w:w="2339" w:type="dxa"/>
          </w:tcPr>
          <w:p w14:paraId="08D70CA9" w14:textId="77777777" w:rsidR="00FB58D1" w:rsidRPr="00FB58D1" w:rsidRDefault="00FB58D1" w:rsidP="00FB58D1">
            <w:pPr>
              <w:jc w:val="center"/>
              <w:rPr>
                <w:bCs/>
                <w:sz w:val="16"/>
              </w:rPr>
            </w:pPr>
            <w:r w:rsidRPr="00FB58D1">
              <w:rPr>
                <w:bCs/>
                <w:sz w:val="16"/>
              </w:rPr>
              <w:t xml:space="preserve">Status </w:t>
            </w:r>
          </w:p>
        </w:tc>
      </w:tr>
      <w:tr w:rsidR="00FB58D1" w:rsidRPr="00FB58D1" w14:paraId="67D59974" w14:textId="77777777" w:rsidTr="00EC296E">
        <w:trPr>
          <w:cantSplit/>
          <w:trHeight w:val="156"/>
        </w:trPr>
        <w:tc>
          <w:tcPr>
            <w:tcW w:w="694" w:type="dxa"/>
          </w:tcPr>
          <w:p w14:paraId="451B3C3F" w14:textId="77777777" w:rsidR="00FB58D1" w:rsidRPr="00FB58D1" w:rsidRDefault="00FB58D1" w:rsidP="00FB58D1">
            <w:pPr>
              <w:jc w:val="center"/>
              <w:rPr>
                <w:bCs/>
                <w:sz w:val="16"/>
              </w:rPr>
            </w:pPr>
            <w:r w:rsidRPr="00FB58D1">
              <w:rPr>
                <w:bCs/>
                <w:sz w:val="16"/>
              </w:rPr>
              <w:t>39</w:t>
            </w:r>
          </w:p>
        </w:tc>
        <w:tc>
          <w:tcPr>
            <w:tcW w:w="873" w:type="dxa"/>
          </w:tcPr>
          <w:p w14:paraId="40E307AA" w14:textId="77777777" w:rsidR="00FB58D1" w:rsidRPr="00FB58D1" w:rsidRDefault="00FB58D1" w:rsidP="00FB58D1">
            <w:pPr>
              <w:jc w:val="center"/>
              <w:rPr>
                <w:bCs/>
                <w:sz w:val="16"/>
              </w:rPr>
            </w:pPr>
          </w:p>
        </w:tc>
        <w:tc>
          <w:tcPr>
            <w:tcW w:w="1715" w:type="dxa"/>
          </w:tcPr>
          <w:p w14:paraId="60A9E93C" w14:textId="77777777" w:rsidR="00FB58D1" w:rsidRPr="00FB58D1" w:rsidRDefault="00FB58D1" w:rsidP="00FB58D1">
            <w:pPr>
              <w:jc w:val="center"/>
              <w:rPr>
                <w:bCs/>
                <w:sz w:val="16"/>
              </w:rPr>
            </w:pPr>
          </w:p>
        </w:tc>
        <w:tc>
          <w:tcPr>
            <w:tcW w:w="9121" w:type="dxa"/>
          </w:tcPr>
          <w:p w14:paraId="716592E3" w14:textId="77777777" w:rsidR="00FB58D1" w:rsidRPr="00FB58D1" w:rsidRDefault="00FB58D1" w:rsidP="00FB58D1">
            <w:pPr>
              <w:jc w:val="center"/>
              <w:rPr>
                <w:bCs/>
                <w:sz w:val="16"/>
              </w:rPr>
            </w:pPr>
          </w:p>
        </w:tc>
        <w:tc>
          <w:tcPr>
            <w:tcW w:w="2339" w:type="dxa"/>
          </w:tcPr>
          <w:p w14:paraId="60C1047A" w14:textId="77777777" w:rsidR="00FB58D1" w:rsidRPr="00FB58D1" w:rsidRDefault="00FB58D1" w:rsidP="00FB58D1">
            <w:pPr>
              <w:jc w:val="center"/>
              <w:rPr>
                <w:bCs/>
                <w:sz w:val="16"/>
              </w:rPr>
            </w:pPr>
          </w:p>
        </w:tc>
      </w:tr>
      <w:tr w:rsidR="00FB58D1" w:rsidRPr="00FB58D1" w14:paraId="3090E8EB" w14:textId="77777777" w:rsidTr="00EC296E">
        <w:trPr>
          <w:cantSplit/>
          <w:trHeight w:val="88"/>
        </w:trPr>
        <w:tc>
          <w:tcPr>
            <w:tcW w:w="694" w:type="dxa"/>
          </w:tcPr>
          <w:p w14:paraId="086CEEE1" w14:textId="77777777" w:rsidR="00FB58D1" w:rsidRPr="00FB58D1" w:rsidRDefault="00FB58D1" w:rsidP="00FB58D1">
            <w:pPr>
              <w:jc w:val="center"/>
              <w:rPr>
                <w:bCs/>
                <w:sz w:val="16"/>
              </w:rPr>
            </w:pPr>
            <w:r w:rsidRPr="00FB58D1">
              <w:rPr>
                <w:bCs/>
                <w:sz w:val="16"/>
              </w:rPr>
              <w:t>40</w:t>
            </w:r>
          </w:p>
        </w:tc>
        <w:tc>
          <w:tcPr>
            <w:tcW w:w="873" w:type="dxa"/>
          </w:tcPr>
          <w:p w14:paraId="5614EB41" w14:textId="77777777" w:rsidR="00FB58D1" w:rsidRPr="00FB58D1" w:rsidRDefault="00FB58D1" w:rsidP="00FB58D1">
            <w:pPr>
              <w:jc w:val="center"/>
              <w:rPr>
                <w:bCs/>
                <w:sz w:val="16"/>
              </w:rPr>
            </w:pPr>
          </w:p>
        </w:tc>
        <w:tc>
          <w:tcPr>
            <w:tcW w:w="1715" w:type="dxa"/>
          </w:tcPr>
          <w:p w14:paraId="7B91FB52" w14:textId="77777777" w:rsidR="00FB58D1" w:rsidRPr="00FB58D1" w:rsidRDefault="00FB58D1" w:rsidP="00FB58D1">
            <w:pPr>
              <w:jc w:val="center"/>
              <w:rPr>
                <w:bCs/>
                <w:sz w:val="16"/>
              </w:rPr>
            </w:pPr>
          </w:p>
        </w:tc>
        <w:tc>
          <w:tcPr>
            <w:tcW w:w="9121" w:type="dxa"/>
          </w:tcPr>
          <w:p w14:paraId="2A636968" w14:textId="77777777" w:rsidR="00FB58D1" w:rsidRPr="00FB58D1" w:rsidRDefault="00FB58D1" w:rsidP="00FB58D1">
            <w:pPr>
              <w:jc w:val="center"/>
              <w:rPr>
                <w:bCs/>
                <w:sz w:val="16"/>
              </w:rPr>
            </w:pPr>
          </w:p>
        </w:tc>
        <w:tc>
          <w:tcPr>
            <w:tcW w:w="2339" w:type="dxa"/>
          </w:tcPr>
          <w:p w14:paraId="42CF94EC" w14:textId="77777777" w:rsidR="00FB58D1" w:rsidRPr="00FB58D1" w:rsidRDefault="00FB58D1" w:rsidP="00FB58D1">
            <w:pPr>
              <w:jc w:val="center"/>
              <w:rPr>
                <w:bCs/>
                <w:sz w:val="16"/>
              </w:rPr>
            </w:pPr>
          </w:p>
        </w:tc>
      </w:tr>
      <w:tr w:rsidR="00FB58D1" w:rsidRPr="00FB58D1" w14:paraId="56932324" w14:textId="77777777" w:rsidTr="00EC296E">
        <w:trPr>
          <w:cantSplit/>
          <w:trHeight w:val="88"/>
        </w:trPr>
        <w:tc>
          <w:tcPr>
            <w:tcW w:w="694" w:type="dxa"/>
          </w:tcPr>
          <w:p w14:paraId="42444847" w14:textId="77777777" w:rsidR="00FB58D1" w:rsidRPr="00FB58D1" w:rsidRDefault="00FB58D1" w:rsidP="00FB58D1">
            <w:pPr>
              <w:jc w:val="center"/>
              <w:rPr>
                <w:bCs/>
                <w:sz w:val="16"/>
              </w:rPr>
            </w:pPr>
            <w:r w:rsidRPr="00FB58D1">
              <w:rPr>
                <w:bCs/>
                <w:sz w:val="16"/>
              </w:rPr>
              <w:t>41</w:t>
            </w:r>
          </w:p>
        </w:tc>
        <w:tc>
          <w:tcPr>
            <w:tcW w:w="873" w:type="dxa"/>
          </w:tcPr>
          <w:p w14:paraId="50959B84" w14:textId="77777777" w:rsidR="00FB58D1" w:rsidRPr="00FB58D1" w:rsidRDefault="00FB58D1" w:rsidP="00FB58D1">
            <w:pPr>
              <w:jc w:val="center"/>
              <w:rPr>
                <w:bCs/>
                <w:sz w:val="16"/>
              </w:rPr>
            </w:pPr>
          </w:p>
        </w:tc>
        <w:tc>
          <w:tcPr>
            <w:tcW w:w="1715" w:type="dxa"/>
          </w:tcPr>
          <w:p w14:paraId="167BFAFC" w14:textId="77777777" w:rsidR="00FB58D1" w:rsidRPr="00FB58D1" w:rsidRDefault="00FB58D1" w:rsidP="00FB58D1">
            <w:pPr>
              <w:jc w:val="center"/>
              <w:rPr>
                <w:bCs/>
                <w:sz w:val="16"/>
              </w:rPr>
            </w:pPr>
          </w:p>
        </w:tc>
        <w:tc>
          <w:tcPr>
            <w:tcW w:w="9121" w:type="dxa"/>
          </w:tcPr>
          <w:p w14:paraId="2D585BD5" w14:textId="77777777" w:rsidR="00FB58D1" w:rsidRPr="00FB58D1" w:rsidRDefault="00FB58D1" w:rsidP="00FB58D1">
            <w:pPr>
              <w:jc w:val="center"/>
              <w:rPr>
                <w:bCs/>
                <w:sz w:val="16"/>
              </w:rPr>
            </w:pPr>
          </w:p>
        </w:tc>
        <w:tc>
          <w:tcPr>
            <w:tcW w:w="2339" w:type="dxa"/>
          </w:tcPr>
          <w:p w14:paraId="31C7BC64" w14:textId="77777777" w:rsidR="00FB58D1" w:rsidRPr="00FB58D1" w:rsidRDefault="00FB58D1" w:rsidP="00FB58D1">
            <w:pPr>
              <w:jc w:val="center"/>
              <w:rPr>
                <w:bCs/>
                <w:sz w:val="16"/>
              </w:rPr>
            </w:pPr>
          </w:p>
        </w:tc>
      </w:tr>
      <w:tr w:rsidR="00FB58D1" w:rsidRPr="00FB58D1" w14:paraId="70591073" w14:textId="77777777" w:rsidTr="00EC296E">
        <w:trPr>
          <w:cantSplit/>
          <w:trHeight w:val="88"/>
        </w:trPr>
        <w:tc>
          <w:tcPr>
            <w:tcW w:w="694" w:type="dxa"/>
          </w:tcPr>
          <w:p w14:paraId="65B7FB9C" w14:textId="77777777" w:rsidR="00FB58D1" w:rsidRPr="00FB58D1" w:rsidRDefault="00FB58D1" w:rsidP="00FB58D1">
            <w:pPr>
              <w:jc w:val="center"/>
              <w:rPr>
                <w:bCs/>
                <w:sz w:val="16"/>
              </w:rPr>
            </w:pPr>
            <w:r w:rsidRPr="00FB58D1">
              <w:rPr>
                <w:bCs/>
                <w:sz w:val="16"/>
              </w:rPr>
              <w:t>42</w:t>
            </w:r>
          </w:p>
        </w:tc>
        <w:tc>
          <w:tcPr>
            <w:tcW w:w="873" w:type="dxa"/>
          </w:tcPr>
          <w:p w14:paraId="5E3C8036" w14:textId="77777777" w:rsidR="00FB58D1" w:rsidRPr="00FB58D1" w:rsidRDefault="00FB58D1" w:rsidP="00FB58D1">
            <w:pPr>
              <w:jc w:val="center"/>
              <w:rPr>
                <w:bCs/>
                <w:sz w:val="16"/>
              </w:rPr>
            </w:pPr>
          </w:p>
        </w:tc>
        <w:tc>
          <w:tcPr>
            <w:tcW w:w="1715" w:type="dxa"/>
          </w:tcPr>
          <w:p w14:paraId="520F9113" w14:textId="77777777" w:rsidR="00FB58D1" w:rsidRPr="00FB58D1" w:rsidRDefault="00FB58D1" w:rsidP="00FB58D1">
            <w:pPr>
              <w:jc w:val="center"/>
              <w:rPr>
                <w:bCs/>
                <w:sz w:val="16"/>
              </w:rPr>
            </w:pPr>
          </w:p>
        </w:tc>
        <w:tc>
          <w:tcPr>
            <w:tcW w:w="9121" w:type="dxa"/>
          </w:tcPr>
          <w:p w14:paraId="3A3D709A" w14:textId="77777777" w:rsidR="00FB58D1" w:rsidRPr="00FB58D1" w:rsidRDefault="00FB58D1" w:rsidP="00FB58D1">
            <w:pPr>
              <w:jc w:val="center"/>
              <w:rPr>
                <w:bCs/>
                <w:sz w:val="16"/>
              </w:rPr>
            </w:pPr>
          </w:p>
        </w:tc>
        <w:tc>
          <w:tcPr>
            <w:tcW w:w="2339" w:type="dxa"/>
          </w:tcPr>
          <w:p w14:paraId="62159098" w14:textId="77777777" w:rsidR="00FB58D1" w:rsidRPr="00FB58D1" w:rsidRDefault="00FB58D1" w:rsidP="00FB58D1">
            <w:pPr>
              <w:jc w:val="center"/>
              <w:rPr>
                <w:bCs/>
                <w:sz w:val="16"/>
              </w:rPr>
            </w:pPr>
          </w:p>
        </w:tc>
      </w:tr>
      <w:tr w:rsidR="00FB58D1" w:rsidRPr="00FB58D1" w14:paraId="12C11AF3" w14:textId="77777777" w:rsidTr="00EC296E">
        <w:trPr>
          <w:cantSplit/>
          <w:trHeight w:val="88"/>
        </w:trPr>
        <w:tc>
          <w:tcPr>
            <w:tcW w:w="694" w:type="dxa"/>
          </w:tcPr>
          <w:p w14:paraId="23D907F0" w14:textId="77777777" w:rsidR="00FB58D1" w:rsidRPr="00FB58D1" w:rsidRDefault="00FB58D1" w:rsidP="00FB58D1">
            <w:pPr>
              <w:jc w:val="center"/>
              <w:rPr>
                <w:bCs/>
                <w:sz w:val="16"/>
              </w:rPr>
            </w:pPr>
            <w:r w:rsidRPr="00FB58D1">
              <w:rPr>
                <w:bCs/>
                <w:sz w:val="16"/>
              </w:rPr>
              <w:t>43</w:t>
            </w:r>
          </w:p>
        </w:tc>
        <w:tc>
          <w:tcPr>
            <w:tcW w:w="873" w:type="dxa"/>
          </w:tcPr>
          <w:p w14:paraId="581234EA" w14:textId="77777777" w:rsidR="00FB58D1" w:rsidRPr="00FB58D1" w:rsidRDefault="00FB58D1" w:rsidP="00FB58D1">
            <w:pPr>
              <w:jc w:val="center"/>
              <w:rPr>
                <w:bCs/>
                <w:sz w:val="16"/>
              </w:rPr>
            </w:pPr>
            <w:r w:rsidRPr="00FB58D1">
              <w:rPr>
                <w:bCs/>
                <w:sz w:val="16"/>
              </w:rPr>
              <w:t>Herfstvakantie</w:t>
            </w:r>
          </w:p>
        </w:tc>
        <w:tc>
          <w:tcPr>
            <w:tcW w:w="1715" w:type="dxa"/>
          </w:tcPr>
          <w:p w14:paraId="4D84CDB9" w14:textId="77777777" w:rsidR="00FB58D1" w:rsidRPr="00FB58D1" w:rsidRDefault="00FB58D1" w:rsidP="00FB58D1">
            <w:pPr>
              <w:jc w:val="center"/>
              <w:rPr>
                <w:bCs/>
                <w:sz w:val="16"/>
              </w:rPr>
            </w:pPr>
          </w:p>
        </w:tc>
        <w:tc>
          <w:tcPr>
            <w:tcW w:w="9121" w:type="dxa"/>
          </w:tcPr>
          <w:p w14:paraId="7AD50E71" w14:textId="77777777" w:rsidR="00FB58D1" w:rsidRPr="00FB58D1" w:rsidRDefault="00FB58D1" w:rsidP="00FB58D1">
            <w:pPr>
              <w:jc w:val="center"/>
              <w:rPr>
                <w:bCs/>
                <w:sz w:val="16"/>
              </w:rPr>
            </w:pPr>
          </w:p>
        </w:tc>
        <w:tc>
          <w:tcPr>
            <w:tcW w:w="2339" w:type="dxa"/>
          </w:tcPr>
          <w:p w14:paraId="5A97F5E4" w14:textId="77777777" w:rsidR="00FB58D1" w:rsidRPr="00FB58D1" w:rsidRDefault="00FB58D1" w:rsidP="00FB58D1">
            <w:pPr>
              <w:jc w:val="center"/>
              <w:rPr>
                <w:bCs/>
                <w:sz w:val="16"/>
              </w:rPr>
            </w:pPr>
          </w:p>
        </w:tc>
      </w:tr>
      <w:tr w:rsidR="00FB58D1" w:rsidRPr="00FB58D1" w14:paraId="1623B1D0" w14:textId="77777777" w:rsidTr="00EC296E">
        <w:trPr>
          <w:cantSplit/>
          <w:trHeight w:val="88"/>
        </w:trPr>
        <w:tc>
          <w:tcPr>
            <w:tcW w:w="694" w:type="dxa"/>
          </w:tcPr>
          <w:p w14:paraId="15339E11" w14:textId="77777777" w:rsidR="00FB58D1" w:rsidRPr="00FB58D1" w:rsidRDefault="00FB58D1" w:rsidP="00FB58D1">
            <w:pPr>
              <w:jc w:val="center"/>
              <w:rPr>
                <w:bCs/>
                <w:sz w:val="16"/>
              </w:rPr>
            </w:pPr>
            <w:r w:rsidRPr="00FB58D1">
              <w:rPr>
                <w:bCs/>
                <w:sz w:val="16"/>
              </w:rPr>
              <w:t>44</w:t>
            </w:r>
          </w:p>
        </w:tc>
        <w:tc>
          <w:tcPr>
            <w:tcW w:w="873" w:type="dxa"/>
          </w:tcPr>
          <w:p w14:paraId="7843B815" w14:textId="77777777" w:rsidR="00FB58D1" w:rsidRPr="00FB58D1" w:rsidRDefault="00FB58D1" w:rsidP="00FB58D1">
            <w:pPr>
              <w:jc w:val="center"/>
              <w:rPr>
                <w:bCs/>
                <w:sz w:val="16"/>
              </w:rPr>
            </w:pPr>
          </w:p>
        </w:tc>
        <w:tc>
          <w:tcPr>
            <w:tcW w:w="1715" w:type="dxa"/>
          </w:tcPr>
          <w:p w14:paraId="58F9E986" w14:textId="77777777" w:rsidR="00FB58D1" w:rsidRPr="00FB58D1" w:rsidRDefault="00FB58D1" w:rsidP="00FB58D1">
            <w:pPr>
              <w:jc w:val="center"/>
              <w:rPr>
                <w:bCs/>
                <w:sz w:val="16"/>
              </w:rPr>
            </w:pPr>
          </w:p>
        </w:tc>
        <w:tc>
          <w:tcPr>
            <w:tcW w:w="9121" w:type="dxa"/>
          </w:tcPr>
          <w:p w14:paraId="0680A91A" w14:textId="77777777" w:rsidR="00FB58D1" w:rsidRPr="00FB58D1" w:rsidRDefault="00FB58D1" w:rsidP="00FB58D1">
            <w:pPr>
              <w:jc w:val="center"/>
              <w:rPr>
                <w:bCs/>
                <w:sz w:val="16"/>
              </w:rPr>
            </w:pPr>
          </w:p>
        </w:tc>
        <w:tc>
          <w:tcPr>
            <w:tcW w:w="2339" w:type="dxa"/>
          </w:tcPr>
          <w:p w14:paraId="10E401BF" w14:textId="77777777" w:rsidR="00FB58D1" w:rsidRPr="00FB58D1" w:rsidRDefault="00FB58D1" w:rsidP="00FB58D1">
            <w:pPr>
              <w:jc w:val="center"/>
              <w:rPr>
                <w:bCs/>
                <w:sz w:val="16"/>
              </w:rPr>
            </w:pPr>
          </w:p>
        </w:tc>
      </w:tr>
    </w:tbl>
    <w:p w14:paraId="72693F97" w14:textId="77777777" w:rsidR="00FB58D1" w:rsidRPr="00FB58D1" w:rsidRDefault="00FB58D1" w:rsidP="00FB58D1">
      <w:pPr>
        <w:jc w:val="center"/>
        <w:rPr>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7F6B460F" w14:textId="77777777" w:rsidTr="00EC296E">
        <w:trPr>
          <w:cantSplit/>
          <w:trHeight w:val="131"/>
        </w:trPr>
        <w:tc>
          <w:tcPr>
            <w:tcW w:w="14742" w:type="dxa"/>
            <w:shd w:val="clear" w:color="auto" w:fill="DBE5F1"/>
          </w:tcPr>
          <w:p w14:paraId="4AB98B8D" w14:textId="77777777" w:rsidR="00FB58D1" w:rsidRPr="00FB58D1" w:rsidRDefault="00FB58D1" w:rsidP="00FB58D1">
            <w:pPr>
              <w:jc w:val="center"/>
              <w:rPr>
                <w:b/>
                <w:bCs/>
                <w:sz w:val="8"/>
                <w:szCs w:val="8"/>
              </w:rPr>
            </w:pPr>
          </w:p>
          <w:p w14:paraId="4B2B7843" w14:textId="77777777" w:rsidR="00FB58D1" w:rsidRPr="00FB58D1" w:rsidRDefault="00FB58D1" w:rsidP="00FB58D1">
            <w:pPr>
              <w:jc w:val="center"/>
              <w:rPr>
                <w:bCs/>
                <w:sz w:val="22"/>
                <w:szCs w:val="22"/>
              </w:rPr>
            </w:pPr>
            <w:r w:rsidRPr="00FB58D1">
              <w:rPr>
                <w:bCs/>
                <w:sz w:val="22"/>
                <w:szCs w:val="22"/>
              </w:rPr>
              <w:t>November 2017</w:t>
            </w:r>
          </w:p>
          <w:p w14:paraId="5DB18C96" w14:textId="77777777" w:rsidR="00FB58D1" w:rsidRPr="00FB58D1" w:rsidRDefault="00FB58D1" w:rsidP="00FB58D1">
            <w:pPr>
              <w:jc w:val="center"/>
              <w:rPr>
                <w:b/>
                <w:bCs/>
                <w:sz w:val="8"/>
                <w:szCs w:val="8"/>
              </w:rPr>
            </w:pPr>
          </w:p>
        </w:tc>
      </w:tr>
    </w:tbl>
    <w:p w14:paraId="516B990C"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30E74328" w14:textId="77777777" w:rsidTr="00EC296E">
        <w:trPr>
          <w:trHeight w:val="203"/>
        </w:trPr>
        <w:tc>
          <w:tcPr>
            <w:tcW w:w="690" w:type="dxa"/>
          </w:tcPr>
          <w:p w14:paraId="27DB34E8" w14:textId="77777777" w:rsidR="00FB58D1" w:rsidRPr="00FB58D1" w:rsidRDefault="00FB58D1" w:rsidP="00FB58D1">
            <w:pPr>
              <w:jc w:val="center"/>
              <w:rPr>
                <w:bCs/>
                <w:sz w:val="16"/>
              </w:rPr>
            </w:pPr>
            <w:r w:rsidRPr="00FB58D1">
              <w:rPr>
                <w:bCs/>
                <w:sz w:val="16"/>
              </w:rPr>
              <w:t>Week</w:t>
            </w:r>
          </w:p>
        </w:tc>
        <w:tc>
          <w:tcPr>
            <w:tcW w:w="1312" w:type="dxa"/>
          </w:tcPr>
          <w:p w14:paraId="1F897011" w14:textId="77777777" w:rsidR="00FB58D1" w:rsidRPr="00FB58D1" w:rsidRDefault="00FB58D1" w:rsidP="00FB58D1">
            <w:pPr>
              <w:jc w:val="center"/>
              <w:rPr>
                <w:bCs/>
                <w:sz w:val="16"/>
              </w:rPr>
            </w:pPr>
            <w:r w:rsidRPr="00FB58D1">
              <w:rPr>
                <w:bCs/>
                <w:sz w:val="16"/>
              </w:rPr>
              <w:t xml:space="preserve">Datum </w:t>
            </w:r>
          </w:p>
        </w:tc>
        <w:tc>
          <w:tcPr>
            <w:tcW w:w="1674" w:type="dxa"/>
          </w:tcPr>
          <w:p w14:paraId="769CF019" w14:textId="77777777" w:rsidR="00FB58D1" w:rsidRPr="00FB58D1" w:rsidRDefault="00FB58D1" w:rsidP="00FB58D1">
            <w:pPr>
              <w:jc w:val="center"/>
              <w:rPr>
                <w:bCs/>
                <w:sz w:val="16"/>
              </w:rPr>
            </w:pPr>
            <w:r w:rsidRPr="00FB58D1">
              <w:rPr>
                <w:bCs/>
                <w:sz w:val="16"/>
              </w:rPr>
              <w:t>Soort overleg</w:t>
            </w:r>
          </w:p>
        </w:tc>
        <w:tc>
          <w:tcPr>
            <w:tcW w:w="8797" w:type="dxa"/>
          </w:tcPr>
          <w:p w14:paraId="7DB3EA8F" w14:textId="77777777" w:rsidR="00FB58D1" w:rsidRPr="00FB58D1" w:rsidRDefault="00FB58D1" w:rsidP="00FB58D1">
            <w:pPr>
              <w:jc w:val="center"/>
              <w:rPr>
                <w:bCs/>
                <w:sz w:val="16"/>
              </w:rPr>
            </w:pPr>
            <w:r w:rsidRPr="00FB58D1">
              <w:rPr>
                <w:bCs/>
                <w:sz w:val="16"/>
              </w:rPr>
              <w:t xml:space="preserve">Agendapunten </w:t>
            </w:r>
          </w:p>
        </w:tc>
        <w:tc>
          <w:tcPr>
            <w:tcW w:w="2269" w:type="dxa"/>
          </w:tcPr>
          <w:p w14:paraId="7A3A7D56" w14:textId="77777777" w:rsidR="00FB58D1" w:rsidRPr="00FB58D1" w:rsidRDefault="00FB58D1" w:rsidP="00FB58D1">
            <w:pPr>
              <w:jc w:val="center"/>
              <w:rPr>
                <w:bCs/>
                <w:sz w:val="16"/>
              </w:rPr>
            </w:pPr>
            <w:r w:rsidRPr="00FB58D1">
              <w:rPr>
                <w:bCs/>
                <w:sz w:val="16"/>
              </w:rPr>
              <w:t xml:space="preserve">Status </w:t>
            </w:r>
          </w:p>
        </w:tc>
      </w:tr>
      <w:tr w:rsidR="00FB58D1" w:rsidRPr="00FB58D1" w14:paraId="1A194F23" w14:textId="77777777" w:rsidTr="00EC296E">
        <w:trPr>
          <w:cantSplit/>
          <w:trHeight w:val="88"/>
        </w:trPr>
        <w:tc>
          <w:tcPr>
            <w:tcW w:w="690" w:type="dxa"/>
          </w:tcPr>
          <w:p w14:paraId="33081333" w14:textId="77777777" w:rsidR="00FB58D1" w:rsidRPr="00FB58D1" w:rsidRDefault="00FB58D1" w:rsidP="00FB58D1">
            <w:pPr>
              <w:jc w:val="center"/>
              <w:rPr>
                <w:bCs/>
                <w:sz w:val="16"/>
              </w:rPr>
            </w:pPr>
            <w:r w:rsidRPr="00FB58D1">
              <w:rPr>
                <w:bCs/>
                <w:sz w:val="16"/>
              </w:rPr>
              <w:t>44</w:t>
            </w:r>
          </w:p>
        </w:tc>
        <w:tc>
          <w:tcPr>
            <w:tcW w:w="1312" w:type="dxa"/>
          </w:tcPr>
          <w:p w14:paraId="57D551CF" w14:textId="77777777" w:rsidR="00FB58D1" w:rsidRPr="00FB58D1" w:rsidRDefault="00FB58D1" w:rsidP="00FB58D1">
            <w:pPr>
              <w:jc w:val="center"/>
              <w:rPr>
                <w:bCs/>
                <w:sz w:val="16"/>
              </w:rPr>
            </w:pPr>
          </w:p>
        </w:tc>
        <w:tc>
          <w:tcPr>
            <w:tcW w:w="1674" w:type="dxa"/>
          </w:tcPr>
          <w:p w14:paraId="2DB05A93" w14:textId="77777777" w:rsidR="00FB58D1" w:rsidRPr="00FB58D1" w:rsidRDefault="00FB58D1" w:rsidP="00FB58D1">
            <w:pPr>
              <w:jc w:val="center"/>
              <w:rPr>
                <w:bCs/>
                <w:sz w:val="16"/>
              </w:rPr>
            </w:pPr>
          </w:p>
        </w:tc>
        <w:tc>
          <w:tcPr>
            <w:tcW w:w="8797" w:type="dxa"/>
          </w:tcPr>
          <w:p w14:paraId="618F9437" w14:textId="77777777" w:rsidR="00FB58D1" w:rsidRPr="00FB58D1" w:rsidRDefault="00FB58D1" w:rsidP="00FB58D1">
            <w:pPr>
              <w:jc w:val="center"/>
              <w:rPr>
                <w:bCs/>
                <w:sz w:val="16"/>
              </w:rPr>
            </w:pPr>
          </w:p>
        </w:tc>
        <w:tc>
          <w:tcPr>
            <w:tcW w:w="2269" w:type="dxa"/>
          </w:tcPr>
          <w:p w14:paraId="5C35E183" w14:textId="77777777" w:rsidR="00FB58D1" w:rsidRPr="00FB58D1" w:rsidRDefault="00FB58D1" w:rsidP="00FB58D1">
            <w:pPr>
              <w:jc w:val="center"/>
              <w:rPr>
                <w:bCs/>
                <w:sz w:val="16"/>
              </w:rPr>
            </w:pPr>
          </w:p>
        </w:tc>
      </w:tr>
      <w:tr w:rsidR="00FB58D1" w:rsidRPr="00FB58D1" w14:paraId="5CD859CA" w14:textId="77777777" w:rsidTr="00EC296E">
        <w:trPr>
          <w:cantSplit/>
          <w:trHeight w:val="88"/>
        </w:trPr>
        <w:tc>
          <w:tcPr>
            <w:tcW w:w="690" w:type="dxa"/>
          </w:tcPr>
          <w:p w14:paraId="57FD9E72" w14:textId="77777777" w:rsidR="00FB58D1" w:rsidRPr="00FB58D1" w:rsidRDefault="00FB58D1" w:rsidP="00FB58D1">
            <w:pPr>
              <w:jc w:val="center"/>
              <w:rPr>
                <w:bCs/>
                <w:sz w:val="16"/>
              </w:rPr>
            </w:pPr>
            <w:r w:rsidRPr="00FB58D1">
              <w:rPr>
                <w:bCs/>
                <w:sz w:val="16"/>
              </w:rPr>
              <w:t>45</w:t>
            </w:r>
          </w:p>
        </w:tc>
        <w:tc>
          <w:tcPr>
            <w:tcW w:w="1312" w:type="dxa"/>
          </w:tcPr>
          <w:p w14:paraId="37B4661D" w14:textId="77777777" w:rsidR="00FB58D1" w:rsidRPr="00FB58D1" w:rsidRDefault="00FB58D1" w:rsidP="00FB58D1">
            <w:pPr>
              <w:jc w:val="center"/>
              <w:rPr>
                <w:bCs/>
                <w:sz w:val="16"/>
              </w:rPr>
            </w:pPr>
          </w:p>
        </w:tc>
        <w:tc>
          <w:tcPr>
            <w:tcW w:w="1674" w:type="dxa"/>
          </w:tcPr>
          <w:p w14:paraId="1EBE3330" w14:textId="77777777" w:rsidR="00FB58D1" w:rsidRPr="00FB58D1" w:rsidRDefault="00FB58D1" w:rsidP="00FB58D1">
            <w:pPr>
              <w:jc w:val="center"/>
              <w:rPr>
                <w:bCs/>
                <w:sz w:val="16"/>
              </w:rPr>
            </w:pPr>
          </w:p>
        </w:tc>
        <w:tc>
          <w:tcPr>
            <w:tcW w:w="8797" w:type="dxa"/>
          </w:tcPr>
          <w:p w14:paraId="01BE8B50" w14:textId="77777777" w:rsidR="00FB58D1" w:rsidRPr="00FB58D1" w:rsidRDefault="00FB58D1" w:rsidP="00FB58D1">
            <w:pPr>
              <w:jc w:val="center"/>
              <w:rPr>
                <w:bCs/>
                <w:sz w:val="16"/>
              </w:rPr>
            </w:pPr>
          </w:p>
        </w:tc>
        <w:tc>
          <w:tcPr>
            <w:tcW w:w="2269" w:type="dxa"/>
          </w:tcPr>
          <w:p w14:paraId="05F32B7F" w14:textId="77777777" w:rsidR="00FB58D1" w:rsidRPr="00FB58D1" w:rsidRDefault="00FB58D1" w:rsidP="00FB58D1">
            <w:pPr>
              <w:jc w:val="center"/>
              <w:rPr>
                <w:bCs/>
                <w:sz w:val="16"/>
              </w:rPr>
            </w:pPr>
          </w:p>
        </w:tc>
      </w:tr>
      <w:tr w:rsidR="00FB58D1" w:rsidRPr="00FB58D1" w14:paraId="76A5A33B" w14:textId="77777777" w:rsidTr="00EC296E">
        <w:trPr>
          <w:cantSplit/>
          <w:trHeight w:val="88"/>
        </w:trPr>
        <w:tc>
          <w:tcPr>
            <w:tcW w:w="690" w:type="dxa"/>
          </w:tcPr>
          <w:p w14:paraId="72F9831F" w14:textId="77777777" w:rsidR="00FB58D1" w:rsidRPr="00FB58D1" w:rsidRDefault="00FB58D1" w:rsidP="00FB58D1">
            <w:pPr>
              <w:jc w:val="center"/>
              <w:rPr>
                <w:bCs/>
                <w:sz w:val="16"/>
              </w:rPr>
            </w:pPr>
            <w:r w:rsidRPr="00FB58D1">
              <w:rPr>
                <w:bCs/>
                <w:sz w:val="16"/>
              </w:rPr>
              <w:t>46</w:t>
            </w:r>
          </w:p>
        </w:tc>
        <w:tc>
          <w:tcPr>
            <w:tcW w:w="1312" w:type="dxa"/>
          </w:tcPr>
          <w:p w14:paraId="69282AA1" w14:textId="77777777" w:rsidR="00FB58D1" w:rsidRPr="00FB58D1" w:rsidRDefault="00FB58D1" w:rsidP="00FB58D1">
            <w:pPr>
              <w:jc w:val="center"/>
              <w:rPr>
                <w:bCs/>
                <w:sz w:val="16"/>
              </w:rPr>
            </w:pPr>
          </w:p>
        </w:tc>
        <w:tc>
          <w:tcPr>
            <w:tcW w:w="1674" w:type="dxa"/>
          </w:tcPr>
          <w:p w14:paraId="44F851C2" w14:textId="77777777" w:rsidR="00FB58D1" w:rsidRPr="00FB58D1" w:rsidRDefault="00FB58D1" w:rsidP="00FB58D1">
            <w:pPr>
              <w:jc w:val="center"/>
              <w:rPr>
                <w:bCs/>
                <w:sz w:val="16"/>
              </w:rPr>
            </w:pPr>
          </w:p>
        </w:tc>
        <w:tc>
          <w:tcPr>
            <w:tcW w:w="8797" w:type="dxa"/>
          </w:tcPr>
          <w:p w14:paraId="05654F34" w14:textId="77777777" w:rsidR="00FB58D1" w:rsidRPr="00FB58D1" w:rsidRDefault="00FB58D1" w:rsidP="00FB58D1">
            <w:pPr>
              <w:jc w:val="center"/>
              <w:rPr>
                <w:bCs/>
                <w:sz w:val="16"/>
              </w:rPr>
            </w:pPr>
          </w:p>
        </w:tc>
        <w:tc>
          <w:tcPr>
            <w:tcW w:w="2269" w:type="dxa"/>
          </w:tcPr>
          <w:p w14:paraId="1A9C3B8F" w14:textId="77777777" w:rsidR="00FB58D1" w:rsidRPr="00FB58D1" w:rsidRDefault="00FB58D1" w:rsidP="00FB58D1">
            <w:pPr>
              <w:jc w:val="center"/>
              <w:rPr>
                <w:bCs/>
                <w:sz w:val="16"/>
              </w:rPr>
            </w:pPr>
          </w:p>
        </w:tc>
      </w:tr>
      <w:tr w:rsidR="00FB58D1" w:rsidRPr="00FB58D1" w14:paraId="5FF0F107" w14:textId="77777777" w:rsidTr="00EC296E">
        <w:trPr>
          <w:cantSplit/>
          <w:trHeight w:val="88"/>
        </w:trPr>
        <w:tc>
          <w:tcPr>
            <w:tcW w:w="690" w:type="dxa"/>
          </w:tcPr>
          <w:p w14:paraId="4B73F6CF" w14:textId="77777777" w:rsidR="00FB58D1" w:rsidRPr="00FB58D1" w:rsidRDefault="00FB58D1" w:rsidP="00FB58D1">
            <w:pPr>
              <w:jc w:val="center"/>
              <w:rPr>
                <w:bCs/>
                <w:sz w:val="16"/>
              </w:rPr>
            </w:pPr>
            <w:r w:rsidRPr="00FB58D1">
              <w:rPr>
                <w:bCs/>
                <w:sz w:val="16"/>
              </w:rPr>
              <w:t>47</w:t>
            </w:r>
          </w:p>
        </w:tc>
        <w:tc>
          <w:tcPr>
            <w:tcW w:w="1312" w:type="dxa"/>
          </w:tcPr>
          <w:p w14:paraId="3AD03E16" w14:textId="77777777" w:rsidR="00FB58D1" w:rsidRPr="00FB58D1" w:rsidRDefault="00FB58D1" w:rsidP="00FB58D1">
            <w:pPr>
              <w:jc w:val="center"/>
              <w:rPr>
                <w:bCs/>
                <w:sz w:val="16"/>
              </w:rPr>
            </w:pPr>
          </w:p>
        </w:tc>
        <w:tc>
          <w:tcPr>
            <w:tcW w:w="1674" w:type="dxa"/>
          </w:tcPr>
          <w:p w14:paraId="61EAB87E" w14:textId="77777777" w:rsidR="00FB58D1" w:rsidRPr="00FB58D1" w:rsidRDefault="00FB58D1" w:rsidP="00FB58D1">
            <w:pPr>
              <w:jc w:val="center"/>
              <w:rPr>
                <w:bCs/>
                <w:sz w:val="16"/>
              </w:rPr>
            </w:pPr>
          </w:p>
        </w:tc>
        <w:tc>
          <w:tcPr>
            <w:tcW w:w="8797" w:type="dxa"/>
          </w:tcPr>
          <w:p w14:paraId="04B4A633" w14:textId="77777777" w:rsidR="00FB58D1" w:rsidRPr="00FB58D1" w:rsidRDefault="00FB58D1" w:rsidP="00FB58D1">
            <w:pPr>
              <w:jc w:val="center"/>
              <w:rPr>
                <w:bCs/>
                <w:sz w:val="16"/>
              </w:rPr>
            </w:pPr>
          </w:p>
        </w:tc>
        <w:tc>
          <w:tcPr>
            <w:tcW w:w="2269" w:type="dxa"/>
          </w:tcPr>
          <w:p w14:paraId="21589FA3" w14:textId="77777777" w:rsidR="00FB58D1" w:rsidRPr="00FB58D1" w:rsidRDefault="00FB58D1" w:rsidP="00FB58D1">
            <w:pPr>
              <w:jc w:val="center"/>
              <w:rPr>
                <w:bCs/>
                <w:sz w:val="16"/>
              </w:rPr>
            </w:pPr>
          </w:p>
        </w:tc>
      </w:tr>
      <w:tr w:rsidR="00FB58D1" w:rsidRPr="00FB58D1" w14:paraId="2EBBB007" w14:textId="77777777" w:rsidTr="00EC296E">
        <w:trPr>
          <w:cantSplit/>
          <w:trHeight w:val="88"/>
        </w:trPr>
        <w:tc>
          <w:tcPr>
            <w:tcW w:w="690" w:type="dxa"/>
          </w:tcPr>
          <w:p w14:paraId="395B77F4" w14:textId="77777777" w:rsidR="00FB58D1" w:rsidRPr="00FB58D1" w:rsidRDefault="00FB58D1" w:rsidP="00FB58D1">
            <w:pPr>
              <w:jc w:val="center"/>
              <w:rPr>
                <w:bCs/>
                <w:sz w:val="16"/>
              </w:rPr>
            </w:pPr>
            <w:r w:rsidRPr="00FB58D1">
              <w:rPr>
                <w:bCs/>
                <w:sz w:val="16"/>
              </w:rPr>
              <w:t>48</w:t>
            </w:r>
          </w:p>
        </w:tc>
        <w:tc>
          <w:tcPr>
            <w:tcW w:w="1312" w:type="dxa"/>
          </w:tcPr>
          <w:p w14:paraId="0515A063" w14:textId="77777777" w:rsidR="00FB58D1" w:rsidRPr="00FB58D1" w:rsidRDefault="00FB58D1" w:rsidP="00FB58D1">
            <w:pPr>
              <w:jc w:val="center"/>
              <w:rPr>
                <w:bCs/>
                <w:sz w:val="16"/>
              </w:rPr>
            </w:pPr>
          </w:p>
        </w:tc>
        <w:tc>
          <w:tcPr>
            <w:tcW w:w="1674" w:type="dxa"/>
          </w:tcPr>
          <w:p w14:paraId="29B6BA27" w14:textId="77777777" w:rsidR="00FB58D1" w:rsidRPr="00FB58D1" w:rsidRDefault="00FB58D1" w:rsidP="00FB58D1">
            <w:pPr>
              <w:jc w:val="center"/>
              <w:rPr>
                <w:bCs/>
                <w:sz w:val="16"/>
              </w:rPr>
            </w:pPr>
          </w:p>
        </w:tc>
        <w:tc>
          <w:tcPr>
            <w:tcW w:w="8797" w:type="dxa"/>
          </w:tcPr>
          <w:p w14:paraId="621028E2" w14:textId="77777777" w:rsidR="00FB58D1" w:rsidRPr="00FB58D1" w:rsidRDefault="00FB58D1" w:rsidP="00FB58D1">
            <w:pPr>
              <w:jc w:val="center"/>
              <w:rPr>
                <w:bCs/>
                <w:sz w:val="16"/>
              </w:rPr>
            </w:pPr>
          </w:p>
        </w:tc>
        <w:tc>
          <w:tcPr>
            <w:tcW w:w="2269" w:type="dxa"/>
          </w:tcPr>
          <w:p w14:paraId="20FD4137" w14:textId="77777777" w:rsidR="00FB58D1" w:rsidRPr="00FB58D1" w:rsidRDefault="00FB58D1" w:rsidP="00FB58D1">
            <w:pPr>
              <w:jc w:val="center"/>
              <w:rPr>
                <w:bCs/>
                <w:sz w:val="16"/>
              </w:rPr>
            </w:pPr>
          </w:p>
        </w:tc>
      </w:tr>
    </w:tbl>
    <w:p w14:paraId="715CB63C" w14:textId="77777777" w:rsidR="00FB58D1" w:rsidRPr="00FB58D1" w:rsidRDefault="00FB58D1" w:rsidP="00FB58D1">
      <w:pPr>
        <w:jc w:val="center"/>
        <w:rPr>
          <w:sz w:val="16"/>
          <w:szCs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46489712" w14:textId="77777777" w:rsidTr="00EC296E">
        <w:trPr>
          <w:cantSplit/>
          <w:trHeight w:val="131"/>
        </w:trPr>
        <w:tc>
          <w:tcPr>
            <w:tcW w:w="14742" w:type="dxa"/>
            <w:shd w:val="clear" w:color="auto" w:fill="DBE5F1"/>
          </w:tcPr>
          <w:p w14:paraId="58607466" w14:textId="77777777" w:rsidR="00FB58D1" w:rsidRPr="00FB58D1" w:rsidRDefault="00FB58D1" w:rsidP="00FB58D1">
            <w:pPr>
              <w:jc w:val="center"/>
              <w:rPr>
                <w:bCs/>
                <w:sz w:val="22"/>
                <w:szCs w:val="22"/>
              </w:rPr>
            </w:pPr>
            <w:r w:rsidRPr="00FB58D1">
              <w:rPr>
                <w:bCs/>
                <w:sz w:val="22"/>
                <w:szCs w:val="22"/>
              </w:rPr>
              <w:t>December 2017</w:t>
            </w:r>
          </w:p>
          <w:p w14:paraId="075E434D" w14:textId="77777777" w:rsidR="00FB58D1" w:rsidRPr="00FB58D1" w:rsidRDefault="00FB58D1" w:rsidP="00FB58D1">
            <w:pPr>
              <w:jc w:val="center"/>
              <w:rPr>
                <w:b/>
                <w:bCs/>
                <w:sz w:val="8"/>
                <w:szCs w:val="8"/>
              </w:rPr>
            </w:pPr>
          </w:p>
        </w:tc>
      </w:tr>
    </w:tbl>
    <w:p w14:paraId="69D86CEC"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6B587C25" w14:textId="77777777" w:rsidTr="00EC296E">
        <w:trPr>
          <w:trHeight w:val="203"/>
        </w:trPr>
        <w:tc>
          <w:tcPr>
            <w:tcW w:w="690" w:type="dxa"/>
          </w:tcPr>
          <w:p w14:paraId="2ED77C57" w14:textId="77777777" w:rsidR="00FB58D1" w:rsidRPr="00FB58D1" w:rsidRDefault="00FB58D1" w:rsidP="00FB58D1">
            <w:pPr>
              <w:jc w:val="center"/>
              <w:rPr>
                <w:bCs/>
                <w:sz w:val="16"/>
              </w:rPr>
            </w:pPr>
            <w:r w:rsidRPr="00FB58D1">
              <w:rPr>
                <w:bCs/>
                <w:sz w:val="16"/>
              </w:rPr>
              <w:lastRenderedPageBreak/>
              <w:t>Week</w:t>
            </w:r>
          </w:p>
        </w:tc>
        <w:tc>
          <w:tcPr>
            <w:tcW w:w="1312" w:type="dxa"/>
          </w:tcPr>
          <w:p w14:paraId="1BC9F0F2" w14:textId="77777777" w:rsidR="00FB58D1" w:rsidRPr="00FB58D1" w:rsidRDefault="00FB58D1" w:rsidP="00FB58D1">
            <w:pPr>
              <w:jc w:val="center"/>
              <w:rPr>
                <w:bCs/>
                <w:sz w:val="16"/>
              </w:rPr>
            </w:pPr>
            <w:r w:rsidRPr="00FB58D1">
              <w:rPr>
                <w:bCs/>
                <w:sz w:val="16"/>
              </w:rPr>
              <w:t xml:space="preserve">Datum </w:t>
            </w:r>
          </w:p>
        </w:tc>
        <w:tc>
          <w:tcPr>
            <w:tcW w:w="1674" w:type="dxa"/>
          </w:tcPr>
          <w:p w14:paraId="2D2D3780" w14:textId="77777777" w:rsidR="00FB58D1" w:rsidRPr="00FB58D1" w:rsidRDefault="00FB58D1" w:rsidP="00FB58D1">
            <w:pPr>
              <w:jc w:val="center"/>
              <w:rPr>
                <w:bCs/>
                <w:sz w:val="16"/>
              </w:rPr>
            </w:pPr>
            <w:r w:rsidRPr="00FB58D1">
              <w:rPr>
                <w:bCs/>
                <w:sz w:val="16"/>
              </w:rPr>
              <w:t>Soort overleg</w:t>
            </w:r>
          </w:p>
        </w:tc>
        <w:tc>
          <w:tcPr>
            <w:tcW w:w="8797" w:type="dxa"/>
          </w:tcPr>
          <w:p w14:paraId="3AB6FD32" w14:textId="77777777" w:rsidR="00FB58D1" w:rsidRPr="00FB58D1" w:rsidRDefault="00FB58D1" w:rsidP="00FB58D1">
            <w:pPr>
              <w:jc w:val="center"/>
              <w:rPr>
                <w:bCs/>
                <w:sz w:val="16"/>
              </w:rPr>
            </w:pPr>
            <w:r w:rsidRPr="00FB58D1">
              <w:rPr>
                <w:bCs/>
                <w:sz w:val="16"/>
              </w:rPr>
              <w:t xml:space="preserve">Agendapunten </w:t>
            </w:r>
          </w:p>
        </w:tc>
        <w:tc>
          <w:tcPr>
            <w:tcW w:w="2269" w:type="dxa"/>
          </w:tcPr>
          <w:p w14:paraId="191C3CE2" w14:textId="77777777" w:rsidR="00FB58D1" w:rsidRPr="00FB58D1" w:rsidRDefault="00FB58D1" w:rsidP="00FB58D1">
            <w:pPr>
              <w:jc w:val="center"/>
              <w:rPr>
                <w:bCs/>
                <w:sz w:val="16"/>
              </w:rPr>
            </w:pPr>
            <w:r w:rsidRPr="00FB58D1">
              <w:rPr>
                <w:bCs/>
                <w:sz w:val="16"/>
              </w:rPr>
              <w:t xml:space="preserve">Status </w:t>
            </w:r>
          </w:p>
        </w:tc>
      </w:tr>
      <w:tr w:rsidR="00FB58D1" w:rsidRPr="00FB58D1" w14:paraId="37B45975" w14:textId="77777777" w:rsidTr="00EC296E">
        <w:trPr>
          <w:cantSplit/>
          <w:trHeight w:val="156"/>
        </w:trPr>
        <w:tc>
          <w:tcPr>
            <w:tcW w:w="690" w:type="dxa"/>
          </w:tcPr>
          <w:p w14:paraId="3C9F93AC" w14:textId="77777777" w:rsidR="00FB58D1" w:rsidRPr="00FB58D1" w:rsidRDefault="00FB58D1" w:rsidP="00FB58D1">
            <w:pPr>
              <w:jc w:val="center"/>
              <w:rPr>
                <w:bCs/>
                <w:sz w:val="16"/>
              </w:rPr>
            </w:pPr>
            <w:r w:rsidRPr="00FB58D1">
              <w:rPr>
                <w:bCs/>
                <w:sz w:val="16"/>
              </w:rPr>
              <w:t>48</w:t>
            </w:r>
          </w:p>
        </w:tc>
        <w:tc>
          <w:tcPr>
            <w:tcW w:w="1312" w:type="dxa"/>
          </w:tcPr>
          <w:p w14:paraId="50F10D9E" w14:textId="77777777" w:rsidR="00FB58D1" w:rsidRPr="00FB58D1" w:rsidRDefault="00FB58D1" w:rsidP="00FB58D1">
            <w:pPr>
              <w:jc w:val="center"/>
              <w:rPr>
                <w:bCs/>
                <w:sz w:val="16"/>
              </w:rPr>
            </w:pPr>
          </w:p>
        </w:tc>
        <w:tc>
          <w:tcPr>
            <w:tcW w:w="1674" w:type="dxa"/>
          </w:tcPr>
          <w:p w14:paraId="4AA441F6" w14:textId="77777777" w:rsidR="00FB58D1" w:rsidRPr="00FB58D1" w:rsidRDefault="00FB58D1" w:rsidP="00FB58D1">
            <w:pPr>
              <w:jc w:val="center"/>
              <w:rPr>
                <w:bCs/>
                <w:sz w:val="16"/>
              </w:rPr>
            </w:pPr>
          </w:p>
        </w:tc>
        <w:tc>
          <w:tcPr>
            <w:tcW w:w="8797" w:type="dxa"/>
          </w:tcPr>
          <w:p w14:paraId="1A8352DC" w14:textId="77777777" w:rsidR="00FB58D1" w:rsidRPr="00FB58D1" w:rsidRDefault="00FB58D1" w:rsidP="00FB58D1">
            <w:pPr>
              <w:jc w:val="center"/>
              <w:rPr>
                <w:bCs/>
                <w:sz w:val="16"/>
              </w:rPr>
            </w:pPr>
          </w:p>
        </w:tc>
        <w:tc>
          <w:tcPr>
            <w:tcW w:w="2269" w:type="dxa"/>
          </w:tcPr>
          <w:p w14:paraId="3B0E8941" w14:textId="77777777" w:rsidR="00FB58D1" w:rsidRPr="00FB58D1" w:rsidRDefault="00FB58D1" w:rsidP="00FB58D1">
            <w:pPr>
              <w:jc w:val="center"/>
              <w:rPr>
                <w:bCs/>
                <w:sz w:val="16"/>
              </w:rPr>
            </w:pPr>
          </w:p>
        </w:tc>
      </w:tr>
      <w:tr w:rsidR="00FB58D1" w:rsidRPr="00FB58D1" w14:paraId="64972944" w14:textId="77777777" w:rsidTr="00EC296E">
        <w:trPr>
          <w:cantSplit/>
          <w:trHeight w:val="88"/>
        </w:trPr>
        <w:tc>
          <w:tcPr>
            <w:tcW w:w="690" w:type="dxa"/>
          </w:tcPr>
          <w:p w14:paraId="1CD8A4FD" w14:textId="77777777" w:rsidR="00FB58D1" w:rsidRPr="00FB58D1" w:rsidRDefault="00FB58D1" w:rsidP="00FB58D1">
            <w:pPr>
              <w:jc w:val="center"/>
              <w:rPr>
                <w:bCs/>
                <w:sz w:val="16"/>
              </w:rPr>
            </w:pPr>
            <w:r w:rsidRPr="00FB58D1">
              <w:rPr>
                <w:bCs/>
                <w:sz w:val="16"/>
              </w:rPr>
              <w:t>49</w:t>
            </w:r>
          </w:p>
        </w:tc>
        <w:tc>
          <w:tcPr>
            <w:tcW w:w="1312" w:type="dxa"/>
          </w:tcPr>
          <w:p w14:paraId="3E3E3C53" w14:textId="77777777" w:rsidR="00FB58D1" w:rsidRPr="00FB58D1" w:rsidRDefault="00FB58D1" w:rsidP="00FB58D1">
            <w:pPr>
              <w:jc w:val="center"/>
              <w:rPr>
                <w:bCs/>
                <w:sz w:val="16"/>
              </w:rPr>
            </w:pPr>
          </w:p>
        </w:tc>
        <w:tc>
          <w:tcPr>
            <w:tcW w:w="1674" w:type="dxa"/>
          </w:tcPr>
          <w:p w14:paraId="749D21C1" w14:textId="77777777" w:rsidR="00FB58D1" w:rsidRPr="00FB58D1" w:rsidRDefault="00FB58D1" w:rsidP="00FB58D1">
            <w:pPr>
              <w:jc w:val="center"/>
              <w:rPr>
                <w:bCs/>
                <w:sz w:val="16"/>
              </w:rPr>
            </w:pPr>
          </w:p>
        </w:tc>
        <w:tc>
          <w:tcPr>
            <w:tcW w:w="8797" w:type="dxa"/>
          </w:tcPr>
          <w:p w14:paraId="4B24CEA4" w14:textId="77777777" w:rsidR="00FB58D1" w:rsidRPr="00FB58D1" w:rsidRDefault="00FB58D1" w:rsidP="00FB58D1">
            <w:pPr>
              <w:jc w:val="center"/>
              <w:rPr>
                <w:bCs/>
                <w:sz w:val="16"/>
              </w:rPr>
            </w:pPr>
          </w:p>
        </w:tc>
        <w:tc>
          <w:tcPr>
            <w:tcW w:w="2269" w:type="dxa"/>
          </w:tcPr>
          <w:p w14:paraId="5E184836" w14:textId="77777777" w:rsidR="00FB58D1" w:rsidRPr="00FB58D1" w:rsidRDefault="00FB58D1" w:rsidP="00FB58D1">
            <w:pPr>
              <w:jc w:val="center"/>
              <w:rPr>
                <w:bCs/>
                <w:sz w:val="16"/>
              </w:rPr>
            </w:pPr>
          </w:p>
        </w:tc>
      </w:tr>
      <w:tr w:rsidR="00FB58D1" w:rsidRPr="00FB58D1" w14:paraId="2B26F543" w14:textId="77777777" w:rsidTr="00EC296E">
        <w:trPr>
          <w:cantSplit/>
          <w:trHeight w:val="88"/>
        </w:trPr>
        <w:tc>
          <w:tcPr>
            <w:tcW w:w="690" w:type="dxa"/>
          </w:tcPr>
          <w:p w14:paraId="1616F3E4" w14:textId="77777777" w:rsidR="00FB58D1" w:rsidRPr="00FB58D1" w:rsidRDefault="00FB58D1" w:rsidP="00FB58D1">
            <w:pPr>
              <w:jc w:val="center"/>
              <w:rPr>
                <w:bCs/>
                <w:sz w:val="16"/>
              </w:rPr>
            </w:pPr>
            <w:r w:rsidRPr="00FB58D1">
              <w:rPr>
                <w:bCs/>
                <w:sz w:val="16"/>
              </w:rPr>
              <w:t>50</w:t>
            </w:r>
          </w:p>
        </w:tc>
        <w:tc>
          <w:tcPr>
            <w:tcW w:w="1312" w:type="dxa"/>
          </w:tcPr>
          <w:p w14:paraId="099731AC" w14:textId="77777777" w:rsidR="00FB58D1" w:rsidRPr="00FB58D1" w:rsidRDefault="00FB58D1" w:rsidP="00FB58D1">
            <w:pPr>
              <w:jc w:val="center"/>
              <w:rPr>
                <w:bCs/>
                <w:sz w:val="16"/>
              </w:rPr>
            </w:pPr>
          </w:p>
        </w:tc>
        <w:tc>
          <w:tcPr>
            <w:tcW w:w="1674" w:type="dxa"/>
          </w:tcPr>
          <w:p w14:paraId="08593DAC" w14:textId="77777777" w:rsidR="00FB58D1" w:rsidRPr="00FB58D1" w:rsidRDefault="00FB58D1" w:rsidP="00FB58D1">
            <w:pPr>
              <w:jc w:val="center"/>
              <w:rPr>
                <w:bCs/>
                <w:sz w:val="16"/>
              </w:rPr>
            </w:pPr>
          </w:p>
        </w:tc>
        <w:tc>
          <w:tcPr>
            <w:tcW w:w="8797" w:type="dxa"/>
          </w:tcPr>
          <w:p w14:paraId="629FAD13" w14:textId="77777777" w:rsidR="00FB58D1" w:rsidRPr="00FB58D1" w:rsidRDefault="00FB58D1" w:rsidP="00FB58D1">
            <w:pPr>
              <w:jc w:val="center"/>
              <w:rPr>
                <w:bCs/>
                <w:sz w:val="16"/>
              </w:rPr>
            </w:pPr>
          </w:p>
        </w:tc>
        <w:tc>
          <w:tcPr>
            <w:tcW w:w="2269" w:type="dxa"/>
          </w:tcPr>
          <w:p w14:paraId="22BF9795" w14:textId="77777777" w:rsidR="00FB58D1" w:rsidRPr="00FB58D1" w:rsidRDefault="00FB58D1" w:rsidP="00FB58D1">
            <w:pPr>
              <w:jc w:val="center"/>
              <w:rPr>
                <w:bCs/>
                <w:sz w:val="16"/>
              </w:rPr>
            </w:pPr>
          </w:p>
        </w:tc>
      </w:tr>
      <w:tr w:rsidR="00FB58D1" w:rsidRPr="00FB58D1" w14:paraId="7072FFD7" w14:textId="77777777" w:rsidTr="00EC296E">
        <w:trPr>
          <w:cantSplit/>
          <w:trHeight w:val="88"/>
        </w:trPr>
        <w:tc>
          <w:tcPr>
            <w:tcW w:w="690" w:type="dxa"/>
          </w:tcPr>
          <w:p w14:paraId="109BE5C8" w14:textId="77777777" w:rsidR="00FB58D1" w:rsidRPr="00FB58D1" w:rsidRDefault="00FB58D1" w:rsidP="00FB58D1">
            <w:pPr>
              <w:jc w:val="center"/>
              <w:rPr>
                <w:bCs/>
                <w:sz w:val="16"/>
              </w:rPr>
            </w:pPr>
            <w:r w:rsidRPr="00FB58D1">
              <w:rPr>
                <w:bCs/>
                <w:sz w:val="16"/>
              </w:rPr>
              <w:t>51</w:t>
            </w:r>
          </w:p>
        </w:tc>
        <w:tc>
          <w:tcPr>
            <w:tcW w:w="1312" w:type="dxa"/>
          </w:tcPr>
          <w:p w14:paraId="47CAE659" w14:textId="77777777" w:rsidR="00FB58D1" w:rsidRPr="00FB58D1" w:rsidRDefault="00FB58D1" w:rsidP="00FB58D1">
            <w:pPr>
              <w:jc w:val="center"/>
              <w:rPr>
                <w:bCs/>
                <w:sz w:val="16"/>
                <w:highlight w:val="yellow"/>
              </w:rPr>
            </w:pPr>
          </w:p>
        </w:tc>
        <w:tc>
          <w:tcPr>
            <w:tcW w:w="1674" w:type="dxa"/>
          </w:tcPr>
          <w:p w14:paraId="4DF3C31E" w14:textId="77777777" w:rsidR="00FB58D1" w:rsidRPr="00FB58D1" w:rsidRDefault="00FB58D1" w:rsidP="00FB58D1">
            <w:pPr>
              <w:jc w:val="center"/>
              <w:rPr>
                <w:bCs/>
                <w:sz w:val="16"/>
              </w:rPr>
            </w:pPr>
          </w:p>
        </w:tc>
        <w:tc>
          <w:tcPr>
            <w:tcW w:w="8797" w:type="dxa"/>
          </w:tcPr>
          <w:p w14:paraId="1B912720" w14:textId="77777777" w:rsidR="00FB58D1" w:rsidRPr="00FB58D1" w:rsidRDefault="00FB58D1" w:rsidP="00FB58D1">
            <w:pPr>
              <w:jc w:val="center"/>
              <w:rPr>
                <w:bCs/>
                <w:sz w:val="16"/>
              </w:rPr>
            </w:pPr>
          </w:p>
        </w:tc>
        <w:tc>
          <w:tcPr>
            <w:tcW w:w="2269" w:type="dxa"/>
          </w:tcPr>
          <w:p w14:paraId="2A96A635" w14:textId="77777777" w:rsidR="00FB58D1" w:rsidRPr="00FB58D1" w:rsidRDefault="00FB58D1" w:rsidP="00FB58D1">
            <w:pPr>
              <w:jc w:val="center"/>
              <w:rPr>
                <w:bCs/>
                <w:sz w:val="16"/>
              </w:rPr>
            </w:pPr>
          </w:p>
        </w:tc>
      </w:tr>
      <w:tr w:rsidR="00FB58D1" w:rsidRPr="00FB58D1" w14:paraId="553EBEC7" w14:textId="77777777" w:rsidTr="00EC296E">
        <w:trPr>
          <w:cantSplit/>
          <w:trHeight w:val="88"/>
        </w:trPr>
        <w:tc>
          <w:tcPr>
            <w:tcW w:w="690" w:type="dxa"/>
          </w:tcPr>
          <w:p w14:paraId="06CDCAFA" w14:textId="77777777" w:rsidR="00FB58D1" w:rsidRPr="00FB58D1" w:rsidRDefault="00FB58D1" w:rsidP="00FB58D1">
            <w:pPr>
              <w:jc w:val="center"/>
              <w:rPr>
                <w:bCs/>
                <w:sz w:val="16"/>
              </w:rPr>
            </w:pPr>
            <w:r w:rsidRPr="00FB58D1">
              <w:rPr>
                <w:bCs/>
                <w:sz w:val="16"/>
              </w:rPr>
              <w:t>52</w:t>
            </w:r>
          </w:p>
        </w:tc>
        <w:tc>
          <w:tcPr>
            <w:tcW w:w="1312" w:type="dxa"/>
          </w:tcPr>
          <w:p w14:paraId="1FF093A4" w14:textId="77777777" w:rsidR="00FB58D1" w:rsidRPr="00FB58D1" w:rsidRDefault="00FB58D1" w:rsidP="00FB58D1">
            <w:pPr>
              <w:jc w:val="center"/>
              <w:rPr>
                <w:bCs/>
                <w:sz w:val="16"/>
              </w:rPr>
            </w:pPr>
            <w:r w:rsidRPr="00FB58D1">
              <w:rPr>
                <w:bCs/>
                <w:sz w:val="16"/>
              </w:rPr>
              <w:t>Kerstvakantie</w:t>
            </w:r>
          </w:p>
        </w:tc>
        <w:tc>
          <w:tcPr>
            <w:tcW w:w="1674" w:type="dxa"/>
          </w:tcPr>
          <w:p w14:paraId="6B5CC49B" w14:textId="77777777" w:rsidR="00FB58D1" w:rsidRPr="00FB58D1" w:rsidRDefault="00FB58D1" w:rsidP="00FB58D1">
            <w:pPr>
              <w:jc w:val="center"/>
              <w:rPr>
                <w:bCs/>
                <w:sz w:val="16"/>
              </w:rPr>
            </w:pPr>
          </w:p>
        </w:tc>
        <w:tc>
          <w:tcPr>
            <w:tcW w:w="8797" w:type="dxa"/>
          </w:tcPr>
          <w:p w14:paraId="60EF59D4" w14:textId="77777777" w:rsidR="00FB58D1" w:rsidRPr="00FB58D1" w:rsidRDefault="00FB58D1" w:rsidP="00FB58D1">
            <w:pPr>
              <w:jc w:val="center"/>
              <w:rPr>
                <w:bCs/>
                <w:sz w:val="16"/>
              </w:rPr>
            </w:pPr>
          </w:p>
        </w:tc>
        <w:tc>
          <w:tcPr>
            <w:tcW w:w="2269" w:type="dxa"/>
          </w:tcPr>
          <w:p w14:paraId="59560D08" w14:textId="77777777" w:rsidR="00FB58D1" w:rsidRPr="00FB58D1" w:rsidRDefault="00FB58D1" w:rsidP="00FB58D1">
            <w:pPr>
              <w:jc w:val="center"/>
              <w:rPr>
                <w:bCs/>
                <w:sz w:val="16"/>
              </w:rPr>
            </w:pPr>
          </w:p>
        </w:tc>
      </w:tr>
    </w:tbl>
    <w:p w14:paraId="6329AE16" w14:textId="77777777" w:rsidR="00FB58D1" w:rsidRPr="00FB58D1" w:rsidRDefault="00FB58D1" w:rsidP="00FB58D1">
      <w:pPr>
        <w:jc w:val="center"/>
        <w:rPr>
          <w:sz w:val="16"/>
          <w:szCs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7B5CFC87" w14:textId="77777777" w:rsidTr="00EC296E">
        <w:trPr>
          <w:cantSplit/>
          <w:trHeight w:val="131"/>
        </w:trPr>
        <w:tc>
          <w:tcPr>
            <w:tcW w:w="14742" w:type="dxa"/>
            <w:shd w:val="clear" w:color="auto" w:fill="DBE5F1"/>
          </w:tcPr>
          <w:p w14:paraId="51085B02" w14:textId="77777777" w:rsidR="00FB58D1" w:rsidRPr="00FB58D1" w:rsidRDefault="00FB58D1" w:rsidP="00FB58D1">
            <w:pPr>
              <w:jc w:val="center"/>
              <w:rPr>
                <w:b/>
                <w:bCs/>
                <w:sz w:val="8"/>
                <w:szCs w:val="8"/>
              </w:rPr>
            </w:pPr>
          </w:p>
          <w:p w14:paraId="48982D79" w14:textId="77777777" w:rsidR="00FB58D1" w:rsidRPr="00FB58D1" w:rsidRDefault="00FB58D1" w:rsidP="00FB58D1">
            <w:pPr>
              <w:jc w:val="center"/>
              <w:rPr>
                <w:bCs/>
                <w:sz w:val="22"/>
                <w:szCs w:val="22"/>
              </w:rPr>
            </w:pPr>
            <w:r w:rsidRPr="00FB58D1">
              <w:rPr>
                <w:bCs/>
                <w:sz w:val="22"/>
                <w:szCs w:val="22"/>
              </w:rPr>
              <w:t>Januari 2018</w:t>
            </w:r>
          </w:p>
          <w:p w14:paraId="11155B51" w14:textId="77777777" w:rsidR="00FB58D1" w:rsidRPr="00FB58D1" w:rsidRDefault="00FB58D1" w:rsidP="00FB58D1">
            <w:pPr>
              <w:jc w:val="center"/>
              <w:rPr>
                <w:b/>
                <w:bCs/>
                <w:sz w:val="8"/>
                <w:szCs w:val="8"/>
              </w:rPr>
            </w:pPr>
          </w:p>
        </w:tc>
      </w:tr>
    </w:tbl>
    <w:p w14:paraId="3950B989"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227F5122" w14:textId="77777777" w:rsidTr="00EC296E">
        <w:trPr>
          <w:trHeight w:val="203"/>
        </w:trPr>
        <w:tc>
          <w:tcPr>
            <w:tcW w:w="690" w:type="dxa"/>
          </w:tcPr>
          <w:p w14:paraId="68EA8539" w14:textId="77777777" w:rsidR="00FB58D1" w:rsidRPr="00FB58D1" w:rsidRDefault="00FB58D1" w:rsidP="00FB58D1">
            <w:pPr>
              <w:jc w:val="center"/>
              <w:rPr>
                <w:bCs/>
                <w:sz w:val="16"/>
              </w:rPr>
            </w:pPr>
            <w:r w:rsidRPr="00FB58D1">
              <w:rPr>
                <w:bCs/>
                <w:sz w:val="16"/>
              </w:rPr>
              <w:t>Week</w:t>
            </w:r>
          </w:p>
        </w:tc>
        <w:tc>
          <w:tcPr>
            <w:tcW w:w="1312" w:type="dxa"/>
          </w:tcPr>
          <w:p w14:paraId="0805CE5A" w14:textId="77777777" w:rsidR="00FB58D1" w:rsidRPr="00FB58D1" w:rsidRDefault="00FB58D1" w:rsidP="00FB58D1">
            <w:pPr>
              <w:jc w:val="center"/>
              <w:rPr>
                <w:bCs/>
                <w:sz w:val="16"/>
              </w:rPr>
            </w:pPr>
            <w:r w:rsidRPr="00FB58D1">
              <w:rPr>
                <w:bCs/>
                <w:sz w:val="16"/>
              </w:rPr>
              <w:t xml:space="preserve">Datum </w:t>
            </w:r>
          </w:p>
        </w:tc>
        <w:tc>
          <w:tcPr>
            <w:tcW w:w="1674" w:type="dxa"/>
          </w:tcPr>
          <w:p w14:paraId="61CA02B9" w14:textId="77777777" w:rsidR="00FB58D1" w:rsidRPr="00FB58D1" w:rsidRDefault="00FB58D1" w:rsidP="00FB58D1">
            <w:pPr>
              <w:jc w:val="center"/>
              <w:rPr>
                <w:bCs/>
                <w:sz w:val="16"/>
              </w:rPr>
            </w:pPr>
            <w:r w:rsidRPr="00FB58D1">
              <w:rPr>
                <w:bCs/>
                <w:sz w:val="16"/>
              </w:rPr>
              <w:t>Soort overleg</w:t>
            </w:r>
          </w:p>
        </w:tc>
        <w:tc>
          <w:tcPr>
            <w:tcW w:w="8797" w:type="dxa"/>
          </w:tcPr>
          <w:p w14:paraId="1DD75D9C" w14:textId="77777777" w:rsidR="00FB58D1" w:rsidRPr="00FB58D1" w:rsidRDefault="00FB58D1" w:rsidP="00FB58D1">
            <w:pPr>
              <w:jc w:val="center"/>
              <w:rPr>
                <w:bCs/>
                <w:sz w:val="16"/>
              </w:rPr>
            </w:pPr>
            <w:r w:rsidRPr="00FB58D1">
              <w:rPr>
                <w:bCs/>
                <w:sz w:val="16"/>
              </w:rPr>
              <w:t xml:space="preserve">Agendapunten </w:t>
            </w:r>
          </w:p>
        </w:tc>
        <w:tc>
          <w:tcPr>
            <w:tcW w:w="2269" w:type="dxa"/>
          </w:tcPr>
          <w:p w14:paraId="6A2EDA73" w14:textId="77777777" w:rsidR="00FB58D1" w:rsidRPr="00FB58D1" w:rsidRDefault="00FB58D1" w:rsidP="00FB58D1">
            <w:pPr>
              <w:jc w:val="center"/>
              <w:rPr>
                <w:bCs/>
                <w:sz w:val="16"/>
              </w:rPr>
            </w:pPr>
            <w:r w:rsidRPr="00FB58D1">
              <w:rPr>
                <w:bCs/>
                <w:sz w:val="16"/>
              </w:rPr>
              <w:t xml:space="preserve">Status </w:t>
            </w:r>
          </w:p>
        </w:tc>
      </w:tr>
      <w:tr w:rsidR="00FB58D1" w:rsidRPr="00FB58D1" w14:paraId="20D2BA4B" w14:textId="77777777" w:rsidTr="00EC296E">
        <w:trPr>
          <w:cantSplit/>
          <w:trHeight w:val="88"/>
        </w:trPr>
        <w:tc>
          <w:tcPr>
            <w:tcW w:w="690" w:type="dxa"/>
          </w:tcPr>
          <w:p w14:paraId="095859A6" w14:textId="77777777" w:rsidR="00FB58D1" w:rsidRPr="00FB58D1" w:rsidRDefault="00FB58D1" w:rsidP="00FB58D1">
            <w:pPr>
              <w:jc w:val="center"/>
              <w:rPr>
                <w:bCs/>
                <w:sz w:val="16"/>
              </w:rPr>
            </w:pPr>
            <w:r w:rsidRPr="00FB58D1">
              <w:rPr>
                <w:bCs/>
                <w:sz w:val="16"/>
              </w:rPr>
              <w:t>1</w:t>
            </w:r>
          </w:p>
        </w:tc>
        <w:tc>
          <w:tcPr>
            <w:tcW w:w="1312" w:type="dxa"/>
          </w:tcPr>
          <w:p w14:paraId="1D73F60C" w14:textId="77777777" w:rsidR="00FB58D1" w:rsidRPr="00FB58D1" w:rsidRDefault="00FB58D1" w:rsidP="00FB58D1">
            <w:pPr>
              <w:jc w:val="center"/>
              <w:rPr>
                <w:bCs/>
                <w:sz w:val="16"/>
              </w:rPr>
            </w:pPr>
            <w:r w:rsidRPr="00FB58D1">
              <w:rPr>
                <w:bCs/>
                <w:sz w:val="16"/>
              </w:rPr>
              <w:t>Kerstvakantie</w:t>
            </w:r>
          </w:p>
        </w:tc>
        <w:tc>
          <w:tcPr>
            <w:tcW w:w="1674" w:type="dxa"/>
          </w:tcPr>
          <w:p w14:paraId="04B2DB71" w14:textId="77777777" w:rsidR="00FB58D1" w:rsidRPr="00FB58D1" w:rsidRDefault="00FB58D1" w:rsidP="00FB58D1">
            <w:pPr>
              <w:jc w:val="center"/>
              <w:rPr>
                <w:bCs/>
                <w:sz w:val="16"/>
              </w:rPr>
            </w:pPr>
          </w:p>
        </w:tc>
        <w:tc>
          <w:tcPr>
            <w:tcW w:w="8797" w:type="dxa"/>
          </w:tcPr>
          <w:p w14:paraId="5C99308D" w14:textId="77777777" w:rsidR="00FB58D1" w:rsidRPr="00FB58D1" w:rsidRDefault="00FB58D1" w:rsidP="00FB58D1">
            <w:pPr>
              <w:jc w:val="center"/>
              <w:rPr>
                <w:bCs/>
                <w:sz w:val="16"/>
              </w:rPr>
            </w:pPr>
          </w:p>
        </w:tc>
        <w:tc>
          <w:tcPr>
            <w:tcW w:w="2269" w:type="dxa"/>
          </w:tcPr>
          <w:p w14:paraId="7BE87B65" w14:textId="77777777" w:rsidR="00FB58D1" w:rsidRPr="00FB58D1" w:rsidRDefault="00FB58D1" w:rsidP="00FB58D1">
            <w:pPr>
              <w:jc w:val="center"/>
              <w:rPr>
                <w:bCs/>
                <w:sz w:val="16"/>
              </w:rPr>
            </w:pPr>
          </w:p>
        </w:tc>
      </w:tr>
      <w:tr w:rsidR="00FB58D1" w:rsidRPr="00FB58D1" w14:paraId="406426F5" w14:textId="77777777" w:rsidTr="00EC296E">
        <w:trPr>
          <w:cantSplit/>
          <w:trHeight w:val="88"/>
        </w:trPr>
        <w:tc>
          <w:tcPr>
            <w:tcW w:w="690" w:type="dxa"/>
          </w:tcPr>
          <w:p w14:paraId="4F41989A" w14:textId="77777777" w:rsidR="00FB58D1" w:rsidRPr="00FB58D1" w:rsidRDefault="00FB58D1" w:rsidP="00FB58D1">
            <w:pPr>
              <w:jc w:val="center"/>
              <w:rPr>
                <w:bCs/>
                <w:sz w:val="16"/>
              </w:rPr>
            </w:pPr>
            <w:r w:rsidRPr="00FB58D1">
              <w:rPr>
                <w:bCs/>
                <w:sz w:val="16"/>
              </w:rPr>
              <w:t>2</w:t>
            </w:r>
          </w:p>
        </w:tc>
        <w:tc>
          <w:tcPr>
            <w:tcW w:w="1312" w:type="dxa"/>
          </w:tcPr>
          <w:p w14:paraId="22881F1E" w14:textId="77777777" w:rsidR="00FB58D1" w:rsidRPr="00FB58D1" w:rsidRDefault="00FB58D1" w:rsidP="00FB58D1">
            <w:pPr>
              <w:jc w:val="center"/>
              <w:rPr>
                <w:bCs/>
                <w:sz w:val="16"/>
              </w:rPr>
            </w:pPr>
          </w:p>
        </w:tc>
        <w:tc>
          <w:tcPr>
            <w:tcW w:w="1674" w:type="dxa"/>
          </w:tcPr>
          <w:p w14:paraId="5B1E8D33" w14:textId="77777777" w:rsidR="00FB58D1" w:rsidRPr="00FB58D1" w:rsidRDefault="00FB58D1" w:rsidP="00FB58D1">
            <w:pPr>
              <w:jc w:val="center"/>
              <w:rPr>
                <w:bCs/>
                <w:sz w:val="16"/>
              </w:rPr>
            </w:pPr>
          </w:p>
        </w:tc>
        <w:tc>
          <w:tcPr>
            <w:tcW w:w="8797" w:type="dxa"/>
          </w:tcPr>
          <w:p w14:paraId="3E1BCC6C" w14:textId="77777777" w:rsidR="00FB58D1" w:rsidRPr="00FB58D1" w:rsidRDefault="00FB58D1" w:rsidP="00FB58D1">
            <w:pPr>
              <w:jc w:val="center"/>
              <w:rPr>
                <w:bCs/>
                <w:sz w:val="16"/>
              </w:rPr>
            </w:pPr>
          </w:p>
        </w:tc>
        <w:tc>
          <w:tcPr>
            <w:tcW w:w="2269" w:type="dxa"/>
          </w:tcPr>
          <w:p w14:paraId="4B7E1E7B" w14:textId="77777777" w:rsidR="00FB58D1" w:rsidRPr="00FB58D1" w:rsidRDefault="00FB58D1" w:rsidP="00FB58D1">
            <w:pPr>
              <w:jc w:val="center"/>
              <w:rPr>
                <w:bCs/>
                <w:sz w:val="16"/>
              </w:rPr>
            </w:pPr>
          </w:p>
        </w:tc>
      </w:tr>
      <w:tr w:rsidR="00FB58D1" w:rsidRPr="00FB58D1" w14:paraId="3FD6A3BB" w14:textId="77777777" w:rsidTr="00EC296E">
        <w:trPr>
          <w:cantSplit/>
          <w:trHeight w:val="88"/>
        </w:trPr>
        <w:tc>
          <w:tcPr>
            <w:tcW w:w="690" w:type="dxa"/>
          </w:tcPr>
          <w:p w14:paraId="5D374969" w14:textId="77777777" w:rsidR="00FB58D1" w:rsidRPr="00FB58D1" w:rsidRDefault="00FB58D1" w:rsidP="00FB58D1">
            <w:pPr>
              <w:jc w:val="center"/>
              <w:rPr>
                <w:bCs/>
                <w:sz w:val="16"/>
              </w:rPr>
            </w:pPr>
            <w:r w:rsidRPr="00FB58D1">
              <w:rPr>
                <w:bCs/>
                <w:sz w:val="16"/>
              </w:rPr>
              <w:t>3</w:t>
            </w:r>
          </w:p>
        </w:tc>
        <w:tc>
          <w:tcPr>
            <w:tcW w:w="1312" w:type="dxa"/>
          </w:tcPr>
          <w:p w14:paraId="2D083B21" w14:textId="77777777" w:rsidR="00FB58D1" w:rsidRPr="00FB58D1" w:rsidRDefault="00FB58D1" w:rsidP="00FB58D1">
            <w:pPr>
              <w:jc w:val="center"/>
              <w:rPr>
                <w:bCs/>
                <w:sz w:val="16"/>
              </w:rPr>
            </w:pPr>
          </w:p>
        </w:tc>
        <w:tc>
          <w:tcPr>
            <w:tcW w:w="1674" w:type="dxa"/>
          </w:tcPr>
          <w:p w14:paraId="2FD12FBD" w14:textId="77777777" w:rsidR="00FB58D1" w:rsidRPr="00FB58D1" w:rsidRDefault="00FB58D1" w:rsidP="00FB58D1">
            <w:pPr>
              <w:jc w:val="center"/>
              <w:rPr>
                <w:bCs/>
                <w:sz w:val="16"/>
              </w:rPr>
            </w:pPr>
          </w:p>
        </w:tc>
        <w:tc>
          <w:tcPr>
            <w:tcW w:w="8797" w:type="dxa"/>
          </w:tcPr>
          <w:p w14:paraId="07213BD5" w14:textId="77777777" w:rsidR="00FB58D1" w:rsidRPr="00FB58D1" w:rsidRDefault="00FB58D1" w:rsidP="00FB58D1">
            <w:pPr>
              <w:jc w:val="center"/>
              <w:rPr>
                <w:bCs/>
                <w:sz w:val="16"/>
              </w:rPr>
            </w:pPr>
          </w:p>
        </w:tc>
        <w:tc>
          <w:tcPr>
            <w:tcW w:w="2269" w:type="dxa"/>
          </w:tcPr>
          <w:p w14:paraId="21010983" w14:textId="77777777" w:rsidR="00FB58D1" w:rsidRPr="00FB58D1" w:rsidRDefault="00FB58D1" w:rsidP="00FB58D1">
            <w:pPr>
              <w:jc w:val="center"/>
              <w:rPr>
                <w:bCs/>
                <w:sz w:val="16"/>
              </w:rPr>
            </w:pPr>
          </w:p>
        </w:tc>
      </w:tr>
      <w:tr w:rsidR="00FB58D1" w:rsidRPr="00FB58D1" w14:paraId="613FB7D4" w14:textId="77777777" w:rsidTr="00EC296E">
        <w:trPr>
          <w:cantSplit/>
          <w:trHeight w:val="88"/>
        </w:trPr>
        <w:tc>
          <w:tcPr>
            <w:tcW w:w="690" w:type="dxa"/>
          </w:tcPr>
          <w:p w14:paraId="28541F2B" w14:textId="77777777" w:rsidR="00FB58D1" w:rsidRPr="00FB58D1" w:rsidRDefault="00FB58D1" w:rsidP="00FB58D1">
            <w:pPr>
              <w:jc w:val="center"/>
              <w:rPr>
                <w:bCs/>
                <w:sz w:val="16"/>
              </w:rPr>
            </w:pPr>
            <w:r w:rsidRPr="00FB58D1">
              <w:rPr>
                <w:bCs/>
                <w:sz w:val="16"/>
              </w:rPr>
              <w:t>4</w:t>
            </w:r>
          </w:p>
        </w:tc>
        <w:tc>
          <w:tcPr>
            <w:tcW w:w="1312" w:type="dxa"/>
          </w:tcPr>
          <w:p w14:paraId="3E3C6D1E" w14:textId="77777777" w:rsidR="00FB58D1" w:rsidRPr="00FB58D1" w:rsidRDefault="00FB58D1" w:rsidP="00FB58D1">
            <w:pPr>
              <w:jc w:val="center"/>
              <w:rPr>
                <w:bCs/>
                <w:sz w:val="16"/>
              </w:rPr>
            </w:pPr>
          </w:p>
        </w:tc>
        <w:tc>
          <w:tcPr>
            <w:tcW w:w="1674" w:type="dxa"/>
          </w:tcPr>
          <w:p w14:paraId="2F32F017" w14:textId="77777777" w:rsidR="00FB58D1" w:rsidRPr="00FB58D1" w:rsidRDefault="00FB58D1" w:rsidP="00FB58D1">
            <w:pPr>
              <w:jc w:val="center"/>
              <w:rPr>
                <w:bCs/>
                <w:sz w:val="16"/>
              </w:rPr>
            </w:pPr>
          </w:p>
        </w:tc>
        <w:tc>
          <w:tcPr>
            <w:tcW w:w="8797" w:type="dxa"/>
          </w:tcPr>
          <w:p w14:paraId="5031742D" w14:textId="77777777" w:rsidR="00FB58D1" w:rsidRPr="00FB58D1" w:rsidRDefault="00FB58D1" w:rsidP="00FB58D1">
            <w:pPr>
              <w:jc w:val="center"/>
              <w:rPr>
                <w:bCs/>
                <w:sz w:val="16"/>
              </w:rPr>
            </w:pPr>
          </w:p>
        </w:tc>
        <w:tc>
          <w:tcPr>
            <w:tcW w:w="2269" w:type="dxa"/>
          </w:tcPr>
          <w:p w14:paraId="1442C9AD" w14:textId="77777777" w:rsidR="00FB58D1" w:rsidRPr="00FB58D1" w:rsidRDefault="00FB58D1" w:rsidP="00FB58D1">
            <w:pPr>
              <w:jc w:val="center"/>
              <w:rPr>
                <w:bCs/>
                <w:sz w:val="16"/>
              </w:rPr>
            </w:pPr>
          </w:p>
        </w:tc>
      </w:tr>
      <w:tr w:rsidR="00FB58D1" w:rsidRPr="00FB58D1" w14:paraId="2A820381" w14:textId="77777777" w:rsidTr="00EC296E">
        <w:trPr>
          <w:cantSplit/>
          <w:trHeight w:val="88"/>
        </w:trPr>
        <w:tc>
          <w:tcPr>
            <w:tcW w:w="690" w:type="dxa"/>
          </w:tcPr>
          <w:p w14:paraId="647C32E1" w14:textId="77777777" w:rsidR="00FB58D1" w:rsidRPr="00FB58D1" w:rsidRDefault="00FB58D1" w:rsidP="00FB58D1">
            <w:pPr>
              <w:jc w:val="center"/>
              <w:rPr>
                <w:bCs/>
                <w:sz w:val="16"/>
              </w:rPr>
            </w:pPr>
            <w:r w:rsidRPr="00FB58D1">
              <w:rPr>
                <w:bCs/>
                <w:sz w:val="16"/>
              </w:rPr>
              <w:t>5</w:t>
            </w:r>
          </w:p>
        </w:tc>
        <w:tc>
          <w:tcPr>
            <w:tcW w:w="1312" w:type="dxa"/>
          </w:tcPr>
          <w:p w14:paraId="0BB8CD0A" w14:textId="77777777" w:rsidR="00FB58D1" w:rsidRPr="00FB58D1" w:rsidRDefault="00FB58D1" w:rsidP="00FB58D1">
            <w:pPr>
              <w:jc w:val="center"/>
              <w:rPr>
                <w:bCs/>
                <w:sz w:val="16"/>
              </w:rPr>
            </w:pPr>
          </w:p>
        </w:tc>
        <w:tc>
          <w:tcPr>
            <w:tcW w:w="1674" w:type="dxa"/>
          </w:tcPr>
          <w:p w14:paraId="4B9EB04E" w14:textId="77777777" w:rsidR="00FB58D1" w:rsidRPr="00FB58D1" w:rsidRDefault="00FB58D1" w:rsidP="00FB58D1">
            <w:pPr>
              <w:jc w:val="center"/>
              <w:rPr>
                <w:bCs/>
                <w:sz w:val="16"/>
              </w:rPr>
            </w:pPr>
          </w:p>
        </w:tc>
        <w:tc>
          <w:tcPr>
            <w:tcW w:w="8797" w:type="dxa"/>
          </w:tcPr>
          <w:p w14:paraId="21DE789B" w14:textId="77777777" w:rsidR="00FB58D1" w:rsidRPr="00FB58D1" w:rsidRDefault="00FB58D1" w:rsidP="00FB58D1">
            <w:pPr>
              <w:jc w:val="center"/>
              <w:rPr>
                <w:bCs/>
                <w:sz w:val="16"/>
              </w:rPr>
            </w:pPr>
          </w:p>
        </w:tc>
        <w:tc>
          <w:tcPr>
            <w:tcW w:w="2269" w:type="dxa"/>
          </w:tcPr>
          <w:p w14:paraId="6EC584BC" w14:textId="77777777" w:rsidR="00FB58D1" w:rsidRPr="00FB58D1" w:rsidRDefault="00FB58D1" w:rsidP="00FB58D1">
            <w:pPr>
              <w:jc w:val="center"/>
              <w:rPr>
                <w:bCs/>
                <w:sz w:val="16"/>
              </w:rPr>
            </w:pPr>
          </w:p>
        </w:tc>
      </w:tr>
    </w:tbl>
    <w:p w14:paraId="58CD3238" w14:textId="77777777" w:rsidR="00FB58D1" w:rsidRPr="00FB58D1" w:rsidRDefault="00FB58D1" w:rsidP="00FB58D1">
      <w:pPr>
        <w:rPr>
          <w:sz w:val="16"/>
          <w:szCs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6C1AE6B6" w14:textId="77777777" w:rsidTr="00EC296E">
        <w:trPr>
          <w:cantSplit/>
          <w:trHeight w:val="131"/>
        </w:trPr>
        <w:tc>
          <w:tcPr>
            <w:tcW w:w="14742" w:type="dxa"/>
            <w:shd w:val="clear" w:color="auto" w:fill="DBE5F1"/>
          </w:tcPr>
          <w:p w14:paraId="530C7DB0" w14:textId="77777777" w:rsidR="00FB58D1" w:rsidRPr="00FB58D1" w:rsidRDefault="00FB58D1" w:rsidP="00FB58D1">
            <w:pPr>
              <w:jc w:val="center"/>
              <w:rPr>
                <w:b/>
                <w:bCs/>
                <w:sz w:val="8"/>
                <w:szCs w:val="8"/>
              </w:rPr>
            </w:pPr>
          </w:p>
          <w:p w14:paraId="213E9FA2" w14:textId="77777777" w:rsidR="00FB58D1" w:rsidRPr="00FB58D1" w:rsidRDefault="00FB58D1" w:rsidP="00FB58D1">
            <w:pPr>
              <w:jc w:val="center"/>
              <w:rPr>
                <w:bCs/>
                <w:sz w:val="22"/>
                <w:szCs w:val="22"/>
              </w:rPr>
            </w:pPr>
            <w:r w:rsidRPr="00FB58D1">
              <w:rPr>
                <w:bCs/>
                <w:sz w:val="22"/>
                <w:szCs w:val="22"/>
              </w:rPr>
              <w:t>Februari 2018</w:t>
            </w:r>
          </w:p>
          <w:p w14:paraId="7A7EC365" w14:textId="77777777" w:rsidR="00FB58D1" w:rsidRPr="00FB58D1" w:rsidRDefault="00FB58D1" w:rsidP="00FB58D1">
            <w:pPr>
              <w:jc w:val="center"/>
              <w:rPr>
                <w:b/>
                <w:bCs/>
                <w:sz w:val="8"/>
                <w:szCs w:val="8"/>
              </w:rPr>
            </w:pPr>
          </w:p>
        </w:tc>
      </w:tr>
    </w:tbl>
    <w:p w14:paraId="5F11B90B"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5E926EF0" w14:textId="77777777" w:rsidTr="00EC296E">
        <w:trPr>
          <w:trHeight w:val="203"/>
        </w:trPr>
        <w:tc>
          <w:tcPr>
            <w:tcW w:w="690" w:type="dxa"/>
          </w:tcPr>
          <w:p w14:paraId="45F4CE9C" w14:textId="77777777" w:rsidR="00FB58D1" w:rsidRPr="00FB58D1" w:rsidRDefault="00FB58D1" w:rsidP="00FB58D1">
            <w:pPr>
              <w:jc w:val="center"/>
              <w:rPr>
                <w:bCs/>
                <w:sz w:val="16"/>
              </w:rPr>
            </w:pPr>
            <w:r w:rsidRPr="00FB58D1">
              <w:rPr>
                <w:bCs/>
                <w:sz w:val="16"/>
              </w:rPr>
              <w:t>Week</w:t>
            </w:r>
          </w:p>
        </w:tc>
        <w:tc>
          <w:tcPr>
            <w:tcW w:w="1312" w:type="dxa"/>
          </w:tcPr>
          <w:p w14:paraId="5BA71AED" w14:textId="77777777" w:rsidR="00FB58D1" w:rsidRPr="00FB58D1" w:rsidRDefault="00FB58D1" w:rsidP="00FB58D1">
            <w:pPr>
              <w:jc w:val="center"/>
              <w:rPr>
                <w:bCs/>
                <w:sz w:val="16"/>
              </w:rPr>
            </w:pPr>
            <w:r w:rsidRPr="00FB58D1">
              <w:rPr>
                <w:bCs/>
                <w:sz w:val="16"/>
              </w:rPr>
              <w:t xml:space="preserve">Datum </w:t>
            </w:r>
          </w:p>
        </w:tc>
        <w:tc>
          <w:tcPr>
            <w:tcW w:w="1674" w:type="dxa"/>
          </w:tcPr>
          <w:p w14:paraId="34C0D149" w14:textId="77777777" w:rsidR="00FB58D1" w:rsidRPr="00FB58D1" w:rsidRDefault="00FB58D1" w:rsidP="00FB58D1">
            <w:pPr>
              <w:jc w:val="center"/>
              <w:rPr>
                <w:bCs/>
                <w:sz w:val="16"/>
              </w:rPr>
            </w:pPr>
            <w:r w:rsidRPr="00FB58D1">
              <w:rPr>
                <w:bCs/>
                <w:sz w:val="16"/>
              </w:rPr>
              <w:t>Soort overleg</w:t>
            </w:r>
          </w:p>
        </w:tc>
        <w:tc>
          <w:tcPr>
            <w:tcW w:w="8797" w:type="dxa"/>
          </w:tcPr>
          <w:p w14:paraId="6429B988" w14:textId="77777777" w:rsidR="00FB58D1" w:rsidRPr="00FB58D1" w:rsidRDefault="00FB58D1" w:rsidP="00FB58D1">
            <w:pPr>
              <w:jc w:val="center"/>
              <w:rPr>
                <w:bCs/>
                <w:sz w:val="16"/>
              </w:rPr>
            </w:pPr>
            <w:r w:rsidRPr="00FB58D1">
              <w:rPr>
                <w:bCs/>
                <w:sz w:val="16"/>
              </w:rPr>
              <w:t xml:space="preserve">Agendapunten </w:t>
            </w:r>
          </w:p>
        </w:tc>
        <w:tc>
          <w:tcPr>
            <w:tcW w:w="2269" w:type="dxa"/>
          </w:tcPr>
          <w:p w14:paraId="2FBF7258" w14:textId="77777777" w:rsidR="00FB58D1" w:rsidRPr="00FB58D1" w:rsidRDefault="00FB58D1" w:rsidP="00FB58D1">
            <w:pPr>
              <w:jc w:val="center"/>
              <w:rPr>
                <w:bCs/>
                <w:sz w:val="16"/>
              </w:rPr>
            </w:pPr>
            <w:r w:rsidRPr="00FB58D1">
              <w:rPr>
                <w:bCs/>
                <w:sz w:val="16"/>
              </w:rPr>
              <w:t xml:space="preserve">Status </w:t>
            </w:r>
          </w:p>
        </w:tc>
      </w:tr>
      <w:tr w:rsidR="00FB58D1" w:rsidRPr="00FB58D1" w14:paraId="447EBD6C" w14:textId="77777777" w:rsidTr="00EC296E">
        <w:trPr>
          <w:cantSplit/>
          <w:trHeight w:val="156"/>
        </w:trPr>
        <w:tc>
          <w:tcPr>
            <w:tcW w:w="690" w:type="dxa"/>
          </w:tcPr>
          <w:p w14:paraId="32B6C647" w14:textId="77777777" w:rsidR="00FB58D1" w:rsidRPr="00FB58D1" w:rsidRDefault="00FB58D1" w:rsidP="00FB58D1">
            <w:pPr>
              <w:jc w:val="center"/>
              <w:rPr>
                <w:bCs/>
                <w:sz w:val="16"/>
              </w:rPr>
            </w:pPr>
            <w:r w:rsidRPr="00FB58D1">
              <w:rPr>
                <w:bCs/>
                <w:sz w:val="16"/>
              </w:rPr>
              <w:t>5</w:t>
            </w:r>
          </w:p>
        </w:tc>
        <w:tc>
          <w:tcPr>
            <w:tcW w:w="1312" w:type="dxa"/>
          </w:tcPr>
          <w:p w14:paraId="28E16A83" w14:textId="77777777" w:rsidR="00FB58D1" w:rsidRPr="00FB58D1" w:rsidRDefault="00FB58D1" w:rsidP="00FB58D1">
            <w:pPr>
              <w:jc w:val="center"/>
              <w:rPr>
                <w:bCs/>
                <w:sz w:val="16"/>
              </w:rPr>
            </w:pPr>
          </w:p>
        </w:tc>
        <w:tc>
          <w:tcPr>
            <w:tcW w:w="1674" w:type="dxa"/>
          </w:tcPr>
          <w:p w14:paraId="6ABFD976" w14:textId="77777777" w:rsidR="00FB58D1" w:rsidRPr="00FB58D1" w:rsidRDefault="00FB58D1" w:rsidP="00FB58D1">
            <w:pPr>
              <w:jc w:val="center"/>
              <w:rPr>
                <w:bCs/>
                <w:sz w:val="16"/>
              </w:rPr>
            </w:pPr>
          </w:p>
        </w:tc>
        <w:tc>
          <w:tcPr>
            <w:tcW w:w="8797" w:type="dxa"/>
          </w:tcPr>
          <w:p w14:paraId="5D0674B5" w14:textId="77777777" w:rsidR="00FB58D1" w:rsidRPr="00FB58D1" w:rsidRDefault="00FB58D1" w:rsidP="00FB58D1">
            <w:pPr>
              <w:jc w:val="center"/>
              <w:rPr>
                <w:bCs/>
                <w:sz w:val="16"/>
              </w:rPr>
            </w:pPr>
          </w:p>
        </w:tc>
        <w:tc>
          <w:tcPr>
            <w:tcW w:w="2269" w:type="dxa"/>
          </w:tcPr>
          <w:p w14:paraId="5BB832B9" w14:textId="77777777" w:rsidR="00FB58D1" w:rsidRPr="00FB58D1" w:rsidRDefault="00FB58D1" w:rsidP="00FB58D1">
            <w:pPr>
              <w:jc w:val="center"/>
              <w:rPr>
                <w:bCs/>
                <w:sz w:val="16"/>
              </w:rPr>
            </w:pPr>
          </w:p>
        </w:tc>
      </w:tr>
      <w:tr w:rsidR="00FB58D1" w:rsidRPr="00FB58D1" w14:paraId="0470FF45" w14:textId="77777777" w:rsidTr="00EC296E">
        <w:trPr>
          <w:cantSplit/>
          <w:trHeight w:val="156"/>
        </w:trPr>
        <w:tc>
          <w:tcPr>
            <w:tcW w:w="690" w:type="dxa"/>
          </w:tcPr>
          <w:p w14:paraId="4D35A662" w14:textId="77777777" w:rsidR="00FB58D1" w:rsidRPr="00FB58D1" w:rsidRDefault="00FB58D1" w:rsidP="00FB58D1">
            <w:pPr>
              <w:jc w:val="center"/>
              <w:rPr>
                <w:bCs/>
                <w:sz w:val="16"/>
              </w:rPr>
            </w:pPr>
            <w:r w:rsidRPr="00FB58D1">
              <w:rPr>
                <w:bCs/>
                <w:sz w:val="16"/>
              </w:rPr>
              <w:t>6</w:t>
            </w:r>
          </w:p>
        </w:tc>
        <w:tc>
          <w:tcPr>
            <w:tcW w:w="1312" w:type="dxa"/>
          </w:tcPr>
          <w:p w14:paraId="1E3CE8C0" w14:textId="77777777" w:rsidR="00FB58D1" w:rsidRPr="00FB58D1" w:rsidRDefault="00FB58D1" w:rsidP="00FB58D1">
            <w:pPr>
              <w:jc w:val="center"/>
              <w:rPr>
                <w:bCs/>
                <w:sz w:val="16"/>
              </w:rPr>
            </w:pPr>
          </w:p>
        </w:tc>
        <w:tc>
          <w:tcPr>
            <w:tcW w:w="1674" w:type="dxa"/>
          </w:tcPr>
          <w:p w14:paraId="21B9DDDA" w14:textId="77777777" w:rsidR="00FB58D1" w:rsidRPr="00FB58D1" w:rsidRDefault="00FB58D1" w:rsidP="00FB58D1">
            <w:pPr>
              <w:jc w:val="center"/>
              <w:rPr>
                <w:bCs/>
                <w:sz w:val="16"/>
              </w:rPr>
            </w:pPr>
          </w:p>
        </w:tc>
        <w:tc>
          <w:tcPr>
            <w:tcW w:w="8797" w:type="dxa"/>
          </w:tcPr>
          <w:p w14:paraId="7280AE56" w14:textId="77777777" w:rsidR="00FB58D1" w:rsidRPr="00FB58D1" w:rsidRDefault="00FB58D1" w:rsidP="00FB58D1">
            <w:pPr>
              <w:jc w:val="center"/>
              <w:rPr>
                <w:bCs/>
                <w:sz w:val="16"/>
              </w:rPr>
            </w:pPr>
          </w:p>
        </w:tc>
        <w:tc>
          <w:tcPr>
            <w:tcW w:w="2269" w:type="dxa"/>
          </w:tcPr>
          <w:p w14:paraId="4DAD17A5" w14:textId="77777777" w:rsidR="00FB58D1" w:rsidRPr="00FB58D1" w:rsidRDefault="00FB58D1" w:rsidP="00FB58D1">
            <w:pPr>
              <w:jc w:val="center"/>
              <w:rPr>
                <w:bCs/>
                <w:sz w:val="16"/>
              </w:rPr>
            </w:pPr>
          </w:p>
        </w:tc>
      </w:tr>
      <w:tr w:rsidR="00FB58D1" w:rsidRPr="00FB58D1" w14:paraId="13E64BF7" w14:textId="77777777" w:rsidTr="00EC296E">
        <w:trPr>
          <w:cantSplit/>
          <w:trHeight w:val="88"/>
        </w:trPr>
        <w:tc>
          <w:tcPr>
            <w:tcW w:w="690" w:type="dxa"/>
          </w:tcPr>
          <w:p w14:paraId="7DFDA3DF" w14:textId="77777777" w:rsidR="00FB58D1" w:rsidRPr="00FB58D1" w:rsidRDefault="00FB58D1" w:rsidP="00FB58D1">
            <w:pPr>
              <w:jc w:val="center"/>
              <w:rPr>
                <w:bCs/>
                <w:sz w:val="16"/>
              </w:rPr>
            </w:pPr>
            <w:r w:rsidRPr="00FB58D1">
              <w:rPr>
                <w:bCs/>
                <w:sz w:val="16"/>
              </w:rPr>
              <w:t>7</w:t>
            </w:r>
          </w:p>
        </w:tc>
        <w:tc>
          <w:tcPr>
            <w:tcW w:w="1312" w:type="dxa"/>
          </w:tcPr>
          <w:p w14:paraId="0684AFDB" w14:textId="77777777" w:rsidR="00FB58D1" w:rsidRPr="00FB58D1" w:rsidRDefault="00FB58D1" w:rsidP="00FB58D1">
            <w:pPr>
              <w:jc w:val="center"/>
              <w:rPr>
                <w:bCs/>
                <w:sz w:val="16"/>
              </w:rPr>
            </w:pPr>
          </w:p>
        </w:tc>
        <w:tc>
          <w:tcPr>
            <w:tcW w:w="1674" w:type="dxa"/>
          </w:tcPr>
          <w:p w14:paraId="2B5B1231" w14:textId="77777777" w:rsidR="00FB58D1" w:rsidRPr="00FB58D1" w:rsidRDefault="00FB58D1" w:rsidP="00FB58D1">
            <w:pPr>
              <w:jc w:val="center"/>
              <w:rPr>
                <w:bCs/>
                <w:sz w:val="16"/>
              </w:rPr>
            </w:pPr>
          </w:p>
        </w:tc>
        <w:tc>
          <w:tcPr>
            <w:tcW w:w="8797" w:type="dxa"/>
          </w:tcPr>
          <w:p w14:paraId="5FD5AD07" w14:textId="77777777" w:rsidR="00FB58D1" w:rsidRPr="00FB58D1" w:rsidRDefault="00FB58D1" w:rsidP="00FB58D1">
            <w:pPr>
              <w:jc w:val="center"/>
              <w:rPr>
                <w:bCs/>
                <w:sz w:val="16"/>
              </w:rPr>
            </w:pPr>
          </w:p>
        </w:tc>
        <w:tc>
          <w:tcPr>
            <w:tcW w:w="2269" w:type="dxa"/>
          </w:tcPr>
          <w:p w14:paraId="235BCD78" w14:textId="77777777" w:rsidR="00FB58D1" w:rsidRPr="00FB58D1" w:rsidRDefault="00FB58D1" w:rsidP="00FB58D1">
            <w:pPr>
              <w:jc w:val="center"/>
              <w:rPr>
                <w:bCs/>
                <w:sz w:val="16"/>
              </w:rPr>
            </w:pPr>
          </w:p>
        </w:tc>
      </w:tr>
      <w:tr w:rsidR="00FB58D1" w:rsidRPr="00FB58D1" w14:paraId="014F85E2" w14:textId="77777777" w:rsidTr="00EC296E">
        <w:trPr>
          <w:cantSplit/>
          <w:trHeight w:val="88"/>
        </w:trPr>
        <w:tc>
          <w:tcPr>
            <w:tcW w:w="690" w:type="dxa"/>
          </w:tcPr>
          <w:p w14:paraId="04FCEE45" w14:textId="77777777" w:rsidR="00FB58D1" w:rsidRPr="00FB58D1" w:rsidRDefault="00FB58D1" w:rsidP="00FB58D1">
            <w:pPr>
              <w:jc w:val="center"/>
              <w:rPr>
                <w:bCs/>
                <w:sz w:val="16"/>
              </w:rPr>
            </w:pPr>
            <w:r w:rsidRPr="00FB58D1">
              <w:rPr>
                <w:bCs/>
                <w:sz w:val="16"/>
              </w:rPr>
              <w:t>8</w:t>
            </w:r>
          </w:p>
        </w:tc>
        <w:tc>
          <w:tcPr>
            <w:tcW w:w="1312" w:type="dxa"/>
          </w:tcPr>
          <w:p w14:paraId="764D6EA2" w14:textId="77777777" w:rsidR="00FB58D1" w:rsidRPr="00FB58D1" w:rsidRDefault="00FB58D1" w:rsidP="00FB58D1">
            <w:pPr>
              <w:jc w:val="center"/>
              <w:rPr>
                <w:bCs/>
                <w:sz w:val="16"/>
              </w:rPr>
            </w:pPr>
          </w:p>
        </w:tc>
        <w:tc>
          <w:tcPr>
            <w:tcW w:w="1674" w:type="dxa"/>
          </w:tcPr>
          <w:p w14:paraId="139A2514" w14:textId="77777777" w:rsidR="00FB58D1" w:rsidRPr="00FB58D1" w:rsidRDefault="00FB58D1" w:rsidP="00FB58D1">
            <w:pPr>
              <w:jc w:val="center"/>
              <w:rPr>
                <w:bCs/>
                <w:sz w:val="16"/>
              </w:rPr>
            </w:pPr>
          </w:p>
        </w:tc>
        <w:tc>
          <w:tcPr>
            <w:tcW w:w="8797" w:type="dxa"/>
          </w:tcPr>
          <w:p w14:paraId="1B8D3D38" w14:textId="77777777" w:rsidR="00FB58D1" w:rsidRPr="00FB58D1" w:rsidRDefault="00FB58D1" w:rsidP="00FB58D1">
            <w:pPr>
              <w:jc w:val="center"/>
              <w:rPr>
                <w:bCs/>
                <w:sz w:val="16"/>
              </w:rPr>
            </w:pPr>
          </w:p>
        </w:tc>
        <w:tc>
          <w:tcPr>
            <w:tcW w:w="2269" w:type="dxa"/>
          </w:tcPr>
          <w:p w14:paraId="147255BA" w14:textId="77777777" w:rsidR="00FB58D1" w:rsidRPr="00FB58D1" w:rsidRDefault="00FB58D1" w:rsidP="00FB58D1">
            <w:pPr>
              <w:jc w:val="center"/>
              <w:rPr>
                <w:bCs/>
                <w:sz w:val="16"/>
              </w:rPr>
            </w:pPr>
          </w:p>
        </w:tc>
      </w:tr>
      <w:tr w:rsidR="00FB58D1" w:rsidRPr="00FB58D1" w14:paraId="1B01B147" w14:textId="77777777" w:rsidTr="00EC296E">
        <w:trPr>
          <w:cantSplit/>
          <w:trHeight w:val="88"/>
        </w:trPr>
        <w:tc>
          <w:tcPr>
            <w:tcW w:w="690" w:type="dxa"/>
          </w:tcPr>
          <w:p w14:paraId="62CFE340" w14:textId="77777777" w:rsidR="00FB58D1" w:rsidRPr="00FB58D1" w:rsidRDefault="00FB58D1" w:rsidP="00FB58D1">
            <w:pPr>
              <w:jc w:val="center"/>
              <w:rPr>
                <w:bCs/>
                <w:sz w:val="16"/>
              </w:rPr>
            </w:pPr>
            <w:r w:rsidRPr="00FB58D1">
              <w:rPr>
                <w:bCs/>
                <w:sz w:val="16"/>
              </w:rPr>
              <w:t>9</w:t>
            </w:r>
          </w:p>
        </w:tc>
        <w:tc>
          <w:tcPr>
            <w:tcW w:w="1312" w:type="dxa"/>
          </w:tcPr>
          <w:p w14:paraId="5C4DF846" w14:textId="77777777" w:rsidR="00FB58D1" w:rsidRPr="00FB58D1" w:rsidRDefault="00FB58D1" w:rsidP="00FB58D1">
            <w:pPr>
              <w:jc w:val="center"/>
              <w:rPr>
                <w:bCs/>
                <w:sz w:val="16"/>
                <w:highlight w:val="yellow"/>
              </w:rPr>
            </w:pPr>
            <w:r w:rsidRPr="00FB58D1">
              <w:rPr>
                <w:bCs/>
                <w:sz w:val="16"/>
              </w:rPr>
              <w:t>Voorjaarsvak.</w:t>
            </w:r>
          </w:p>
        </w:tc>
        <w:tc>
          <w:tcPr>
            <w:tcW w:w="1674" w:type="dxa"/>
          </w:tcPr>
          <w:p w14:paraId="363A7B8F" w14:textId="77777777" w:rsidR="00FB58D1" w:rsidRPr="00FB58D1" w:rsidRDefault="00FB58D1" w:rsidP="00FB58D1">
            <w:pPr>
              <w:jc w:val="center"/>
              <w:rPr>
                <w:bCs/>
                <w:sz w:val="16"/>
                <w:highlight w:val="yellow"/>
              </w:rPr>
            </w:pPr>
          </w:p>
        </w:tc>
        <w:tc>
          <w:tcPr>
            <w:tcW w:w="8797" w:type="dxa"/>
          </w:tcPr>
          <w:p w14:paraId="7CA2E687" w14:textId="77777777" w:rsidR="00FB58D1" w:rsidRPr="00FB58D1" w:rsidRDefault="00FB58D1" w:rsidP="00FB58D1">
            <w:pPr>
              <w:jc w:val="center"/>
              <w:rPr>
                <w:bCs/>
                <w:sz w:val="16"/>
              </w:rPr>
            </w:pPr>
          </w:p>
        </w:tc>
        <w:tc>
          <w:tcPr>
            <w:tcW w:w="2269" w:type="dxa"/>
          </w:tcPr>
          <w:p w14:paraId="1072B11F" w14:textId="77777777" w:rsidR="00FB58D1" w:rsidRPr="00FB58D1" w:rsidRDefault="00FB58D1" w:rsidP="00FB58D1">
            <w:pPr>
              <w:jc w:val="center"/>
              <w:rPr>
                <w:bCs/>
                <w:sz w:val="16"/>
              </w:rPr>
            </w:pPr>
          </w:p>
        </w:tc>
      </w:tr>
    </w:tbl>
    <w:p w14:paraId="2AFAC16B" w14:textId="77777777" w:rsidR="00FB58D1" w:rsidRPr="00FB58D1" w:rsidRDefault="00FB58D1" w:rsidP="00FB58D1">
      <w:pPr>
        <w:jc w:val="center"/>
        <w:rPr>
          <w:sz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44993050" w14:textId="77777777" w:rsidTr="00EC296E">
        <w:trPr>
          <w:cantSplit/>
          <w:trHeight w:val="131"/>
        </w:trPr>
        <w:tc>
          <w:tcPr>
            <w:tcW w:w="14742" w:type="dxa"/>
            <w:shd w:val="clear" w:color="auto" w:fill="DBE5F1"/>
          </w:tcPr>
          <w:p w14:paraId="70DAEA6E" w14:textId="77777777" w:rsidR="00FB58D1" w:rsidRPr="00FB58D1" w:rsidRDefault="00FB58D1" w:rsidP="00FB58D1">
            <w:pPr>
              <w:jc w:val="center"/>
              <w:rPr>
                <w:b/>
                <w:bCs/>
                <w:sz w:val="8"/>
                <w:szCs w:val="8"/>
              </w:rPr>
            </w:pPr>
          </w:p>
          <w:p w14:paraId="19605F85" w14:textId="77777777" w:rsidR="00FB58D1" w:rsidRPr="00FB58D1" w:rsidRDefault="00FB58D1" w:rsidP="00FB58D1">
            <w:pPr>
              <w:jc w:val="center"/>
              <w:rPr>
                <w:bCs/>
                <w:sz w:val="22"/>
                <w:szCs w:val="22"/>
              </w:rPr>
            </w:pPr>
            <w:r w:rsidRPr="00FB58D1">
              <w:rPr>
                <w:bCs/>
                <w:sz w:val="22"/>
                <w:szCs w:val="22"/>
              </w:rPr>
              <w:t>Maart 2018</w:t>
            </w:r>
          </w:p>
          <w:p w14:paraId="213D37FA" w14:textId="77777777" w:rsidR="00FB58D1" w:rsidRPr="00FB58D1" w:rsidRDefault="00FB58D1" w:rsidP="00FB58D1">
            <w:pPr>
              <w:jc w:val="center"/>
              <w:rPr>
                <w:b/>
                <w:bCs/>
                <w:sz w:val="8"/>
                <w:szCs w:val="8"/>
              </w:rPr>
            </w:pPr>
          </w:p>
        </w:tc>
      </w:tr>
    </w:tbl>
    <w:p w14:paraId="43DF3345"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2905DC35" w14:textId="77777777" w:rsidTr="00EC296E">
        <w:trPr>
          <w:trHeight w:val="203"/>
        </w:trPr>
        <w:tc>
          <w:tcPr>
            <w:tcW w:w="690" w:type="dxa"/>
          </w:tcPr>
          <w:p w14:paraId="64BEBF79" w14:textId="77777777" w:rsidR="00FB58D1" w:rsidRPr="00FB58D1" w:rsidRDefault="00FB58D1" w:rsidP="00FB58D1">
            <w:pPr>
              <w:jc w:val="center"/>
              <w:rPr>
                <w:bCs/>
                <w:sz w:val="16"/>
              </w:rPr>
            </w:pPr>
            <w:r w:rsidRPr="00FB58D1">
              <w:rPr>
                <w:bCs/>
                <w:sz w:val="16"/>
              </w:rPr>
              <w:t>Week</w:t>
            </w:r>
          </w:p>
        </w:tc>
        <w:tc>
          <w:tcPr>
            <w:tcW w:w="1312" w:type="dxa"/>
          </w:tcPr>
          <w:p w14:paraId="04C463E5" w14:textId="77777777" w:rsidR="00FB58D1" w:rsidRPr="00FB58D1" w:rsidRDefault="00FB58D1" w:rsidP="00FB58D1">
            <w:pPr>
              <w:jc w:val="center"/>
              <w:rPr>
                <w:bCs/>
                <w:sz w:val="16"/>
              </w:rPr>
            </w:pPr>
            <w:r w:rsidRPr="00FB58D1">
              <w:rPr>
                <w:bCs/>
                <w:sz w:val="16"/>
              </w:rPr>
              <w:t xml:space="preserve">Datum </w:t>
            </w:r>
          </w:p>
        </w:tc>
        <w:tc>
          <w:tcPr>
            <w:tcW w:w="1674" w:type="dxa"/>
          </w:tcPr>
          <w:p w14:paraId="7D3900FC" w14:textId="77777777" w:rsidR="00FB58D1" w:rsidRPr="00FB58D1" w:rsidRDefault="00FB58D1" w:rsidP="00FB58D1">
            <w:pPr>
              <w:jc w:val="center"/>
              <w:rPr>
                <w:bCs/>
                <w:sz w:val="16"/>
              </w:rPr>
            </w:pPr>
            <w:r w:rsidRPr="00FB58D1">
              <w:rPr>
                <w:bCs/>
                <w:sz w:val="16"/>
              </w:rPr>
              <w:t>Soort overleg</w:t>
            </w:r>
          </w:p>
        </w:tc>
        <w:tc>
          <w:tcPr>
            <w:tcW w:w="8797" w:type="dxa"/>
          </w:tcPr>
          <w:p w14:paraId="0EE7B79D" w14:textId="77777777" w:rsidR="00FB58D1" w:rsidRPr="00FB58D1" w:rsidRDefault="00FB58D1" w:rsidP="00FB58D1">
            <w:pPr>
              <w:jc w:val="center"/>
              <w:rPr>
                <w:bCs/>
                <w:sz w:val="16"/>
              </w:rPr>
            </w:pPr>
            <w:r w:rsidRPr="00FB58D1">
              <w:rPr>
                <w:bCs/>
                <w:sz w:val="16"/>
              </w:rPr>
              <w:t xml:space="preserve">Agendapunten </w:t>
            </w:r>
          </w:p>
        </w:tc>
        <w:tc>
          <w:tcPr>
            <w:tcW w:w="2269" w:type="dxa"/>
          </w:tcPr>
          <w:p w14:paraId="6A7BC372" w14:textId="77777777" w:rsidR="00FB58D1" w:rsidRPr="00FB58D1" w:rsidRDefault="00FB58D1" w:rsidP="00FB58D1">
            <w:pPr>
              <w:jc w:val="center"/>
              <w:rPr>
                <w:bCs/>
                <w:sz w:val="16"/>
              </w:rPr>
            </w:pPr>
            <w:r w:rsidRPr="00FB58D1">
              <w:rPr>
                <w:bCs/>
                <w:sz w:val="16"/>
              </w:rPr>
              <w:t xml:space="preserve">Status </w:t>
            </w:r>
          </w:p>
        </w:tc>
      </w:tr>
      <w:tr w:rsidR="00FB58D1" w:rsidRPr="00FB58D1" w14:paraId="08FD21DA" w14:textId="77777777" w:rsidTr="00EC296E">
        <w:trPr>
          <w:cantSplit/>
          <w:trHeight w:val="156"/>
        </w:trPr>
        <w:tc>
          <w:tcPr>
            <w:tcW w:w="690" w:type="dxa"/>
          </w:tcPr>
          <w:p w14:paraId="60DDB764" w14:textId="77777777" w:rsidR="00FB58D1" w:rsidRPr="00FB58D1" w:rsidRDefault="00FB58D1" w:rsidP="00FB58D1">
            <w:pPr>
              <w:jc w:val="center"/>
              <w:rPr>
                <w:bCs/>
                <w:sz w:val="16"/>
              </w:rPr>
            </w:pPr>
            <w:r w:rsidRPr="00FB58D1">
              <w:rPr>
                <w:bCs/>
                <w:sz w:val="16"/>
              </w:rPr>
              <w:t>9</w:t>
            </w:r>
          </w:p>
        </w:tc>
        <w:tc>
          <w:tcPr>
            <w:tcW w:w="1312" w:type="dxa"/>
          </w:tcPr>
          <w:p w14:paraId="34D164E0" w14:textId="77777777" w:rsidR="00FB58D1" w:rsidRPr="00FB58D1" w:rsidRDefault="00FB58D1" w:rsidP="00FB58D1">
            <w:pPr>
              <w:jc w:val="center"/>
              <w:rPr>
                <w:bCs/>
                <w:sz w:val="16"/>
              </w:rPr>
            </w:pPr>
          </w:p>
        </w:tc>
        <w:tc>
          <w:tcPr>
            <w:tcW w:w="1674" w:type="dxa"/>
          </w:tcPr>
          <w:p w14:paraId="6017AE47" w14:textId="77777777" w:rsidR="00FB58D1" w:rsidRPr="00FB58D1" w:rsidRDefault="00FB58D1" w:rsidP="00FB58D1">
            <w:pPr>
              <w:jc w:val="center"/>
              <w:rPr>
                <w:bCs/>
                <w:sz w:val="16"/>
              </w:rPr>
            </w:pPr>
          </w:p>
        </w:tc>
        <w:tc>
          <w:tcPr>
            <w:tcW w:w="8797" w:type="dxa"/>
          </w:tcPr>
          <w:p w14:paraId="0785CFE2" w14:textId="77777777" w:rsidR="00FB58D1" w:rsidRPr="00FB58D1" w:rsidRDefault="00FB58D1" w:rsidP="00FB58D1">
            <w:pPr>
              <w:jc w:val="center"/>
              <w:rPr>
                <w:bCs/>
                <w:sz w:val="16"/>
              </w:rPr>
            </w:pPr>
          </w:p>
        </w:tc>
        <w:tc>
          <w:tcPr>
            <w:tcW w:w="2269" w:type="dxa"/>
          </w:tcPr>
          <w:p w14:paraId="3384CEC5" w14:textId="77777777" w:rsidR="00FB58D1" w:rsidRPr="00FB58D1" w:rsidRDefault="00FB58D1" w:rsidP="00FB58D1">
            <w:pPr>
              <w:jc w:val="center"/>
              <w:rPr>
                <w:bCs/>
                <w:sz w:val="16"/>
              </w:rPr>
            </w:pPr>
          </w:p>
        </w:tc>
      </w:tr>
      <w:tr w:rsidR="00FB58D1" w:rsidRPr="00FB58D1" w14:paraId="6AD1D716" w14:textId="77777777" w:rsidTr="00EC296E">
        <w:trPr>
          <w:cantSplit/>
          <w:trHeight w:val="156"/>
        </w:trPr>
        <w:tc>
          <w:tcPr>
            <w:tcW w:w="690" w:type="dxa"/>
          </w:tcPr>
          <w:p w14:paraId="72086A34" w14:textId="77777777" w:rsidR="00FB58D1" w:rsidRPr="00FB58D1" w:rsidRDefault="00FB58D1" w:rsidP="00FB58D1">
            <w:pPr>
              <w:jc w:val="center"/>
              <w:rPr>
                <w:bCs/>
                <w:sz w:val="16"/>
              </w:rPr>
            </w:pPr>
            <w:r w:rsidRPr="00FB58D1">
              <w:rPr>
                <w:bCs/>
                <w:sz w:val="16"/>
              </w:rPr>
              <w:t>10</w:t>
            </w:r>
          </w:p>
        </w:tc>
        <w:tc>
          <w:tcPr>
            <w:tcW w:w="1312" w:type="dxa"/>
          </w:tcPr>
          <w:p w14:paraId="47DF4E11" w14:textId="77777777" w:rsidR="00FB58D1" w:rsidRPr="00FB58D1" w:rsidRDefault="00FB58D1" w:rsidP="00FB58D1">
            <w:pPr>
              <w:jc w:val="center"/>
              <w:rPr>
                <w:bCs/>
                <w:sz w:val="16"/>
              </w:rPr>
            </w:pPr>
          </w:p>
        </w:tc>
        <w:tc>
          <w:tcPr>
            <w:tcW w:w="1674" w:type="dxa"/>
          </w:tcPr>
          <w:p w14:paraId="5CC2C1B5" w14:textId="77777777" w:rsidR="00FB58D1" w:rsidRPr="00FB58D1" w:rsidRDefault="00FB58D1" w:rsidP="00FB58D1">
            <w:pPr>
              <w:jc w:val="center"/>
              <w:rPr>
                <w:bCs/>
                <w:sz w:val="16"/>
              </w:rPr>
            </w:pPr>
          </w:p>
        </w:tc>
        <w:tc>
          <w:tcPr>
            <w:tcW w:w="8797" w:type="dxa"/>
          </w:tcPr>
          <w:p w14:paraId="368E2D4C" w14:textId="77777777" w:rsidR="00FB58D1" w:rsidRPr="00FB58D1" w:rsidRDefault="00FB58D1" w:rsidP="00FB58D1">
            <w:pPr>
              <w:jc w:val="center"/>
              <w:rPr>
                <w:bCs/>
                <w:sz w:val="16"/>
              </w:rPr>
            </w:pPr>
          </w:p>
        </w:tc>
        <w:tc>
          <w:tcPr>
            <w:tcW w:w="2269" w:type="dxa"/>
          </w:tcPr>
          <w:p w14:paraId="076C8FB5" w14:textId="77777777" w:rsidR="00FB58D1" w:rsidRPr="00FB58D1" w:rsidRDefault="00FB58D1" w:rsidP="00FB58D1">
            <w:pPr>
              <w:jc w:val="center"/>
              <w:rPr>
                <w:bCs/>
                <w:sz w:val="16"/>
              </w:rPr>
            </w:pPr>
          </w:p>
        </w:tc>
      </w:tr>
      <w:tr w:rsidR="00FB58D1" w:rsidRPr="00FB58D1" w14:paraId="3FE40E21" w14:textId="77777777" w:rsidTr="00EC296E">
        <w:trPr>
          <w:cantSplit/>
          <w:trHeight w:val="88"/>
        </w:trPr>
        <w:tc>
          <w:tcPr>
            <w:tcW w:w="690" w:type="dxa"/>
          </w:tcPr>
          <w:p w14:paraId="0F355A03" w14:textId="77777777" w:rsidR="00FB58D1" w:rsidRPr="00FB58D1" w:rsidRDefault="00FB58D1" w:rsidP="00FB58D1">
            <w:pPr>
              <w:jc w:val="center"/>
              <w:rPr>
                <w:bCs/>
                <w:sz w:val="16"/>
              </w:rPr>
            </w:pPr>
            <w:r w:rsidRPr="00FB58D1">
              <w:rPr>
                <w:bCs/>
                <w:sz w:val="16"/>
              </w:rPr>
              <w:t>11</w:t>
            </w:r>
          </w:p>
        </w:tc>
        <w:tc>
          <w:tcPr>
            <w:tcW w:w="1312" w:type="dxa"/>
          </w:tcPr>
          <w:p w14:paraId="0CCAD1AD" w14:textId="77777777" w:rsidR="00FB58D1" w:rsidRPr="00FB58D1" w:rsidRDefault="00FB58D1" w:rsidP="00FB58D1">
            <w:pPr>
              <w:jc w:val="center"/>
              <w:rPr>
                <w:bCs/>
                <w:sz w:val="16"/>
              </w:rPr>
            </w:pPr>
          </w:p>
        </w:tc>
        <w:tc>
          <w:tcPr>
            <w:tcW w:w="1674" w:type="dxa"/>
          </w:tcPr>
          <w:p w14:paraId="5BDA903F" w14:textId="77777777" w:rsidR="00FB58D1" w:rsidRPr="00FB58D1" w:rsidRDefault="00FB58D1" w:rsidP="00FB58D1">
            <w:pPr>
              <w:jc w:val="center"/>
              <w:rPr>
                <w:bCs/>
                <w:sz w:val="16"/>
              </w:rPr>
            </w:pPr>
          </w:p>
        </w:tc>
        <w:tc>
          <w:tcPr>
            <w:tcW w:w="8797" w:type="dxa"/>
          </w:tcPr>
          <w:p w14:paraId="6ADC95C7" w14:textId="77777777" w:rsidR="00FB58D1" w:rsidRPr="00FB58D1" w:rsidRDefault="00FB58D1" w:rsidP="00FB58D1">
            <w:pPr>
              <w:jc w:val="center"/>
              <w:rPr>
                <w:bCs/>
                <w:sz w:val="16"/>
              </w:rPr>
            </w:pPr>
          </w:p>
        </w:tc>
        <w:tc>
          <w:tcPr>
            <w:tcW w:w="2269" w:type="dxa"/>
          </w:tcPr>
          <w:p w14:paraId="2B6AEBC7" w14:textId="77777777" w:rsidR="00FB58D1" w:rsidRPr="00FB58D1" w:rsidRDefault="00FB58D1" w:rsidP="00FB58D1">
            <w:pPr>
              <w:jc w:val="center"/>
              <w:rPr>
                <w:bCs/>
                <w:sz w:val="16"/>
              </w:rPr>
            </w:pPr>
          </w:p>
        </w:tc>
      </w:tr>
      <w:tr w:rsidR="00FB58D1" w:rsidRPr="00FB58D1" w14:paraId="4E0BC4BE" w14:textId="77777777" w:rsidTr="00EC296E">
        <w:trPr>
          <w:cantSplit/>
          <w:trHeight w:val="88"/>
        </w:trPr>
        <w:tc>
          <w:tcPr>
            <w:tcW w:w="690" w:type="dxa"/>
          </w:tcPr>
          <w:p w14:paraId="2AFEE3DA" w14:textId="77777777" w:rsidR="00FB58D1" w:rsidRPr="00FB58D1" w:rsidRDefault="00FB58D1" w:rsidP="00FB58D1">
            <w:pPr>
              <w:jc w:val="center"/>
              <w:rPr>
                <w:bCs/>
                <w:sz w:val="16"/>
              </w:rPr>
            </w:pPr>
            <w:r w:rsidRPr="00FB58D1">
              <w:rPr>
                <w:bCs/>
                <w:sz w:val="16"/>
              </w:rPr>
              <w:t>12</w:t>
            </w:r>
          </w:p>
        </w:tc>
        <w:tc>
          <w:tcPr>
            <w:tcW w:w="1312" w:type="dxa"/>
          </w:tcPr>
          <w:p w14:paraId="0F77F033" w14:textId="77777777" w:rsidR="00FB58D1" w:rsidRPr="00FB58D1" w:rsidRDefault="00FB58D1" w:rsidP="00FB58D1">
            <w:pPr>
              <w:jc w:val="center"/>
              <w:rPr>
                <w:bCs/>
                <w:sz w:val="16"/>
              </w:rPr>
            </w:pPr>
          </w:p>
        </w:tc>
        <w:tc>
          <w:tcPr>
            <w:tcW w:w="1674" w:type="dxa"/>
          </w:tcPr>
          <w:p w14:paraId="07468B61" w14:textId="77777777" w:rsidR="00FB58D1" w:rsidRPr="00FB58D1" w:rsidRDefault="00FB58D1" w:rsidP="00FB58D1">
            <w:pPr>
              <w:jc w:val="center"/>
              <w:rPr>
                <w:bCs/>
                <w:sz w:val="16"/>
              </w:rPr>
            </w:pPr>
          </w:p>
        </w:tc>
        <w:tc>
          <w:tcPr>
            <w:tcW w:w="8797" w:type="dxa"/>
          </w:tcPr>
          <w:p w14:paraId="385DBA37" w14:textId="77777777" w:rsidR="00FB58D1" w:rsidRPr="00FB58D1" w:rsidRDefault="00FB58D1" w:rsidP="00FB58D1">
            <w:pPr>
              <w:jc w:val="center"/>
              <w:rPr>
                <w:bCs/>
                <w:sz w:val="16"/>
              </w:rPr>
            </w:pPr>
          </w:p>
        </w:tc>
        <w:tc>
          <w:tcPr>
            <w:tcW w:w="2269" w:type="dxa"/>
          </w:tcPr>
          <w:p w14:paraId="7EBDAFBC" w14:textId="77777777" w:rsidR="00FB58D1" w:rsidRPr="00FB58D1" w:rsidRDefault="00FB58D1" w:rsidP="00FB58D1">
            <w:pPr>
              <w:jc w:val="center"/>
              <w:rPr>
                <w:bCs/>
                <w:sz w:val="16"/>
              </w:rPr>
            </w:pPr>
          </w:p>
        </w:tc>
      </w:tr>
      <w:tr w:rsidR="00FB58D1" w:rsidRPr="00FB58D1" w14:paraId="44238977" w14:textId="77777777" w:rsidTr="00EC296E">
        <w:trPr>
          <w:cantSplit/>
          <w:trHeight w:val="88"/>
        </w:trPr>
        <w:tc>
          <w:tcPr>
            <w:tcW w:w="690" w:type="dxa"/>
          </w:tcPr>
          <w:p w14:paraId="34879A32" w14:textId="77777777" w:rsidR="00FB58D1" w:rsidRPr="00FB58D1" w:rsidRDefault="00FB58D1" w:rsidP="00FB58D1">
            <w:pPr>
              <w:jc w:val="center"/>
              <w:rPr>
                <w:bCs/>
                <w:sz w:val="16"/>
              </w:rPr>
            </w:pPr>
            <w:r w:rsidRPr="00FB58D1">
              <w:rPr>
                <w:bCs/>
                <w:sz w:val="16"/>
              </w:rPr>
              <w:t>13</w:t>
            </w:r>
          </w:p>
        </w:tc>
        <w:tc>
          <w:tcPr>
            <w:tcW w:w="1312" w:type="dxa"/>
          </w:tcPr>
          <w:p w14:paraId="51333C97" w14:textId="4E3DDE54" w:rsidR="00FB58D1" w:rsidRPr="00FB58D1" w:rsidRDefault="00FB58D1" w:rsidP="00F279F6">
            <w:pPr>
              <w:rPr>
                <w:bCs/>
                <w:sz w:val="16"/>
              </w:rPr>
            </w:pPr>
          </w:p>
        </w:tc>
        <w:tc>
          <w:tcPr>
            <w:tcW w:w="1674" w:type="dxa"/>
          </w:tcPr>
          <w:p w14:paraId="35A8512F" w14:textId="77777777" w:rsidR="00FB58D1" w:rsidRPr="00FB58D1" w:rsidRDefault="00FB58D1" w:rsidP="00FB58D1">
            <w:pPr>
              <w:jc w:val="center"/>
              <w:rPr>
                <w:bCs/>
                <w:sz w:val="16"/>
              </w:rPr>
            </w:pPr>
          </w:p>
        </w:tc>
        <w:tc>
          <w:tcPr>
            <w:tcW w:w="8797" w:type="dxa"/>
          </w:tcPr>
          <w:p w14:paraId="153F5A3C" w14:textId="77777777" w:rsidR="00FB58D1" w:rsidRPr="00FB58D1" w:rsidRDefault="00FB58D1" w:rsidP="00FB58D1">
            <w:pPr>
              <w:jc w:val="center"/>
              <w:rPr>
                <w:bCs/>
                <w:sz w:val="16"/>
              </w:rPr>
            </w:pPr>
          </w:p>
        </w:tc>
        <w:tc>
          <w:tcPr>
            <w:tcW w:w="2269" w:type="dxa"/>
          </w:tcPr>
          <w:p w14:paraId="3A756153" w14:textId="77777777" w:rsidR="00FB58D1" w:rsidRPr="00FB58D1" w:rsidRDefault="00FB58D1" w:rsidP="00FB58D1">
            <w:pPr>
              <w:jc w:val="center"/>
              <w:rPr>
                <w:bCs/>
                <w:sz w:val="16"/>
              </w:rPr>
            </w:pPr>
          </w:p>
        </w:tc>
      </w:tr>
    </w:tbl>
    <w:p w14:paraId="225D6BAE" w14:textId="77777777" w:rsidR="00FB58D1" w:rsidRPr="00FB58D1" w:rsidRDefault="00FB58D1" w:rsidP="00FB58D1">
      <w:pPr>
        <w:rPr>
          <w:rFonts w:ascii="Times New Roman" w:hAnsi="Times New Roman"/>
          <w:sz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06E2C60B" w14:textId="77777777" w:rsidTr="00EC296E">
        <w:trPr>
          <w:cantSplit/>
          <w:trHeight w:val="131"/>
        </w:trPr>
        <w:tc>
          <w:tcPr>
            <w:tcW w:w="14742" w:type="dxa"/>
            <w:shd w:val="clear" w:color="auto" w:fill="DBE5F1"/>
          </w:tcPr>
          <w:p w14:paraId="0485A542" w14:textId="5E98D338" w:rsidR="00FB58D1" w:rsidRPr="00FB58D1" w:rsidRDefault="00FB58D1" w:rsidP="00FB58D1">
            <w:pPr>
              <w:jc w:val="center"/>
              <w:rPr>
                <w:b/>
                <w:bCs/>
                <w:sz w:val="8"/>
                <w:szCs w:val="8"/>
              </w:rPr>
            </w:pPr>
            <w:r w:rsidRPr="00FB58D1">
              <w:rPr>
                <w:rFonts w:ascii="Times New Roman" w:hAnsi="Times New Roman"/>
                <w:sz w:val="24"/>
              </w:rPr>
              <w:lastRenderedPageBreak/>
              <w:br w:type="page"/>
            </w:r>
          </w:p>
          <w:p w14:paraId="16217952" w14:textId="77777777" w:rsidR="00FB58D1" w:rsidRPr="00FB58D1" w:rsidRDefault="00FB58D1" w:rsidP="00FB58D1">
            <w:pPr>
              <w:jc w:val="center"/>
              <w:rPr>
                <w:bCs/>
                <w:sz w:val="22"/>
                <w:szCs w:val="22"/>
              </w:rPr>
            </w:pPr>
            <w:r w:rsidRPr="00FB58D1">
              <w:rPr>
                <w:bCs/>
                <w:sz w:val="22"/>
                <w:szCs w:val="22"/>
              </w:rPr>
              <w:t>April 2018</w:t>
            </w:r>
          </w:p>
          <w:p w14:paraId="1D37F5F0" w14:textId="77777777" w:rsidR="00FB58D1" w:rsidRPr="00FB58D1" w:rsidRDefault="00FB58D1" w:rsidP="00FB58D1">
            <w:pPr>
              <w:jc w:val="center"/>
              <w:rPr>
                <w:b/>
                <w:bCs/>
                <w:sz w:val="8"/>
                <w:szCs w:val="8"/>
              </w:rPr>
            </w:pPr>
          </w:p>
        </w:tc>
      </w:tr>
    </w:tbl>
    <w:p w14:paraId="44D43CE8"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220F7D49" w14:textId="77777777" w:rsidTr="00EC296E">
        <w:trPr>
          <w:trHeight w:val="203"/>
        </w:trPr>
        <w:tc>
          <w:tcPr>
            <w:tcW w:w="690" w:type="dxa"/>
          </w:tcPr>
          <w:p w14:paraId="1D3170DE" w14:textId="77777777" w:rsidR="00FB58D1" w:rsidRPr="00FB58D1" w:rsidRDefault="00FB58D1" w:rsidP="00FB58D1">
            <w:pPr>
              <w:jc w:val="center"/>
              <w:rPr>
                <w:bCs/>
                <w:sz w:val="16"/>
              </w:rPr>
            </w:pPr>
            <w:r w:rsidRPr="00FB58D1">
              <w:rPr>
                <w:bCs/>
                <w:sz w:val="16"/>
              </w:rPr>
              <w:t>Week</w:t>
            </w:r>
          </w:p>
        </w:tc>
        <w:tc>
          <w:tcPr>
            <w:tcW w:w="1312" w:type="dxa"/>
          </w:tcPr>
          <w:p w14:paraId="0CC3AD4C" w14:textId="77777777" w:rsidR="00FB58D1" w:rsidRPr="00FB58D1" w:rsidRDefault="00FB58D1" w:rsidP="00FB58D1">
            <w:pPr>
              <w:jc w:val="center"/>
              <w:rPr>
                <w:bCs/>
                <w:sz w:val="16"/>
              </w:rPr>
            </w:pPr>
            <w:r w:rsidRPr="00FB58D1">
              <w:rPr>
                <w:bCs/>
                <w:sz w:val="16"/>
              </w:rPr>
              <w:t xml:space="preserve">Datum </w:t>
            </w:r>
          </w:p>
        </w:tc>
        <w:tc>
          <w:tcPr>
            <w:tcW w:w="1674" w:type="dxa"/>
          </w:tcPr>
          <w:p w14:paraId="49DBFC60" w14:textId="77777777" w:rsidR="00FB58D1" w:rsidRPr="00FB58D1" w:rsidRDefault="00FB58D1" w:rsidP="00FB58D1">
            <w:pPr>
              <w:jc w:val="center"/>
              <w:rPr>
                <w:bCs/>
                <w:sz w:val="16"/>
              </w:rPr>
            </w:pPr>
            <w:r w:rsidRPr="00FB58D1">
              <w:rPr>
                <w:bCs/>
                <w:sz w:val="16"/>
              </w:rPr>
              <w:t>Soort overleg</w:t>
            </w:r>
          </w:p>
        </w:tc>
        <w:tc>
          <w:tcPr>
            <w:tcW w:w="8797" w:type="dxa"/>
          </w:tcPr>
          <w:p w14:paraId="176DB875" w14:textId="77777777" w:rsidR="00FB58D1" w:rsidRPr="00FB58D1" w:rsidRDefault="00FB58D1" w:rsidP="00FB58D1">
            <w:pPr>
              <w:jc w:val="center"/>
              <w:rPr>
                <w:bCs/>
                <w:sz w:val="16"/>
              </w:rPr>
            </w:pPr>
            <w:r w:rsidRPr="00FB58D1">
              <w:rPr>
                <w:bCs/>
                <w:sz w:val="16"/>
              </w:rPr>
              <w:t xml:space="preserve">Agendapunten </w:t>
            </w:r>
          </w:p>
        </w:tc>
        <w:tc>
          <w:tcPr>
            <w:tcW w:w="2269" w:type="dxa"/>
          </w:tcPr>
          <w:p w14:paraId="674A2237" w14:textId="77777777" w:rsidR="00FB58D1" w:rsidRPr="00FB58D1" w:rsidRDefault="00FB58D1" w:rsidP="00FB58D1">
            <w:pPr>
              <w:jc w:val="center"/>
              <w:rPr>
                <w:bCs/>
                <w:sz w:val="16"/>
              </w:rPr>
            </w:pPr>
            <w:r w:rsidRPr="00FB58D1">
              <w:rPr>
                <w:bCs/>
                <w:sz w:val="16"/>
              </w:rPr>
              <w:t xml:space="preserve">Status </w:t>
            </w:r>
          </w:p>
        </w:tc>
      </w:tr>
      <w:tr w:rsidR="00FB58D1" w:rsidRPr="00FB58D1" w14:paraId="15509D77" w14:textId="77777777" w:rsidTr="00EC296E">
        <w:trPr>
          <w:cantSplit/>
          <w:trHeight w:val="156"/>
        </w:trPr>
        <w:tc>
          <w:tcPr>
            <w:tcW w:w="690" w:type="dxa"/>
          </w:tcPr>
          <w:p w14:paraId="4746232D" w14:textId="77777777" w:rsidR="00FB58D1" w:rsidRPr="00FB58D1" w:rsidRDefault="00FB58D1" w:rsidP="00FB58D1">
            <w:pPr>
              <w:jc w:val="center"/>
              <w:rPr>
                <w:bCs/>
                <w:sz w:val="16"/>
              </w:rPr>
            </w:pPr>
            <w:r w:rsidRPr="00FB58D1">
              <w:rPr>
                <w:bCs/>
                <w:sz w:val="16"/>
              </w:rPr>
              <w:t>13</w:t>
            </w:r>
          </w:p>
        </w:tc>
        <w:tc>
          <w:tcPr>
            <w:tcW w:w="1312" w:type="dxa"/>
          </w:tcPr>
          <w:p w14:paraId="68C03E07" w14:textId="77777777" w:rsidR="00FB58D1" w:rsidRPr="00FB58D1" w:rsidRDefault="00FB58D1" w:rsidP="00FB58D1">
            <w:pPr>
              <w:jc w:val="center"/>
              <w:rPr>
                <w:bCs/>
                <w:sz w:val="16"/>
              </w:rPr>
            </w:pPr>
          </w:p>
        </w:tc>
        <w:tc>
          <w:tcPr>
            <w:tcW w:w="1674" w:type="dxa"/>
          </w:tcPr>
          <w:p w14:paraId="321873BA" w14:textId="77777777" w:rsidR="00FB58D1" w:rsidRPr="00FB58D1" w:rsidRDefault="00FB58D1" w:rsidP="00FB58D1">
            <w:pPr>
              <w:jc w:val="center"/>
              <w:rPr>
                <w:bCs/>
                <w:sz w:val="16"/>
              </w:rPr>
            </w:pPr>
          </w:p>
        </w:tc>
        <w:tc>
          <w:tcPr>
            <w:tcW w:w="8797" w:type="dxa"/>
          </w:tcPr>
          <w:p w14:paraId="6F1C7099" w14:textId="77777777" w:rsidR="00FB58D1" w:rsidRPr="00FB58D1" w:rsidRDefault="00FB58D1" w:rsidP="00FB58D1">
            <w:pPr>
              <w:jc w:val="center"/>
              <w:rPr>
                <w:bCs/>
                <w:sz w:val="16"/>
              </w:rPr>
            </w:pPr>
          </w:p>
        </w:tc>
        <w:tc>
          <w:tcPr>
            <w:tcW w:w="2269" w:type="dxa"/>
          </w:tcPr>
          <w:p w14:paraId="3118891B" w14:textId="77777777" w:rsidR="00FB58D1" w:rsidRPr="00FB58D1" w:rsidRDefault="00FB58D1" w:rsidP="00FB58D1">
            <w:pPr>
              <w:jc w:val="center"/>
              <w:rPr>
                <w:bCs/>
                <w:sz w:val="16"/>
              </w:rPr>
            </w:pPr>
          </w:p>
        </w:tc>
      </w:tr>
      <w:tr w:rsidR="00FB58D1" w:rsidRPr="00FB58D1" w14:paraId="1D575725" w14:textId="77777777" w:rsidTr="00EC296E">
        <w:trPr>
          <w:cantSplit/>
          <w:trHeight w:val="88"/>
        </w:trPr>
        <w:tc>
          <w:tcPr>
            <w:tcW w:w="690" w:type="dxa"/>
          </w:tcPr>
          <w:p w14:paraId="50B58ABD" w14:textId="77777777" w:rsidR="00FB58D1" w:rsidRPr="00FB58D1" w:rsidRDefault="00FB58D1" w:rsidP="00FB58D1">
            <w:pPr>
              <w:jc w:val="center"/>
              <w:rPr>
                <w:bCs/>
                <w:sz w:val="16"/>
              </w:rPr>
            </w:pPr>
            <w:r w:rsidRPr="00FB58D1">
              <w:rPr>
                <w:bCs/>
                <w:sz w:val="16"/>
              </w:rPr>
              <w:t>14</w:t>
            </w:r>
          </w:p>
        </w:tc>
        <w:tc>
          <w:tcPr>
            <w:tcW w:w="1312" w:type="dxa"/>
          </w:tcPr>
          <w:p w14:paraId="5F984A74" w14:textId="77777777" w:rsidR="00FB58D1" w:rsidRPr="00FB58D1" w:rsidRDefault="00FB58D1" w:rsidP="00FB58D1">
            <w:pPr>
              <w:jc w:val="center"/>
              <w:rPr>
                <w:bCs/>
                <w:sz w:val="16"/>
              </w:rPr>
            </w:pPr>
          </w:p>
        </w:tc>
        <w:tc>
          <w:tcPr>
            <w:tcW w:w="1674" w:type="dxa"/>
          </w:tcPr>
          <w:p w14:paraId="706D1D27" w14:textId="77777777" w:rsidR="00FB58D1" w:rsidRPr="00FB58D1" w:rsidRDefault="00FB58D1" w:rsidP="00FB58D1">
            <w:pPr>
              <w:jc w:val="center"/>
              <w:rPr>
                <w:bCs/>
                <w:sz w:val="16"/>
              </w:rPr>
            </w:pPr>
          </w:p>
        </w:tc>
        <w:tc>
          <w:tcPr>
            <w:tcW w:w="8797" w:type="dxa"/>
          </w:tcPr>
          <w:p w14:paraId="25045948" w14:textId="77777777" w:rsidR="00FB58D1" w:rsidRPr="00FB58D1" w:rsidRDefault="00FB58D1" w:rsidP="00FB58D1">
            <w:pPr>
              <w:jc w:val="center"/>
              <w:rPr>
                <w:bCs/>
                <w:sz w:val="16"/>
              </w:rPr>
            </w:pPr>
          </w:p>
        </w:tc>
        <w:tc>
          <w:tcPr>
            <w:tcW w:w="2269" w:type="dxa"/>
          </w:tcPr>
          <w:p w14:paraId="32E1D93A" w14:textId="77777777" w:rsidR="00FB58D1" w:rsidRPr="00FB58D1" w:rsidRDefault="00FB58D1" w:rsidP="00FB58D1">
            <w:pPr>
              <w:jc w:val="center"/>
              <w:rPr>
                <w:bCs/>
                <w:sz w:val="16"/>
              </w:rPr>
            </w:pPr>
          </w:p>
        </w:tc>
      </w:tr>
      <w:tr w:rsidR="00FB58D1" w:rsidRPr="00FB58D1" w14:paraId="46D9E401" w14:textId="77777777" w:rsidTr="00EC296E">
        <w:trPr>
          <w:cantSplit/>
          <w:trHeight w:val="88"/>
        </w:trPr>
        <w:tc>
          <w:tcPr>
            <w:tcW w:w="690" w:type="dxa"/>
          </w:tcPr>
          <w:p w14:paraId="3AB6EE73" w14:textId="77777777" w:rsidR="00FB58D1" w:rsidRPr="00FB58D1" w:rsidRDefault="00FB58D1" w:rsidP="00FB58D1">
            <w:pPr>
              <w:jc w:val="center"/>
              <w:rPr>
                <w:bCs/>
                <w:sz w:val="16"/>
              </w:rPr>
            </w:pPr>
            <w:r w:rsidRPr="00FB58D1">
              <w:rPr>
                <w:bCs/>
                <w:sz w:val="16"/>
              </w:rPr>
              <w:t>15</w:t>
            </w:r>
          </w:p>
        </w:tc>
        <w:tc>
          <w:tcPr>
            <w:tcW w:w="1312" w:type="dxa"/>
          </w:tcPr>
          <w:p w14:paraId="16E67A9C" w14:textId="77777777" w:rsidR="00FB58D1" w:rsidRPr="00FB58D1" w:rsidRDefault="00FB58D1" w:rsidP="00FB58D1">
            <w:pPr>
              <w:jc w:val="center"/>
              <w:rPr>
                <w:bCs/>
                <w:sz w:val="16"/>
              </w:rPr>
            </w:pPr>
          </w:p>
        </w:tc>
        <w:tc>
          <w:tcPr>
            <w:tcW w:w="1674" w:type="dxa"/>
          </w:tcPr>
          <w:p w14:paraId="22FA7B6E" w14:textId="77777777" w:rsidR="00FB58D1" w:rsidRPr="00FB58D1" w:rsidRDefault="00FB58D1" w:rsidP="00FB58D1">
            <w:pPr>
              <w:jc w:val="center"/>
              <w:rPr>
                <w:bCs/>
                <w:sz w:val="16"/>
              </w:rPr>
            </w:pPr>
          </w:p>
        </w:tc>
        <w:tc>
          <w:tcPr>
            <w:tcW w:w="8797" w:type="dxa"/>
          </w:tcPr>
          <w:p w14:paraId="7E5DECBF" w14:textId="77777777" w:rsidR="00FB58D1" w:rsidRPr="00FB58D1" w:rsidRDefault="00FB58D1" w:rsidP="00FB58D1">
            <w:pPr>
              <w:jc w:val="center"/>
              <w:rPr>
                <w:bCs/>
                <w:sz w:val="16"/>
              </w:rPr>
            </w:pPr>
          </w:p>
        </w:tc>
        <w:tc>
          <w:tcPr>
            <w:tcW w:w="2269" w:type="dxa"/>
          </w:tcPr>
          <w:p w14:paraId="745047A8" w14:textId="77777777" w:rsidR="00FB58D1" w:rsidRPr="00FB58D1" w:rsidRDefault="00FB58D1" w:rsidP="00FB58D1">
            <w:pPr>
              <w:jc w:val="center"/>
              <w:rPr>
                <w:bCs/>
                <w:sz w:val="16"/>
              </w:rPr>
            </w:pPr>
          </w:p>
        </w:tc>
      </w:tr>
      <w:tr w:rsidR="00FB58D1" w:rsidRPr="00FB58D1" w14:paraId="5EC30959" w14:textId="77777777" w:rsidTr="00EC296E">
        <w:trPr>
          <w:cantSplit/>
          <w:trHeight w:val="88"/>
        </w:trPr>
        <w:tc>
          <w:tcPr>
            <w:tcW w:w="690" w:type="dxa"/>
          </w:tcPr>
          <w:p w14:paraId="300CCA77" w14:textId="77777777" w:rsidR="00FB58D1" w:rsidRPr="00FB58D1" w:rsidRDefault="00FB58D1" w:rsidP="00FB58D1">
            <w:pPr>
              <w:jc w:val="center"/>
              <w:rPr>
                <w:bCs/>
                <w:sz w:val="16"/>
              </w:rPr>
            </w:pPr>
            <w:r w:rsidRPr="00FB58D1">
              <w:rPr>
                <w:bCs/>
                <w:sz w:val="16"/>
              </w:rPr>
              <w:t>16</w:t>
            </w:r>
          </w:p>
        </w:tc>
        <w:tc>
          <w:tcPr>
            <w:tcW w:w="1312" w:type="dxa"/>
          </w:tcPr>
          <w:p w14:paraId="75BFF15F" w14:textId="77777777" w:rsidR="00FB58D1" w:rsidRPr="00FB58D1" w:rsidRDefault="00FB58D1" w:rsidP="00FB58D1">
            <w:pPr>
              <w:jc w:val="center"/>
              <w:rPr>
                <w:bCs/>
                <w:sz w:val="16"/>
              </w:rPr>
            </w:pPr>
          </w:p>
        </w:tc>
        <w:tc>
          <w:tcPr>
            <w:tcW w:w="1674" w:type="dxa"/>
          </w:tcPr>
          <w:p w14:paraId="5F9BC7EA" w14:textId="77777777" w:rsidR="00FB58D1" w:rsidRPr="00FB58D1" w:rsidRDefault="00FB58D1" w:rsidP="00FB58D1">
            <w:pPr>
              <w:jc w:val="center"/>
              <w:rPr>
                <w:bCs/>
                <w:sz w:val="16"/>
              </w:rPr>
            </w:pPr>
          </w:p>
        </w:tc>
        <w:tc>
          <w:tcPr>
            <w:tcW w:w="8797" w:type="dxa"/>
          </w:tcPr>
          <w:p w14:paraId="76514654" w14:textId="77777777" w:rsidR="00FB58D1" w:rsidRPr="00FB58D1" w:rsidRDefault="00FB58D1" w:rsidP="00FB58D1">
            <w:pPr>
              <w:jc w:val="center"/>
              <w:rPr>
                <w:bCs/>
                <w:sz w:val="16"/>
              </w:rPr>
            </w:pPr>
          </w:p>
        </w:tc>
        <w:tc>
          <w:tcPr>
            <w:tcW w:w="2269" w:type="dxa"/>
          </w:tcPr>
          <w:p w14:paraId="2703FB0E" w14:textId="77777777" w:rsidR="00FB58D1" w:rsidRPr="00FB58D1" w:rsidRDefault="00FB58D1" w:rsidP="00FB58D1">
            <w:pPr>
              <w:jc w:val="center"/>
              <w:rPr>
                <w:bCs/>
                <w:sz w:val="16"/>
              </w:rPr>
            </w:pPr>
          </w:p>
        </w:tc>
      </w:tr>
      <w:tr w:rsidR="00FB58D1" w:rsidRPr="00FB58D1" w14:paraId="33924FC5" w14:textId="77777777" w:rsidTr="00EC296E">
        <w:trPr>
          <w:cantSplit/>
          <w:trHeight w:val="88"/>
        </w:trPr>
        <w:tc>
          <w:tcPr>
            <w:tcW w:w="690" w:type="dxa"/>
          </w:tcPr>
          <w:p w14:paraId="7B4A7D2F" w14:textId="77777777" w:rsidR="00FB58D1" w:rsidRPr="00FB58D1" w:rsidRDefault="00FB58D1" w:rsidP="00FB58D1">
            <w:pPr>
              <w:jc w:val="center"/>
              <w:rPr>
                <w:bCs/>
                <w:sz w:val="16"/>
              </w:rPr>
            </w:pPr>
            <w:r w:rsidRPr="00FB58D1">
              <w:rPr>
                <w:bCs/>
                <w:sz w:val="16"/>
              </w:rPr>
              <w:t>17</w:t>
            </w:r>
          </w:p>
        </w:tc>
        <w:tc>
          <w:tcPr>
            <w:tcW w:w="1312" w:type="dxa"/>
          </w:tcPr>
          <w:p w14:paraId="73B17CD1" w14:textId="77777777" w:rsidR="00FB58D1" w:rsidRPr="00FB58D1" w:rsidRDefault="00FB58D1" w:rsidP="00FB58D1">
            <w:pPr>
              <w:jc w:val="center"/>
              <w:rPr>
                <w:bCs/>
                <w:sz w:val="16"/>
              </w:rPr>
            </w:pPr>
          </w:p>
        </w:tc>
        <w:tc>
          <w:tcPr>
            <w:tcW w:w="1674" w:type="dxa"/>
          </w:tcPr>
          <w:p w14:paraId="7B0E4ACB" w14:textId="77777777" w:rsidR="00FB58D1" w:rsidRPr="00FB58D1" w:rsidRDefault="00FB58D1" w:rsidP="00FB58D1">
            <w:pPr>
              <w:jc w:val="center"/>
              <w:rPr>
                <w:bCs/>
                <w:sz w:val="16"/>
              </w:rPr>
            </w:pPr>
          </w:p>
        </w:tc>
        <w:tc>
          <w:tcPr>
            <w:tcW w:w="8797" w:type="dxa"/>
          </w:tcPr>
          <w:p w14:paraId="6E584B19" w14:textId="77777777" w:rsidR="00FB58D1" w:rsidRPr="00FB58D1" w:rsidRDefault="00FB58D1" w:rsidP="00FB58D1">
            <w:pPr>
              <w:jc w:val="center"/>
              <w:rPr>
                <w:bCs/>
                <w:sz w:val="16"/>
              </w:rPr>
            </w:pPr>
          </w:p>
        </w:tc>
        <w:tc>
          <w:tcPr>
            <w:tcW w:w="2269" w:type="dxa"/>
          </w:tcPr>
          <w:p w14:paraId="4C45F9F0" w14:textId="77777777" w:rsidR="00FB58D1" w:rsidRPr="00FB58D1" w:rsidRDefault="00FB58D1" w:rsidP="00FB58D1">
            <w:pPr>
              <w:rPr>
                <w:bCs/>
                <w:sz w:val="16"/>
              </w:rPr>
            </w:pPr>
          </w:p>
        </w:tc>
      </w:tr>
      <w:tr w:rsidR="00FB58D1" w:rsidRPr="00FB58D1" w14:paraId="042E2303" w14:textId="77777777" w:rsidTr="00EC296E">
        <w:trPr>
          <w:cantSplit/>
          <w:trHeight w:val="88"/>
        </w:trPr>
        <w:tc>
          <w:tcPr>
            <w:tcW w:w="690" w:type="dxa"/>
          </w:tcPr>
          <w:p w14:paraId="0F0AFB68" w14:textId="77777777" w:rsidR="00FB58D1" w:rsidRPr="00FB58D1" w:rsidRDefault="00FB58D1" w:rsidP="00FB58D1">
            <w:pPr>
              <w:jc w:val="center"/>
              <w:rPr>
                <w:bCs/>
                <w:sz w:val="16"/>
              </w:rPr>
            </w:pPr>
            <w:r w:rsidRPr="00FB58D1">
              <w:rPr>
                <w:bCs/>
                <w:sz w:val="16"/>
              </w:rPr>
              <w:t>18</w:t>
            </w:r>
          </w:p>
        </w:tc>
        <w:tc>
          <w:tcPr>
            <w:tcW w:w="1312" w:type="dxa"/>
          </w:tcPr>
          <w:p w14:paraId="335B7928" w14:textId="77777777" w:rsidR="00FB58D1" w:rsidRPr="00FB58D1" w:rsidRDefault="00FB58D1" w:rsidP="00FB58D1">
            <w:pPr>
              <w:jc w:val="center"/>
              <w:rPr>
                <w:bCs/>
                <w:sz w:val="16"/>
              </w:rPr>
            </w:pPr>
            <w:r w:rsidRPr="00FB58D1">
              <w:rPr>
                <w:bCs/>
                <w:sz w:val="16"/>
              </w:rPr>
              <w:t>Meivakantie</w:t>
            </w:r>
          </w:p>
        </w:tc>
        <w:tc>
          <w:tcPr>
            <w:tcW w:w="1674" w:type="dxa"/>
          </w:tcPr>
          <w:p w14:paraId="5743CC18" w14:textId="77777777" w:rsidR="00FB58D1" w:rsidRPr="00FB58D1" w:rsidRDefault="00FB58D1" w:rsidP="00FB58D1">
            <w:pPr>
              <w:jc w:val="center"/>
              <w:rPr>
                <w:bCs/>
                <w:sz w:val="16"/>
              </w:rPr>
            </w:pPr>
          </w:p>
        </w:tc>
        <w:tc>
          <w:tcPr>
            <w:tcW w:w="8797" w:type="dxa"/>
          </w:tcPr>
          <w:p w14:paraId="5EF9A961" w14:textId="77777777" w:rsidR="00FB58D1" w:rsidRPr="00FB58D1" w:rsidRDefault="00FB58D1" w:rsidP="00FB58D1">
            <w:pPr>
              <w:jc w:val="center"/>
              <w:rPr>
                <w:bCs/>
                <w:sz w:val="16"/>
              </w:rPr>
            </w:pPr>
          </w:p>
        </w:tc>
        <w:tc>
          <w:tcPr>
            <w:tcW w:w="2269" w:type="dxa"/>
          </w:tcPr>
          <w:p w14:paraId="2AE3E753" w14:textId="77777777" w:rsidR="00FB58D1" w:rsidRPr="00FB58D1" w:rsidRDefault="00FB58D1" w:rsidP="00FB58D1">
            <w:pPr>
              <w:rPr>
                <w:bCs/>
                <w:sz w:val="16"/>
              </w:rPr>
            </w:pPr>
          </w:p>
        </w:tc>
      </w:tr>
    </w:tbl>
    <w:p w14:paraId="7901E4FB" w14:textId="77777777" w:rsidR="00FB58D1" w:rsidRPr="00FB58D1" w:rsidRDefault="00FB58D1" w:rsidP="00FB58D1">
      <w:pPr>
        <w:rPr>
          <w:sz w:val="16"/>
          <w:szCs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3C193C80" w14:textId="77777777" w:rsidTr="00EC296E">
        <w:trPr>
          <w:cantSplit/>
          <w:trHeight w:val="131"/>
        </w:trPr>
        <w:tc>
          <w:tcPr>
            <w:tcW w:w="14742" w:type="dxa"/>
            <w:shd w:val="clear" w:color="auto" w:fill="DBE5F1"/>
          </w:tcPr>
          <w:p w14:paraId="58BA688B" w14:textId="77777777" w:rsidR="00FB58D1" w:rsidRPr="00FB58D1" w:rsidRDefault="00FB58D1" w:rsidP="00FB58D1">
            <w:pPr>
              <w:jc w:val="center"/>
              <w:rPr>
                <w:b/>
                <w:bCs/>
                <w:sz w:val="8"/>
                <w:szCs w:val="8"/>
              </w:rPr>
            </w:pPr>
          </w:p>
          <w:p w14:paraId="024983FA" w14:textId="77777777" w:rsidR="00FB58D1" w:rsidRPr="00FB58D1" w:rsidRDefault="00FB58D1" w:rsidP="00FB58D1">
            <w:pPr>
              <w:jc w:val="center"/>
              <w:rPr>
                <w:bCs/>
                <w:sz w:val="22"/>
                <w:szCs w:val="22"/>
              </w:rPr>
            </w:pPr>
            <w:r w:rsidRPr="00FB58D1">
              <w:rPr>
                <w:bCs/>
                <w:sz w:val="22"/>
                <w:szCs w:val="22"/>
              </w:rPr>
              <w:t>Mei 2018</w:t>
            </w:r>
          </w:p>
          <w:p w14:paraId="5958BB60" w14:textId="77777777" w:rsidR="00FB58D1" w:rsidRPr="00FB58D1" w:rsidRDefault="00FB58D1" w:rsidP="00FB58D1">
            <w:pPr>
              <w:jc w:val="center"/>
              <w:rPr>
                <w:b/>
                <w:bCs/>
                <w:sz w:val="8"/>
                <w:szCs w:val="8"/>
              </w:rPr>
            </w:pPr>
          </w:p>
        </w:tc>
      </w:tr>
    </w:tbl>
    <w:p w14:paraId="2F32D730"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7E97FA9C" w14:textId="77777777" w:rsidTr="00EC296E">
        <w:trPr>
          <w:trHeight w:val="203"/>
        </w:trPr>
        <w:tc>
          <w:tcPr>
            <w:tcW w:w="690" w:type="dxa"/>
          </w:tcPr>
          <w:p w14:paraId="4C761A5D" w14:textId="77777777" w:rsidR="00FB58D1" w:rsidRPr="00FB58D1" w:rsidRDefault="00FB58D1" w:rsidP="00FB58D1">
            <w:pPr>
              <w:jc w:val="center"/>
              <w:rPr>
                <w:bCs/>
                <w:sz w:val="16"/>
              </w:rPr>
            </w:pPr>
            <w:r w:rsidRPr="00FB58D1">
              <w:rPr>
                <w:bCs/>
                <w:sz w:val="16"/>
              </w:rPr>
              <w:t>Week</w:t>
            </w:r>
          </w:p>
        </w:tc>
        <w:tc>
          <w:tcPr>
            <w:tcW w:w="1312" w:type="dxa"/>
          </w:tcPr>
          <w:p w14:paraId="69DE3807" w14:textId="77777777" w:rsidR="00FB58D1" w:rsidRPr="00FB58D1" w:rsidRDefault="00FB58D1" w:rsidP="00FB58D1">
            <w:pPr>
              <w:jc w:val="center"/>
              <w:rPr>
                <w:bCs/>
                <w:sz w:val="16"/>
              </w:rPr>
            </w:pPr>
            <w:r w:rsidRPr="00FB58D1">
              <w:rPr>
                <w:bCs/>
                <w:sz w:val="16"/>
              </w:rPr>
              <w:t xml:space="preserve">Datum </w:t>
            </w:r>
          </w:p>
        </w:tc>
        <w:tc>
          <w:tcPr>
            <w:tcW w:w="1674" w:type="dxa"/>
          </w:tcPr>
          <w:p w14:paraId="0D184102" w14:textId="77777777" w:rsidR="00FB58D1" w:rsidRPr="00FB58D1" w:rsidRDefault="00FB58D1" w:rsidP="00FB58D1">
            <w:pPr>
              <w:jc w:val="center"/>
              <w:rPr>
                <w:bCs/>
                <w:sz w:val="16"/>
              </w:rPr>
            </w:pPr>
            <w:r w:rsidRPr="00FB58D1">
              <w:rPr>
                <w:bCs/>
                <w:sz w:val="16"/>
              </w:rPr>
              <w:t>Soort overleg</w:t>
            </w:r>
          </w:p>
        </w:tc>
        <w:tc>
          <w:tcPr>
            <w:tcW w:w="8797" w:type="dxa"/>
          </w:tcPr>
          <w:p w14:paraId="7682A2BE" w14:textId="77777777" w:rsidR="00FB58D1" w:rsidRPr="00FB58D1" w:rsidRDefault="00FB58D1" w:rsidP="00FB58D1">
            <w:pPr>
              <w:jc w:val="center"/>
              <w:rPr>
                <w:bCs/>
                <w:sz w:val="16"/>
              </w:rPr>
            </w:pPr>
            <w:r w:rsidRPr="00FB58D1">
              <w:rPr>
                <w:bCs/>
                <w:sz w:val="16"/>
              </w:rPr>
              <w:t xml:space="preserve">Agendapunten </w:t>
            </w:r>
          </w:p>
        </w:tc>
        <w:tc>
          <w:tcPr>
            <w:tcW w:w="2269" w:type="dxa"/>
          </w:tcPr>
          <w:p w14:paraId="0CAA5BFF" w14:textId="77777777" w:rsidR="00FB58D1" w:rsidRPr="00FB58D1" w:rsidRDefault="00FB58D1" w:rsidP="00FB58D1">
            <w:pPr>
              <w:jc w:val="center"/>
              <w:rPr>
                <w:bCs/>
                <w:sz w:val="16"/>
              </w:rPr>
            </w:pPr>
            <w:r w:rsidRPr="00FB58D1">
              <w:rPr>
                <w:bCs/>
                <w:sz w:val="16"/>
              </w:rPr>
              <w:t xml:space="preserve">Status </w:t>
            </w:r>
          </w:p>
        </w:tc>
      </w:tr>
      <w:tr w:rsidR="00FB58D1" w:rsidRPr="00FB58D1" w14:paraId="129351A2" w14:textId="77777777" w:rsidTr="00EC296E">
        <w:trPr>
          <w:cantSplit/>
          <w:trHeight w:val="88"/>
        </w:trPr>
        <w:tc>
          <w:tcPr>
            <w:tcW w:w="690" w:type="dxa"/>
          </w:tcPr>
          <w:p w14:paraId="27761C9F" w14:textId="77777777" w:rsidR="00FB58D1" w:rsidRPr="00FB58D1" w:rsidRDefault="00FB58D1" w:rsidP="00FB58D1">
            <w:pPr>
              <w:jc w:val="center"/>
              <w:rPr>
                <w:bCs/>
                <w:sz w:val="16"/>
              </w:rPr>
            </w:pPr>
            <w:r w:rsidRPr="00FB58D1">
              <w:rPr>
                <w:bCs/>
                <w:sz w:val="16"/>
              </w:rPr>
              <w:t>18</w:t>
            </w:r>
          </w:p>
        </w:tc>
        <w:tc>
          <w:tcPr>
            <w:tcW w:w="1312" w:type="dxa"/>
          </w:tcPr>
          <w:p w14:paraId="7934D39A" w14:textId="36870F9D" w:rsidR="00FB58D1" w:rsidRPr="00FB58D1" w:rsidRDefault="00F279F6" w:rsidP="00FB58D1">
            <w:pPr>
              <w:jc w:val="center"/>
              <w:rPr>
                <w:bCs/>
                <w:sz w:val="16"/>
              </w:rPr>
            </w:pPr>
            <w:r>
              <w:rPr>
                <w:bCs/>
                <w:sz w:val="16"/>
              </w:rPr>
              <w:t>Meivakantie</w:t>
            </w:r>
          </w:p>
        </w:tc>
        <w:tc>
          <w:tcPr>
            <w:tcW w:w="1674" w:type="dxa"/>
          </w:tcPr>
          <w:p w14:paraId="7AA6C4F6" w14:textId="77777777" w:rsidR="00FB58D1" w:rsidRPr="00FB58D1" w:rsidRDefault="00FB58D1" w:rsidP="00FB58D1">
            <w:pPr>
              <w:jc w:val="center"/>
              <w:rPr>
                <w:bCs/>
                <w:sz w:val="16"/>
              </w:rPr>
            </w:pPr>
          </w:p>
        </w:tc>
        <w:tc>
          <w:tcPr>
            <w:tcW w:w="8797" w:type="dxa"/>
          </w:tcPr>
          <w:p w14:paraId="6ADF01AF" w14:textId="77777777" w:rsidR="00FB58D1" w:rsidRPr="00FB58D1" w:rsidRDefault="00FB58D1" w:rsidP="00FB58D1">
            <w:pPr>
              <w:jc w:val="center"/>
              <w:rPr>
                <w:bCs/>
                <w:sz w:val="16"/>
              </w:rPr>
            </w:pPr>
          </w:p>
        </w:tc>
        <w:tc>
          <w:tcPr>
            <w:tcW w:w="2269" w:type="dxa"/>
          </w:tcPr>
          <w:p w14:paraId="08507B35" w14:textId="77777777" w:rsidR="00FB58D1" w:rsidRPr="00FB58D1" w:rsidRDefault="00FB58D1" w:rsidP="00FB58D1">
            <w:pPr>
              <w:jc w:val="center"/>
              <w:rPr>
                <w:bCs/>
                <w:sz w:val="16"/>
              </w:rPr>
            </w:pPr>
          </w:p>
        </w:tc>
      </w:tr>
      <w:tr w:rsidR="00FB58D1" w:rsidRPr="00FB58D1" w14:paraId="3E20212F" w14:textId="77777777" w:rsidTr="00EC296E">
        <w:trPr>
          <w:cantSplit/>
          <w:trHeight w:val="88"/>
        </w:trPr>
        <w:tc>
          <w:tcPr>
            <w:tcW w:w="690" w:type="dxa"/>
          </w:tcPr>
          <w:p w14:paraId="38AF823A" w14:textId="77777777" w:rsidR="00FB58D1" w:rsidRPr="00FB58D1" w:rsidRDefault="00FB58D1" w:rsidP="00FB58D1">
            <w:pPr>
              <w:jc w:val="center"/>
              <w:rPr>
                <w:bCs/>
                <w:sz w:val="16"/>
              </w:rPr>
            </w:pPr>
            <w:r w:rsidRPr="00FB58D1">
              <w:rPr>
                <w:bCs/>
                <w:sz w:val="16"/>
              </w:rPr>
              <w:t>19</w:t>
            </w:r>
          </w:p>
        </w:tc>
        <w:tc>
          <w:tcPr>
            <w:tcW w:w="1312" w:type="dxa"/>
          </w:tcPr>
          <w:p w14:paraId="4023C4C3" w14:textId="766EBE5E" w:rsidR="00FB58D1" w:rsidRPr="00FB58D1" w:rsidRDefault="00F279F6" w:rsidP="00FB58D1">
            <w:pPr>
              <w:jc w:val="center"/>
              <w:rPr>
                <w:bCs/>
                <w:sz w:val="16"/>
              </w:rPr>
            </w:pPr>
            <w:r>
              <w:rPr>
                <w:bCs/>
                <w:sz w:val="16"/>
              </w:rPr>
              <w:t>Meivakantie</w:t>
            </w:r>
          </w:p>
        </w:tc>
        <w:tc>
          <w:tcPr>
            <w:tcW w:w="1674" w:type="dxa"/>
          </w:tcPr>
          <w:p w14:paraId="37403093" w14:textId="77777777" w:rsidR="00FB58D1" w:rsidRPr="00FB58D1" w:rsidRDefault="00FB58D1" w:rsidP="00FB58D1">
            <w:pPr>
              <w:jc w:val="center"/>
              <w:rPr>
                <w:bCs/>
                <w:sz w:val="16"/>
              </w:rPr>
            </w:pPr>
          </w:p>
        </w:tc>
        <w:tc>
          <w:tcPr>
            <w:tcW w:w="8797" w:type="dxa"/>
          </w:tcPr>
          <w:p w14:paraId="34945909" w14:textId="77777777" w:rsidR="00FB58D1" w:rsidRPr="00FB58D1" w:rsidRDefault="00FB58D1" w:rsidP="00FB58D1">
            <w:pPr>
              <w:jc w:val="center"/>
              <w:rPr>
                <w:bCs/>
                <w:sz w:val="16"/>
              </w:rPr>
            </w:pPr>
          </w:p>
        </w:tc>
        <w:tc>
          <w:tcPr>
            <w:tcW w:w="2269" w:type="dxa"/>
          </w:tcPr>
          <w:p w14:paraId="3A287BBF" w14:textId="77777777" w:rsidR="00FB58D1" w:rsidRPr="00FB58D1" w:rsidRDefault="00FB58D1" w:rsidP="00FB58D1">
            <w:pPr>
              <w:jc w:val="center"/>
              <w:rPr>
                <w:bCs/>
                <w:sz w:val="16"/>
              </w:rPr>
            </w:pPr>
          </w:p>
        </w:tc>
      </w:tr>
      <w:tr w:rsidR="00FB58D1" w:rsidRPr="00FB58D1" w14:paraId="50E84FE4" w14:textId="77777777" w:rsidTr="00EC296E">
        <w:trPr>
          <w:cantSplit/>
          <w:trHeight w:val="88"/>
        </w:trPr>
        <w:tc>
          <w:tcPr>
            <w:tcW w:w="690" w:type="dxa"/>
          </w:tcPr>
          <w:p w14:paraId="71A5D6E5" w14:textId="77777777" w:rsidR="00FB58D1" w:rsidRPr="00FB58D1" w:rsidRDefault="00FB58D1" w:rsidP="00FB58D1">
            <w:pPr>
              <w:jc w:val="center"/>
              <w:rPr>
                <w:bCs/>
                <w:sz w:val="16"/>
              </w:rPr>
            </w:pPr>
            <w:r w:rsidRPr="00FB58D1">
              <w:rPr>
                <w:bCs/>
                <w:sz w:val="16"/>
              </w:rPr>
              <w:t>20</w:t>
            </w:r>
          </w:p>
        </w:tc>
        <w:tc>
          <w:tcPr>
            <w:tcW w:w="1312" w:type="dxa"/>
          </w:tcPr>
          <w:p w14:paraId="023212B2" w14:textId="77777777" w:rsidR="00FB58D1" w:rsidRPr="00FB58D1" w:rsidRDefault="00FB58D1" w:rsidP="00FB58D1">
            <w:pPr>
              <w:jc w:val="center"/>
              <w:rPr>
                <w:bCs/>
                <w:sz w:val="16"/>
              </w:rPr>
            </w:pPr>
          </w:p>
        </w:tc>
        <w:tc>
          <w:tcPr>
            <w:tcW w:w="1674" w:type="dxa"/>
          </w:tcPr>
          <w:p w14:paraId="5603E1BF" w14:textId="77777777" w:rsidR="00FB58D1" w:rsidRPr="00FB58D1" w:rsidRDefault="00FB58D1" w:rsidP="00FB58D1">
            <w:pPr>
              <w:jc w:val="center"/>
              <w:rPr>
                <w:bCs/>
                <w:sz w:val="16"/>
              </w:rPr>
            </w:pPr>
          </w:p>
        </w:tc>
        <w:tc>
          <w:tcPr>
            <w:tcW w:w="8797" w:type="dxa"/>
          </w:tcPr>
          <w:p w14:paraId="6DF8473C" w14:textId="77777777" w:rsidR="00FB58D1" w:rsidRPr="00FB58D1" w:rsidRDefault="00FB58D1" w:rsidP="00FB58D1">
            <w:pPr>
              <w:jc w:val="center"/>
              <w:rPr>
                <w:bCs/>
                <w:sz w:val="16"/>
              </w:rPr>
            </w:pPr>
          </w:p>
        </w:tc>
        <w:tc>
          <w:tcPr>
            <w:tcW w:w="2269" w:type="dxa"/>
          </w:tcPr>
          <w:p w14:paraId="68D1BA63" w14:textId="77777777" w:rsidR="00FB58D1" w:rsidRPr="00FB58D1" w:rsidRDefault="00FB58D1" w:rsidP="00FB58D1">
            <w:pPr>
              <w:jc w:val="center"/>
              <w:rPr>
                <w:bCs/>
                <w:sz w:val="16"/>
              </w:rPr>
            </w:pPr>
          </w:p>
        </w:tc>
      </w:tr>
      <w:tr w:rsidR="00FB58D1" w:rsidRPr="00FB58D1" w14:paraId="74CEAC7E" w14:textId="77777777" w:rsidTr="00EC296E">
        <w:trPr>
          <w:cantSplit/>
          <w:trHeight w:val="88"/>
        </w:trPr>
        <w:tc>
          <w:tcPr>
            <w:tcW w:w="690" w:type="dxa"/>
          </w:tcPr>
          <w:p w14:paraId="7B4DB531" w14:textId="77777777" w:rsidR="00FB58D1" w:rsidRPr="00FB58D1" w:rsidRDefault="00FB58D1" w:rsidP="00FB58D1">
            <w:pPr>
              <w:jc w:val="center"/>
              <w:rPr>
                <w:bCs/>
                <w:sz w:val="16"/>
              </w:rPr>
            </w:pPr>
            <w:r w:rsidRPr="00FB58D1">
              <w:rPr>
                <w:bCs/>
                <w:sz w:val="16"/>
              </w:rPr>
              <w:t>21</w:t>
            </w:r>
          </w:p>
        </w:tc>
        <w:tc>
          <w:tcPr>
            <w:tcW w:w="1312" w:type="dxa"/>
          </w:tcPr>
          <w:p w14:paraId="6F2D110F" w14:textId="118A0F2B" w:rsidR="00FB58D1" w:rsidRPr="00FB58D1" w:rsidRDefault="00F279F6" w:rsidP="00FB58D1">
            <w:pPr>
              <w:jc w:val="center"/>
              <w:rPr>
                <w:bCs/>
                <w:sz w:val="16"/>
              </w:rPr>
            </w:pPr>
            <w:r>
              <w:rPr>
                <w:bCs/>
                <w:sz w:val="16"/>
              </w:rPr>
              <w:t>Pinksteren</w:t>
            </w:r>
          </w:p>
        </w:tc>
        <w:tc>
          <w:tcPr>
            <w:tcW w:w="1674" w:type="dxa"/>
          </w:tcPr>
          <w:p w14:paraId="2EF45AD2" w14:textId="77777777" w:rsidR="00FB58D1" w:rsidRPr="00FB58D1" w:rsidRDefault="00FB58D1" w:rsidP="00FB58D1">
            <w:pPr>
              <w:jc w:val="center"/>
              <w:rPr>
                <w:bCs/>
                <w:sz w:val="16"/>
              </w:rPr>
            </w:pPr>
          </w:p>
        </w:tc>
        <w:tc>
          <w:tcPr>
            <w:tcW w:w="8797" w:type="dxa"/>
          </w:tcPr>
          <w:p w14:paraId="6F4CF331" w14:textId="77777777" w:rsidR="00FB58D1" w:rsidRPr="00FB58D1" w:rsidRDefault="00FB58D1" w:rsidP="00FB58D1">
            <w:pPr>
              <w:jc w:val="center"/>
              <w:rPr>
                <w:bCs/>
                <w:sz w:val="16"/>
              </w:rPr>
            </w:pPr>
          </w:p>
        </w:tc>
        <w:tc>
          <w:tcPr>
            <w:tcW w:w="2269" w:type="dxa"/>
          </w:tcPr>
          <w:p w14:paraId="761A94E3" w14:textId="77777777" w:rsidR="00FB58D1" w:rsidRPr="00FB58D1" w:rsidRDefault="00FB58D1" w:rsidP="00FB58D1">
            <w:pPr>
              <w:jc w:val="center"/>
              <w:rPr>
                <w:bCs/>
                <w:sz w:val="16"/>
              </w:rPr>
            </w:pPr>
          </w:p>
        </w:tc>
      </w:tr>
      <w:tr w:rsidR="00FB58D1" w:rsidRPr="00FB58D1" w14:paraId="24737125" w14:textId="77777777" w:rsidTr="00EC296E">
        <w:trPr>
          <w:cantSplit/>
          <w:trHeight w:val="88"/>
        </w:trPr>
        <w:tc>
          <w:tcPr>
            <w:tcW w:w="690" w:type="dxa"/>
          </w:tcPr>
          <w:p w14:paraId="37BC4A7F" w14:textId="77777777" w:rsidR="00FB58D1" w:rsidRPr="00FB58D1" w:rsidRDefault="00FB58D1" w:rsidP="00FB58D1">
            <w:pPr>
              <w:jc w:val="center"/>
              <w:rPr>
                <w:bCs/>
                <w:sz w:val="16"/>
              </w:rPr>
            </w:pPr>
            <w:r w:rsidRPr="00FB58D1">
              <w:rPr>
                <w:bCs/>
                <w:sz w:val="16"/>
              </w:rPr>
              <w:t>22</w:t>
            </w:r>
          </w:p>
        </w:tc>
        <w:tc>
          <w:tcPr>
            <w:tcW w:w="1312" w:type="dxa"/>
          </w:tcPr>
          <w:p w14:paraId="4D82B331" w14:textId="77777777" w:rsidR="00FB58D1" w:rsidRPr="00FB58D1" w:rsidRDefault="00FB58D1" w:rsidP="00FB58D1">
            <w:pPr>
              <w:jc w:val="center"/>
              <w:rPr>
                <w:bCs/>
                <w:sz w:val="16"/>
              </w:rPr>
            </w:pPr>
          </w:p>
        </w:tc>
        <w:tc>
          <w:tcPr>
            <w:tcW w:w="1674" w:type="dxa"/>
          </w:tcPr>
          <w:p w14:paraId="2A213C76" w14:textId="77777777" w:rsidR="00FB58D1" w:rsidRPr="00FB58D1" w:rsidRDefault="00FB58D1" w:rsidP="00FB58D1">
            <w:pPr>
              <w:jc w:val="center"/>
              <w:rPr>
                <w:bCs/>
                <w:sz w:val="16"/>
              </w:rPr>
            </w:pPr>
          </w:p>
        </w:tc>
        <w:tc>
          <w:tcPr>
            <w:tcW w:w="8797" w:type="dxa"/>
          </w:tcPr>
          <w:p w14:paraId="581956A7" w14:textId="77777777" w:rsidR="00FB58D1" w:rsidRPr="00FB58D1" w:rsidRDefault="00FB58D1" w:rsidP="00FB58D1">
            <w:pPr>
              <w:jc w:val="center"/>
              <w:rPr>
                <w:bCs/>
                <w:sz w:val="16"/>
              </w:rPr>
            </w:pPr>
          </w:p>
        </w:tc>
        <w:tc>
          <w:tcPr>
            <w:tcW w:w="2269" w:type="dxa"/>
          </w:tcPr>
          <w:p w14:paraId="5F1E3210" w14:textId="77777777" w:rsidR="00FB58D1" w:rsidRPr="00FB58D1" w:rsidRDefault="00FB58D1" w:rsidP="00FB58D1">
            <w:pPr>
              <w:jc w:val="center"/>
              <w:rPr>
                <w:bCs/>
                <w:sz w:val="16"/>
              </w:rPr>
            </w:pPr>
          </w:p>
        </w:tc>
      </w:tr>
    </w:tbl>
    <w:p w14:paraId="7BC87067" w14:textId="77777777" w:rsidR="00FB58D1" w:rsidRPr="00FB58D1" w:rsidRDefault="00FB58D1" w:rsidP="00FB58D1">
      <w:pPr>
        <w:rPr>
          <w:rFonts w:ascii="Times New Roman" w:hAnsi="Times New Roman"/>
          <w:sz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4A85F525" w14:textId="77777777" w:rsidTr="00EC296E">
        <w:trPr>
          <w:cantSplit/>
          <w:trHeight w:val="131"/>
        </w:trPr>
        <w:tc>
          <w:tcPr>
            <w:tcW w:w="14742" w:type="dxa"/>
            <w:shd w:val="clear" w:color="auto" w:fill="DBE5F1"/>
            <w:vAlign w:val="center"/>
          </w:tcPr>
          <w:p w14:paraId="538D290F" w14:textId="77777777" w:rsidR="00FB58D1" w:rsidRPr="00FB58D1" w:rsidRDefault="00FB58D1" w:rsidP="00FB58D1">
            <w:pPr>
              <w:jc w:val="center"/>
              <w:rPr>
                <w:b/>
                <w:bCs/>
                <w:sz w:val="8"/>
                <w:szCs w:val="8"/>
              </w:rPr>
            </w:pPr>
          </w:p>
          <w:p w14:paraId="696D1836" w14:textId="77777777" w:rsidR="00FB58D1" w:rsidRPr="00FB58D1" w:rsidRDefault="00FB58D1" w:rsidP="00FB58D1">
            <w:pPr>
              <w:jc w:val="center"/>
              <w:rPr>
                <w:bCs/>
                <w:sz w:val="22"/>
                <w:szCs w:val="22"/>
              </w:rPr>
            </w:pPr>
            <w:r w:rsidRPr="00FB58D1">
              <w:rPr>
                <w:bCs/>
                <w:sz w:val="22"/>
                <w:szCs w:val="22"/>
              </w:rPr>
              <w:t>Juni 2018</w:t>
            </w:r>
          </w:p>
          <w:p w14:paraId="1946C1D0" w14:textId="77777777" w:rsidR="00FB58D1" w:rsidRPr="00FB58D1" w:rsidRDefault="00FB58D1" w:rsidP="00FB58D1">
            <w:pPr>
              <w:jc w:val="center"/>
              <w:rPr>
                <w:b/>
                <w:bCs/>
                <w:sz w:val="8"/>
                <w:szCs w:val="8"/>
              </w:rPr>
            </w:pPr>
          </w:p>
        </w:tc>
      </w:tr>
    </w:tbl>
    <w:p w14:paraId="101A6935"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12"/>
        <w:gridCol w:w="1674"/>
        <w:gridCol w:w="8797"/>
        <w:gridCol w:w="2269"/>
      </w:tblGrid>
      <w:tr w:rsidR="00FB58D1" w:rsidRPr="00FB58D1" w14:paraId="635C150F" w14:textId="77777777" w:rsidTr="00EC296E">
        <w:trPr>
          <w:trHeight w:val="203"/>
        </w:trPr>
        <w:tc>
          <w:tcPr>
            <w:tcW w:w="690" w:type="dxa"/>
          </w:tcPr>
          <w:p w14:paraId="6042C4C8" w14:textId="77777777" w:rsidR="00FB58D1" w:rsidRPr="00FB58D1" w:rsidRDefault="00FB58D1" w:rsidP="00FB58D1">
            <w:pPr>
              <w:jc w:val="center"/>
              <w:rPr>
                <w:bCs/>
                <w:sz w:val="16"/>
              </w:rPr>
            </w:pPr>
            <w:r w:rsidRPr="00FB58D1">
              <w:rPr>
                <w:bCs/>
                <w:sz w:val="16"/>
              </w:rPr>
              <w:t>Week</w:t>
            </w:r>
          </w:p>
        </w:tc>
        <w:tc>
          <w:tcPr>
            <w:tcW w:w="1312" w:type="dxa"/>
          </w:tcPr>
          <w:p w14:paraId="7C842523" w14:textId="77777777" w:rsidR="00FB58D1" w:rsidRPr="00FB58D1" w:rsidRDefault="00FB58D1" w:rsidP="00FB58D1">
            <w:pPr>
              <w:jc w:val="center"/>
              <w:rPr>
                <w:bCs/>
                <w:sz w:val="16"/>
              </w:rPr>
            </w:pPr>
            <w:r w:rsidRPr="00FB58D1">
              <w:rPr>
                <w:bCs/>
                <w:sz w:val="16"/>
              </w:rPr>
              <w:t xml:space="preserve">Datum </w:t>
            </w:r>
          </w:p>
        </w:tc>
        <w:tc>
          <w:tcPr>
            <w:tcW w:w="1674" w:type="dxa"/>
          </w:tcPr>
          <w:p w14:paraId="7491B2E9" w14:textId="77777777" w:rsidR="00FB58D1" w:rsidRPr="00FB58D1" w:rsidRDefault="00FB58D1" w:rsidP="00FB58D1">
            <w:pPr>
              <w:jc w:val="center"/>
              <w:rPr>
                <w:bCs/>
                <w:sz w:val="16"/>
              </w:rPr>
            </w:pPr>
            <w:r w:rsidRPr="00FB58D1">
              <w:rPr>
                <w:bCs/>
                <w:sz w:val="16"/>
              </w:rPr>
              <w:t>Soort overleg</w:t>
            </w:r>
          </w:p>
        </w:tc>
        <w:tc>
          <w:tcPr>
            <w:tcW w:w="8797" w:type="dxa"/>
          </w:tcPr>
          <w:p w14:paraId="148996F3" w14:textId="77777777" w:rsidR="00FB58D1" w:rsidRPr="00FB58D1" w:rsidRDefault="00FB58D1" w:rsidP="00FB58D1">
            <w:pPr>
              <w:jc w:val="center"/>
              <w:rPr>
                <w:bCs/>
                <w:sz w:val="16"/>
              </w:rPr>
            </w:pPr>
            <w:r w:rsidRPr="00FB58D1">
              <w:rPr>
                <w:bCs/>
                <w:sz w:val="16"/>
              </w:rPr>
              <w:t xml:space="preserve">Agendapunten </w:t>
            </w:r>
          </w:p>
        </w:tc>
        <w:tc>
          <w:tcPr>
            <w:tcW w:w="2269" w:type="dxa"/>
          </w:tcPr>
          <w:p w14:paraId="7D7096F4" w14:textId="77777777" w:rsidR="00FB58D1" w:rsidRPr="00FB58D1" w:rsidRDefault="00FB58D1" w:rsidP="00FB58D1">
            <w:pPr>
              <w:jc w:val="center"/>
              <w:rPr>
                <w:bCs/>
                <w:sz w:val="16"/>
              </w:rPr>
            </w:pPr>
            <w:r w:rsidRPr="00FB58D1">
              <w:rPr>
                <w:bCs/>
                <w:sz w:val="16"/>
              </w:rPr>
              <w:t xml:space="preserve">Status </w:t>
            </w:r>
          </w:p>
        </w:tc>
      </w:tr>
      <w:tr w:rsidR="00FB58D1" w:rsidRPr="00FB58D1" w14:paraId="7A9ECE0B" w14:textId="77777777" w:rsidTr="00EC296E">
        <w:trPr>
          <w:cantSplit/>
          <w:trHeight w:val="156"/>
        </w:trPr>
        <w:tc>
          <w:tcPr>
            <w:tcW w:w="690" w:type="dxa"/>
          </w:tcPr>
          <w:p w14:paraId="5EA0DB8E" w14:textId="77777777" w:rsidR="00FB58D1" w:rsidRPr="00FB58D1" w:rsidRDefault="00FB58D1" w:rsidP="00FB58D1">
            <w:pPr>
              <w:jc w:val="center"/>
              <w:rPr>
                <w:bCs/>
                <w:sz w:val="16"/>
              </w:rPr>
            </w:pPr>
            <w:r w:rsidRPr="00FB58D1">
              <w:rPr>
                <w:bCs/>
                <w:sz w:val="16"/>
              </w:rPr>
              <w:t>22</w:t>
            </w:r>
          </w:p>
        </w:tc>
        <w:tc>
          <w:tcPr>
            <w:tcW w:w="1312" w:type="dxa"/>
          </w:tcPr>
          <w:p w14:paraId="5C13C122" w14:textId="77777777" w:rsidR="00FB58D1" w:rsidRPr="00FB58D1" w:rsidRDefault="00FB58D1" w:rsidP="00FB58D1">
            <w:pPr>
              <w:jc w:val="center"/>
              <w:rPr>
                <w:bCs/>
                <w:sz w:val="16"/>
              </w:rPr>
            </w:pPr>
          </w:p>
        </w:tc>
        <w:tc>
          <w:tcPr>
            <w:tcW w:w="1674" w:type="dxa"/>
          </w:tcPr>
          <w:p w14:paraId="7CE51A6D" w14:textId="77777777" w:rsidR="00FB58D1" w:rsidRPr="00FB58D1" w:rsidRDefault="00FB58D1" w:rsidP="00FB58D1">
            <w:pPr>
              <w:jc w:val="center"/>
              <w:rPr>
                <w:bCs/>
                <w:sz w:val="16"/>
              </w:rPr>
            </w:pPr>
          </w:p>
        </w:tc>
        <w:tc>
          <w:tcPr>
            <w:tcW w:w="8797" w:type="dxa"/>
          </w:tcPr>
          <w:p w14:paraId="7C33C912" w14:textId="77777777" w:rsidR="00FB58D1" w:rsidRPr="00FB58D1" w:rsidRDefault="00FB58D1" w:rsidP="00FB58D1">
            <w:pPr>
              <w:jc w:val="center"/>
              <w:rPr>
                <w:bCs/>
                <w:sz w:val="16"/>
              </w:rPr>
            </w:pPr>
          </w:p>
        </w:tc>
        <w:tc>
          <w:tcPr>
            <w:tcW w:w="2269" w:type="dxa"/>
          </w:tcPr>
          <w:p w14:paraId="69B5B2F2" w14:textId="77777777" w:rsidR="00FB58D1" w:rsidRPr="00FB58D1" w:rsidRDefault="00FB58D1" w:rsidP="00FB58D1">
            <w:pPr>
              <w:jc w:val="center"/>
              <w:rPr>
                <w:bCs/>
                <w:sz w:val="16"/>
              </w:rPr>
            </w:pPr>
          </w:p>
        </w:tc>
      </w:tr>
      <w:tr w:rsidR="00FB58D1" w:rsidRPr="00FB58D1" w14:paraId="2AF715CF" w14:textId="77777777" w:rsidTr="00EC296E">
        <w:trPr>
          <w:cantSplit/>
          <w:trHeight w:val="156"/>
        </w:trPr>
        <w:tc>
          <w:tcPr>
            <w:tcW w:w="690" w:type="dxa"/>
          </w:tcPr>
          <w:p w14:paraId="39537DEC" w14:textId="77777777" w:rsidR="00FB58D1" w:rsidRPr="00FB58D1" w:rsidRDefault="00FB58D1" w:rsidP="00FB58D1">
            <w:pPr>
              <w:jc w:val="center"/>
              <w:rPr>
                <w:bCs/>
                <w:sz w:val="16"/>
              </w:rPr>
            </w:pPr>
            <w:r w:rsidRPr="00FB58D1">
              <w:rPr>
                <w:bCs/>
                <w:sz w:val="16"/>
              </w:rPr>
              <w:t>23</w:t>
            </w:r>
          </w:p>
        </w:tc>
        <w:tc>
          <w:tcPr>
            <w:tcW w:w="1312" w:type="dxa"/>
          </w:tcPr>
          <w:p w14:paraId="53129F60" w14:textId="77777777" w:rsidR="00FB58D1" w:rsidRPr="00FB58D1" w:rsidRDefault="00FB58D1" w:rsidP="00FB58D1">
            <w:pPr>
              <w:jc w:val="center"/>
              <w:rPr>
                <w:bCs/>
                <w:sz w:val="16"/>
              </w:rPr>
            </w:pPr>
          </w:p>
        </w:tc>
        <w:tc>
          <w:tcPr>
            <w:tcW w:w="1674" w:type="dxa"/>
          </w:tcPr>
          <w:p w14:paraId="0C78FB26" w14:textId="77777777" w:rsidR="00FB58D1" w:rsidRPr="00FB58D1" w:rsidRDefault="00FB58D1" w:rsidP="00FB58D1">
            <w:pPr>
              <w:jc w:val="center"/>
              <w:rPr>
                <w:bCs/>
                <w:sz w:val="16"/>
              </w:rPr>
            </w:pPr>
          </w:p>
        </w:tc>
        <w:tc>
          <w:tcPr>
            <w:tcW w:w="8797" w:type="dxa"/>
          </w:tcPr>
          <w:p w14:paraId="1847890B" w14:textId="77777777" w:rsidR="00FB58D1" w:rsidRPr="00FB58D1" w:rsidRDefault="00FB58D1" w:rsidP="00FB58D1">
            <w:pPr>
              <w:jc w:val="center"/>
              <w:rPr>
                <w:bCs/>
                <w:sz w:val="16"/>
              </w:rPr>
            </w:pPr>
          </w:p>
        </w:tc>
        <w:tc>
          <w:tcPr>
            <w:tcW w:w="2269" w:type="dxa"/>
          </w:tcPr>
          <w:p w14:paraId="0B61333B" w14:textId="77777777" w:rsidR="00FB58D1" w:rsidRPr="00FB58D1" w:rsidRDefault="00FB58D1" w:rsidP="00FB58D1">
            <w:pPr>
              <w:jc w:val="center"/>
              <w:rPr>
                <w:bCs/>
                <w:sz w:val="16"/>
              </w:rPr>
            </w:pPr>
          </w:p>
        </w:tc>
      </w:tr>
      <w:tr w:rsidR="00FB58D1" w:rsidRPr="00FB58D1" w14:paraId="16C5202F" w14:textId="77777777" w:rsidTr="00EC296E">
        <w:trPr>
          <w:cantSplit/>
          <w:trHeight w:val="88"/>
        </w:trPr>
        <w:tc>
          <w:tcPr>
            <w:tcW w:w="690" w:type="dxa"/>
          </w:tcPr>
          <w:p w14:paraId="640C6297" w14:textId="77777777" w:rsidR="00FB58D1" w:rsidRPr="00FB58D1" w:rsidRDefault="00FB58D1" w:rsidP="00FB58D1">
            <w:pPr>
              <w:jc w:val="center"/>
              <w:rPr>
                <w:bCs/>
                <w:sz w:val="16"/>
              </w:rPr>
            </w:pPr>
            <w:r w:rsidRPr="00FB58D1">
              <w:rPr>
                <w:bCs/>
                <w:sz w:val="16"/>
              </w:rPr>
              <w:t>24</w:t>
            </w:r>
          </w:p>
        </w:tc>
        <w:tc>
          <w:tcPr>
            <w:tcW w:w="1312" w:type="dxa"/>
          </w:tcPr>
          <w:p w14:paraId="4A2F2421" w14:textId="77777777" w:rsidR="00FB58D1" w:rsidRPr="00FB58D1" w:rsidRDefault="00FB58D1" w:rsidP="00FB58D1">
            <w:pPr>
              <w:jc w:val="center"/>
              <w:rPr>
                <w:bCs/>
                <w:sz w:val="16"/>
              </w:rPr>
            </w:pPr>
          </w:p>
        </w:tc>
        <w:tc>
          <w:tcPr>
            <w:tcW w:w="1674" w:type="dxa"/>
          </w:tcPr>
          <w:p w14:paraId="0D89E7B3" w14:textId="77777777" w:rsidR="00FB58D1" w:rsidRPr="00FB58D1" w:rsidRDefault="00FB58D1" w:rsidP="00FB58D1">
            <w:pPr>
              <w:jc w:val="center"/>
              <w:rPr>
                <w:bCs/>
                <w:sz w:val="16"/>
              </w:rPr>
            </w:pPr>
          </w:p>
        </w:tc>
        <w:tc>
          <w:tcPr>
            <w:tcW w:w="8797" w:type="dxa"/>
          </w:tcPr>
          <w:p w14:paraId="7E8A6C1B" w14:textId="77777777" w:rsidR="00FB58D1" w:rsidRPr="00FB58D1" w:rsidRDefault="00FB58D1" w:rsidP="00FB58D1">
            <w:pPr>
              <w:jc w:val="center"/>
              <w:rPr>
                <w:bCs/>
                <w:sz w:val="16"/>
              </w:rPr>
            </w:pPr>
          </w:p>
        </w:tc>
        <w:tc>
          <w:tcPr>
            <w:tcW w:w="2269" w:type="dxa"/>
          </w:tcPr>
          <w:p w14:paraId="1F623CD9" w14:textId="77777777" w:rsidR="00FB58D1" w:rsidRPr="00FB58D1" w:rsidRDefault="00FB58D1" w:rsidP="00FB58D1">
            <w:pPr>
              <w:jc w:val="center"/>
              <w:rPr>
                <w:bCs/>
                <w:sz w:val="16"/>
              </w:rPr>
            </w:pPr>
          </w:p>
        </w:tc>
      </w:tr>
      <w:tr w:rsidR="00FB58D1" w:rsidRPr="00FB58D1" w14:paraId="03C2DD6C" w14:textId="77777777" w:rsidTr="00EC296E">
        <w:trPr>
          <w:cantSplit/>
          <w:trHeight w:val="88"/>
        </w:trPr>
        <w:tc>
          <w:tcPr>
            <w:tcW w:w="690" w:type="dxa"/>
          </w:tcPr>
          <w:p w14:paraId="23706C44" w14:textId="77777777" w:rsidR="00FB58D1" w:rsidRPr="00FB58D1" w:rsidRDefault="00FB58D1" w:rsidP="00FB58D1">
            <w:pPr>
              <w:jc w:val="center"/>
              <w:rPr>
                <w:bCs/>
                <w:sz w:val="16"/>
              </w:rPr>
            </w:pPr>
            <w:r w:rsidRPr="00FB58D1">
              <w:rPr>
                <w:bCs/>
                <w:sz w:val="16"/>
              </w:rPr>
              <w:t>25</w:t>
            </w:r>
          </w:p>
        </w:tc>
        <w:tc>
          <w:tcPr>
            <w:tcW w:w="1312" w:type="dxa"/>
          </w:tcPr>
          <w:p w14:paraId="2AF6213B" w14:textId="77777777" w:rsidR="00FB58D1" w:rsidRPr="00FB58D1" w:rsidRDefault="00FB58D1" w:rsidP="00FB58D1">
            <w:pPr>
              <w:jc w:val="center"/>
              <w:rPr>
                <w:bCs/>
                <w:sz w:val="16"/>
              </w:rPr>
            </w:pPr>
          </w:p>
        </w:tc>
        <w:tc>
          <w:tcPr>
            <w:tcW w:w="1674" w:type="dxa"/>
          </w:tcPr>
          <w:p w14:paraId="3F659493" w14:textId="77777777" w:rsidR="00FB58D1" w:rsidRPr="00FB58D1" w:rsidRDefault="00FB58D1" w:rsidP="00FB58D1">
            <w:pPr>
              <w:jc w:val="center"/>
              <w:rPr>
                <w:bCs/>
                <w:sz w:val="16"/>
              </w:rPr>
            </w:pPr>
          </w:p>
        </w:tc>
        <w:tc>
          <w:tcPr>
            <w:tcW w:w="8797" w:type="dxa"/>
          </w:tcPr>
          <w:p w14:paraId="37019176" w14:textId="77777777" w:rsidR="00FB58D1" w:rsidRPr="00FB58D1" w:rsidRDefault="00FB58D1" w:rsidP="00FB58D1">
            <w:pPr>
              <w:jc w:val="center"/>
              <w:rPr>
                <w:bCs/>
                <w:sz w:val="16"/>
              </w:rPr>
            </w:pPr>
          </w:p>
        </w:tc>
        <w:tc>
          <w:tcPr>
            <w:tcW w:w="2269" w:type="dxa"/>
          </w:tcPr>
          <w:p w14:paraId="52362F56" w14:textId="77777777" w:rsidR="00FB58D1" w:rsidRPr="00FB58D1" w:rsidRDefault="00FB58D1" w:rsidP="00FB58D1">
            <w:pPr>
              <w:jc w:val="center"/>
              <w:rPr>
                <w:bCs/>
                <w:sz w:val="16"/>
              </w:rPr>
            </w:pPr>
          </w:p>
        </w:tc>
      </w:tr>
      <w:tr w:rsidR="00FB58D1" w:rsidRPr="00FB58D1" w14:paraId="1ACDD993" w14:textId="77777777" w:rsidTr="00EC296E">
        <w:trPr>
          <w:cantSplit/>
          <w:trHeight w:val="88"/>
        </w:trPr>
        <w:tc>
          <w:tcPr>
            <w:tcW w:w="690" w:type="dxa"/>
          </w:tcPr>
          <w:p w14:paraId="65B53047" w14:textId="77777777" w:rsidR="00FB58D1" w:rsidRPr="00FB58D1" w:rsidRDefault="00FB58D1" w:rsidP="00FB58D1">
            <w:pPr>
              <w:jc w:val="center"/>
              <w:rPr>
                <w:bCs/>
                <w:sz w:val="16"/>
              </w:rPr>
            </w:pPr>
            <w:r w:rsidRPr="00FB58D1">
              <w:rPr>
                <w:bCs/>
                <w:sz w:val="16"/>
              </w:rPr>
              <w:t>26</w:t>
            </w:r>
          </w:p>
        </w:tc>
        <w:tc>
          <w:tcPr>
            <w:tcW w:w="1312" w:type="dxa"/>
          </w:tcPr>
          <w:p w14:paraId="730A0EE6" w14:textId="77777777" w:rsidR="00FB58D1" w:rsidRPr="00FB58D1" w:rsidRDefault="00FB58D1" w:rsidP="00FB58D1">
            <w:pPr>
              <w:jc w:val="center"/>
              <w:rPr>
                <w:bCs/>
                <w:sz w:val="16"/>
              </w:rPr>
            </w:pPr>
          </w:p>
        </w:tc>
        <w:tc>
          <w:tcPr>
            <w:tcW w:w="1674" w:type="dxa"/>
          </w:tcPr>
          <w:p w14:paraId="63EA781A" w14:textId="77777777" w:rsidR="00FB58D1" w:rsidRPr="00FB58D1" w:rsidRDefault="00FB58D1" w:rsidP="00FB58D1">
            <w:pPr>
              <w:jc w:val="center"/>
              <w:rPr>
                <w:bCs/>
                <w:sz w:val="16"/>
              </w:rPr>
            </w:pPr>
          </w:p>
        </w:tc>
        <w:tc>
          <w:tcPr>
            <w:tcW w:w="8797" w:type="dxa"/>
          </w:tcPr>
          <w:p w14:paraId="350E62AD" w14:textId="77777777" w:rsidR="00FB58D1" w:rsidRPr="00FB58D1" w:rsidRDefault="00FB58D1" w:rsidP="00FB58D1">
            <w:pPr>
              <w:jc w:val="center"/>
              <w:rPr>
                <w:bCs/>
                <w:sz w:val="16"/>
              </w:rPr>
            </w:pPr>
          </w:p>
        </w:tc>
        <w:tc>
          <w:tcPr>
            <w:tcW w:w="2269" w:type="dxa"/>
          </w:tcPr>
          <w:p w14:paraId="03EC498A" w14:textId="77777777" w:rsidR="00FB58D1" w:rsidRPr="00FB58D1" w:rsidRDefault="00FB58D1" w:rsidP="00FB58D1">
            <w:pPr>
              <w:jc w:val="center"/>
              <w:rPr>
                <w:bCs/>
                <w:sz w:val="16"/>
              </w:rPr>
            </w:pPr>
          </w:p>
        </w:tc>
      </w:tr>
    </w:tbl>
    <w:p w14:paraId="662096D8" w14:textId="77777777" w:rsidR="00FB58D1" w:rsidRPr="00FB58D1" w:rsidRDefault="00FB58D1" w:rsidP="00FB58D1">
      <w:pPr>
        <w:rPr>
          <w:sz w:val="16"/>
          <w:szCs w:val="16"/>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CellMar>
          <w:left w:w="70" w:type="dxa"/>
          <w:right w:w="70" w:type="dxa"/>
        </w:tblCellMar>
        <w:tblLook w:val="0000" w:firstRow="0" w:lastRow="0" w:firstColumn="0" w:lastColumn="0" w:noHBand="0" w:noVBand="0"/>
      </w:tblPr>
      <w:tblGrid>
        <w:gridCol w:w="14742"/>
      </w:tblGrid>
      <w:tr w:rsidR="00FB58D1" w:rsidRPr="00FB58D1" w14:paraId="07DB89B6" w14:textId="77777777" w:rsidTr="00EC296E">
        <w:trPr>
          <w:cantSplit/>
          <w:trHeight w:val="131"/>
        </w:trPr>
        <w:tc>
          <w:tcPr>
            <w:tcW w:w="14742" w:type="dxa"/>
            <w:shd w:val="clear" w:color="auto" w:fill="DBE5F1"/>
          </w:tcPr>
          <w:p w14:paraId="0B47D063" w14:textId="77777777" w:rsidR="00FB58D1" w:rsidRPr="00FB58D1" w:rsidRDefault="00FB58D1" w:rsidP="00FB58D1">
            <w:pPr>
              <w:jc w:val="center"/>
              <w:rPr>
                <w:b/>
                <w:bCs/>
                <w:sz w:val="8"/>
                <w:szCs w:val="8"/>
              </w:rPr>
            </w:pPr>
          </w:p>
          <w:p w14:paraId="5D12195D" w14:textId="77777777" w:rsidR="00FB58D1" w:rsidRPr="00FB58D1" w:rsidRDefault="00FB58D1" w:rsidP="00FB58D1">
            <w:pPr>
              <w:jc w:val="center"/>
              <w:rPr>
                <w:bCs/>
                <w:sz w:val="22"/>
                <w:szCs w:val="22"/>
              </w:rPr>
            </w:pPr>
            <w:r w:rsidRPr="00FB58D1">
              <w:rPr>
                <w:bCs/>
                <w:sz w:val="22"/>
                <w:szCs w:val="22"/>
              </w:rPr>
              <w:t>Juli 2018</w:t>
            </w:r>
          </w:p>
          <w:p w14:paraId="1A63F5DB" w14:textId="77777777" w:rsidR="00FB58D1" w:rsidRPr="00FB58D1" w:rsidRDefault="00FB58D1" w:rsidP="00FB58D1">
            <w:pPr>
              <w:jc w:val="center"/>
              <w:rPr>
                <w:b/>
                <w:bCs/>
                <w:sz w:val="8"/>
                <w:szCs w:val="8"/>
              </w:rPr>
            </w:pPr>
          </w:p>
        </w:tc>
      </w:tr>
    </w:tbl>
    <w:p w14:paraId="0C3EB29C" w14:textId="77777777" w:rsidR="00FB58D1" w:rsidRPr="00FB58D1" w:rsidRDefault="00FB58D1" w:rsidP="00FB58D1">
      <w:pPr>
        <w:rPr>
          <w:sz w:val="8"/>
          <w:szCs w:val="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52"/>
        <w:gridCol w:w="1670"/>
        <w:gridCol w:w="8767"/>
        <w:gridCol w:w="2263"/>
      </w:tblGrid>
      <w:tr w:rsidR="00FB58D1" w:rsidRPr="00FB58D1" w14:paraId="10CF0C61" w14:textId="77777777" w:rsidTr="00EC296E">
        <w:trPr>
          <w:trHeight w:val="203"/>
        </w:trPr>
        <w:tc>
          <w:tcPr>
            <w:tcW w:w="690" w:type="dxa"/>
          </w:tcPr>
          <w:p w14:paraId="5C56B395" w14:textId="77777777" w:rsidR="00FB58D1" w:rsidRPr="00FB58D1" w:rsidRDefault="00FB58D1" w:rsidP="00FB58D1">
            <w:pPr>
              <w:jc w:val="center"/>
              <w:rPr>
                <w:bCs/>
                <w:sz w:val="16"/>
              </w:rPr>
            </w:pPr>
            <w:r w:rsidRPr="00FB58D1">
              <w:rPr>
                <w:bCs/>
                <w:sz w:val="16"/>
              </w:rPr>
              <w:t>Week</w:t>
            </w:r>
          </w:p>
        </w:tc>
        <w:tc>
          <w:tcPr>
            <w:tcW w:w="1312" w:type="dxa"/>
          </w:tcPr>
          <w:p w14:paraId="05343BB7" w14:textId="77777777" w:rsidR="00FB58D1" w:rsidRPr="00FB58D1" w:rsidRDefault="00FB58D1" w:rsidP="00FB58D1">
            <w:pPr>
              <w:jc w:val="center"/>
              <w:rPr>
                <w:bCs/>
                <w:sz w:val="16"/>
              </w:rPr>
            </w:pPr>
            <w:r w:rsidRPr="00FB58D1">
              <w:rPr>
                <w:bCs/>
                <w:sz w:val="16"/>
              </w:rPr>
              <w:t xml:space="preserve">Datum </w:t>
            </w:r>
          </w:p>
        </w:tc>
        <w:tc>
          <w:tcPr>
            <w:tcW w:w="1674" w:type="dxa"/>
          </w:tcPr>
          <w:p w14:paraId="3FE39420" w14:textId="77777777" w:rsidR="00FB58D1" w:rsidRPr="00FB58D1" w:rsidRDefault="00FB58D1" w:rsidP="00FB58D1">
            <w:pPr>
              <w:jc w:val="center"/>
              <w:rPr>
                <w:bCs/>
                <w:sz w:val="16"/>
              </w:rPr>
            </w:pPr>
            <w:r w:rsidRPr="00FB58D1">
              <w:rPr>
                <w:bCs/>
                <w:sz w:val="16"/>
              </w:rPr>
              <w:t>Soort overleg</w:t>
            </w:r>
          </w:p>
        </w:tc>
        <w:tc>
          <w:tcPr>
            <w:tcW w:w="8797" w:type="dxa"/>
          </w:tcPr>
          <w:p w14:paraId="18B675C1" w14:textId="77777777" w:rsidR="00FB58D1" w:rsidRPr="00FB58D1" w:rsidRDefault="00FB58D1" w:rsidP="00FB58D1">
            <w:pPr>
              <w:jc w:val="center"/>
              <w:rPr>
                <w:bCs/>
                <w:sz w:val="16"/>
              </w:rPr>
            </w:pPr>
            <w:r w:rsidRPr="00FB58D1">
              <w:rPr>
                <w:bCs/>
                <w:sz w:val="16"/>
              </w:rPr>
              <w:t xml:space="preserve">Agendapunten </w:t>
            </w:r>
          </w:p>
        </w:tc>
        <w:tc>
          <w:tcPr>
            <w:tcW w:w="2269" w:type="dxa"/>
          </w:tcPr>
          <w:p w14:paraId="2AD036B2" w14:textId="77777777" w:rsidR="00FB58D1" w:rsidRPr="00FB58D1" w:rsidRDefault="00FB58D1" w:rsidP="00FB58D1">
            <w:pPr>
              <w:jc w:val="center"/>
              <w:rPr>
                <w:bCs/>
                <w:sz w:val="16"/>
              </w:rPr>
            </w:pPr>
            <w:r w:rsidRPr="00FB58D1">
              <w:rPr>
                <w:bCs/>
                <w:sz w:val="16"/>
              </w:rPr>
              <w:t xml:space="preserve">Status </w:t>
            </w:r>
          </w:p>
        </w:tc>
      </w:tr>
      <w:tr w:rsidR="00FB58D1" w:rsidRPr="00FB58D1" w14:paraId="17635F7B" w14:textId="77777777" w:rsidTr="00EC296E">
        <w:trPr>
          <w:cantSplit/>
          <w:trHeight w:val="156"/>
        </w:trPr>
        <w:tc>
          <w:tcPr>
            <w:tcW w:w="690" w:type="dxa"/>
          </w:tcPr>
          <w:p w14:paraId="721AA42D" w14:textId="77777777" w:rsidR="00FB58D1" w:rsidRPr="00FB58D1" w:rsidRDefault="00FB58D1" w:rsidP="00FB58D1">
            <w:pPr>
              <w:jc w:val="center"/>
              <w:rPr>
                <w:bCs/>
                <w:sz w:val="16"/>
              </w:rPr>
            </w:pPr>
            <w:r w:rsidRPr="00FB58D1">
              <w:rPr>
                <w:bCs/>
                <w:sz w:val="16"/>
              </w:rPr>
              <w:t>26</w:t>
            </w:r>
          </w:p>
        </w:tc>
        <w:tc>
          <w:tcPr>
            <w:tcW w:w="1312" w:type="dxa"/>
          </w:tcPr>
          <w:p w14:paraId="0319425F" w14:textId="77777777" w:rsidR="00FB58D1" w:rsidRPr="00FB58D1" w:rsidRDefault="00FB58D1" w:rsidP="00FB58D1">
            <w:pPr>
              <w:jc w:val="center"/>
              <w:rPr>
                <w:bCs/>
                <w:sz w:val="16"/>
              </w:rPr>
            </w:pPr>
          </w:p>
        </w:tc>
        <w:tc>
          <w:tcPr>
            <w:tcW w:w="1674" w:type="dxa"/>
          </w:tcPr>
          <w:p w14:paraId="7B13D8E7" w14:textId="77777777" w:rsidR="00FB58D1" w:rsidRPr="00FB58D1" w:rsidRDefault="00FB58D1" w:rsidP="00FB58D1">
            <w:pPr>
              <w:jc w:val="center"/>
              <w:rPr>
                <w:bCs/>
                <w:sz w:val="16"/>
              </w:rPr>
            </w:pPr>
          </w:p>
        </w:tc>
        <w:tc>
          <w:tcPr>
            <w:tcW w:w="8797" w:type="dxa"/>
          </w:tcPr>
          <w:p w14:paraId="4374FE12" w14:textId="77777777" w:rsidR="00FB58D1" w:rsidRPr="00FB58D1" w:rsidRDefault="00FB58D1" w:rsidP="00FB58D1">
            <w:pPr>
              <w:jc w:val="center"/>
              <w:rPr>
                <w:bCs/>
                <w:sz w:val="16"/>
              </w:rPr>
            </w:pPr>
          </w:p>
        </w:tc>
        <w:tc>
          <w:tcPr>
            <w:tcW w:w="2269" w:type="dxa"/>
          </w:tcPr>
          <w:p w14:paraId="7A43D586" w14:textId="77777777" w:rsidR="00FB58D1" w:rsidRPr="00FB58D1" w:rsidRDefault="00FB58D1" w:rsidP="00FB58D1">
            <w:pPr>
              <w:jc w:val="center"/>
              <w:rPr>
                <w:bCs/>
                <w:sz w:val="16"/>
              </w:rPr>
            </w:pPr>
          </w:p>
        </w:tc>
      </w:tr>
      <w:tr w:rsidR="00FB58D1" w:rsidRPr="00FB58D1" w14:paraId="597EBD22" w14:textId="77777777" w:rsidTr="00EC296E">
        <w:trPr>
          <w:cantSplit/>
          <w:trHeight w:val="88"/>
        </w:trPr>
        <w:tc>
          <w:tcPr>
            <w:tcW w:w="690" w:type="dxa"/>
          </w:tcPr>
          <w:p w14:paraId="5A52B771" w14:textId="77777777" w:rsidR="00FB58D1" w:rsidRPr="00FB58D1" w:rsidRDefault="00FB58D1" w:rsidP="00FB58D1">
            <w:pPr>
              <w:jc w:val="center"/>
              <w:rPr>
                <w:bCs/>
                <w:sz w:val="16"/>
              </w:rPr>
            </w:pPr>
            <w:r w:rsidRPr="00FB58D1">
              <w:rPr>
                <w:bCs/>
                <w:sz w:val="16"/>
              </w:rPr>
              <w:t>27</w:t>
            </w:r>
          </w:p>
        </w:tc>
        <w:tc>
          <w:tcPr>
            <w:tcW w:w="1312" w:type="dxa"/>
          </w:tcPr>
          <w:p w14:paraId="32544803" w14:textId="77777777" w:rsidR="00FB58D1" w:rsidRPr="00FB58D1" w:rsidRDefault="00FB58D1" w:rsidP="00FB58D1">
            <w:pPr>
              <w:jc w:val="center"/>
              <w:rPr>
                <w:bCs/>
                <w:sz w:val="16"/>
              </w:rPr>
            </w:pPr>
          </w:p>
        </w:tc>
        <w:tc>
          <w:tcPr>
            <w:tcW w:w="1674" w:type="dxa"/>
          </w:tcPr>
          <w:p w14:paraId="665B6C63" w14:textId="77777777" w:rsidR="00FB58D1" w:rsidRPr="00FB58D1" w:rsidRDefault="00FB58D1" w:rsidP="00FB58D1">
            <w:pPr>
              <w:jc w:val="center"/>
              <w:rPr>
                <w:bCs/>
                <w:sz w:val="16"/>
              </w:rPr>
            </w:pPr>
          </w:p>
        </w:tc>
        <w:tc>
          <w:tcPr>
            <w:tcW w:w="8797" w:type="dxa"/>
          </w:tcPr>
          <w:p w14:paraId="5C59EEE0" w14:textId="77777777" w:rsidR="00FB58D1" w:rsidRPr="00FB58D1" w:rsidRDefault="00FB58D1" w:rsidP="00FB58D1">
            <w:pPr>
              <w:jc w:val="center"/>
              <w:rPr>
                <w:bCs/>
                <w:sz w:val="16"/>
              </w:rPr>
            </w:pPr>
          </w:p>
        </w:tc>
        <w:tc>
          <w:tcPr>
            <w:tcW w:w="2269" w:type="dxa"/>
          </w:tcPr>
          <w:p w14:paraId="012DEA36" w14:textId="77777777" w:rsidR="00FB58D1" w:rsidRPr="00FB58D1" w:rsidRDefault="00FB58D1" w:rsidP="00FB58D1">
            <w:pPr>
              <w:jc w:val="center"/>
              <w:rPr>
                <w:bCs/>
                <w:sz w:val="16"/>
              </w:rPr>
            </w:pPr>
          </w:p>
        </w:tc>
      </w:tr>
      <w:tr w:rsidR="00FB58D1" w:rsidRPr="00FB58D1" w14:paraId="1CC0203E" w14:textId="77777777" w:rsidTr="00EC296E">
        <w:trPr>
          <w:cantSplit/>
          <w:trHeight w:val="88"/>
        </w:trPr>
        <w:tc>
          <w:tcPr>
            <w:tcW w:w="690" w:type="dxa"/>
          </w:tcPr>
          <w:p w14:paraId="6E2A9EF0" w14:textId="77777777" w:rsidR="00FB58D1" w:rsidRPr="00FB58D1" w:rsidRDefault="00FB58D1" w:rsidP="00FB58D1">
            <w:pPr>
              <w:jc w:val="center"/>
              <w:rPr>
                <w:bCs/>
                <w:sz w:val="16"/>
              </w:rPr>
            </w:pPr>
            <w:r w:rsidRPr="00FB58D1">
              <w:rPr>
                <w:bCs/>
                <w:sz w:val="16"/>
              </w:rPr>
              <w:t>28</w:t>
            </w:r>
          </w:p>
        </w:tc>
        <w:tc>
          <w:tcPr>
            <w:tcW w:w="1312" w:type="dxa"/>
          </w:tcPr>
          <w:p w14:paraId="74203D78" w14:textId="77777777" w:rsidR="00FB58D1" w:rsidRPr="00FB58D1" w:rsidRDefault="00FB58D1" w:rsidP="00FB58D1">
            <w:pPr>
              <w:rPr>
                <w:sz w:val="16"/>
                <w:szCs w:val="16"/>
              </w:rPr>
            </w:pPr>
          </w:p>
        </w:tc>
        <w:tc>
          <w:tcPr>
            <w:tcW w:w="1674" w:type="dxa"/>
          </w:tcPr>
          <w:p w14:paraId="13E30E2C" w14:textId="77777777" w:rsidR="00FB58D1" w:rsidRPr="00FB58D1" w:rsidRDefault="00FB58D1" w:rsidP="00FB58D1">
            <w:pPr>
              <w:jc w:val="center"/>
              <w:rPr>
                <w:bCs/>
                <w:sz w:val="16"/>
              </w:rPr>
            </w:pPr>
          </w:p>
        </w:tc>
        <w:tc>
          <w:tcPr>
            <w:tcW w:w="8797" w:type="dxa"/>
          </w:tcPr>
          <w:p w14:paraId="08A35EEB" w14:textId="77777777" w:rsidR="00FB58D1" w:rsidRPr="00FB58D1" w:rsidRDefault="00FB58D1" w:rsidP="00FB58D1">
            <w:pPr>
              <w:jc w:val="center"/>
              <w:rPr>
                <w:bCs/>
                <w:sz w:val="16"/>
              </w:rPr>
            </w:pPr>
          </w:p>
        </w:tc>
        <w:tc>
          <w:tcPr>
            <w:tcW w:w="2269" w:type="dxa"/>
          </w:tcPr>
          <w:p w14:paraId="7E7D01EF" w14:textId="77777777" w:rsidR="00FB58D1" w:rsidRPr="00FB58D1" w:rsidRDefault="00FB58D1" w:rsidP="00FB58D1">
            <w:pPr>
              <w:jc w:val="center"/>
              <w:rPr>
                <w:bCs/>
                <w:sz w:val="16"/>
              </w:rPr>
            </w:pPr>
          </w:p>
        </w:tc>
      </w:tr>
      <w:tr w:rsidR="00FB58D1" w:rsidRPr="00FB58D1" w14:paraId="728ED5B6" w14:textId="77777777" w:rsidTr="00EC296E">
        <w:trPr>
          <w:cantSplit/>
          <w:trHeight w:val="88"/>
        </w:trPr>
        <w:tc>
          <w:tcPr>
            <w:tcW w:w="690" w:type="dxa"/>
          </w:tcPr>
          <w:p w14:paraId="11A1AC17" w14:textId="77777777" w:rsidR="00FB58D1" w:rsidRPr="00FB58D1" w:rsidRDefault="00FB58D1" w:rsidP="00FB58D1">
            <w:pPr>
              <w:jc w:val="center"/>
              <w:rPr>
                <w:bCs/>
                <w:sz w:val="16"/>
              </w:rPr>
            </w:pPr>
            <w:r w:rsidRPr="00FB58D1">
              <w:rPr>
                <w:bCs/>
                <w:sz w:val="16"/>
              </w:rPr>
              <w:t>29</w:t>
            </w:r>
          </w:p>
        </w:tc>
        <w:tc>
          <w:tcPr>
            <w:tcW w:w="1312" w:type="dxa"/>
          </w:tcPr>
          <w:p w14:paraId="02539F5D" w14:textId="77777777" w:rsidR="00FB58D1" w:rsidRPr="00FB58D1" w:rsidRDefault="00FB58D1" w:rsidP="00FB58D1">
            <w:pPr>
              <w:rPr>
                <w:rFonts w:ascii="Times New Roman" w:hAnsi="Times New Roman"/>
                <w:sz w:val="16"/>
                <w:szCs w:val="16"/>
                <w:highlight w:val="yellow"/>
              </w:rPr>
            </w:pPr>
          </w:p>
        </w:tc>
        <w:tc>
          <w:tcPr>
            <w:tcW w:w="1674" w:type="dxa"/>
          </w:tcPr>
          <w:p w14:paraId="5D155E51" w14:textId="77777777" w:rsidR="00FB58D1" w:rsidRPr="00FB58D1" w:rsidRDefault="00FB58D1" w:rsidP="00FB58D1">
            <w:pPr>
              <w:jc w:val="center"/>
              <w:rPr>
                <w:bCs/>
                <w:sz w:val="16"/>
              </w:rPr>
            </w:pPr>
          </w:p>
        </w:tc>
        <w:tc>
          <w:tcPr>
            <w:tcW w:w="8797" w:type="dxa"/>
          </w:tcPr>
          <w:p w14:paraId="17D037BA" w14:textId="77777777" w:rsidR="00FB58D1" w:rsidRPr="00FB58D1" w:rsidRDefault="00FB58D1" w:rsidP="00FB58D1">
            <w:pPr>
              <w:jc w:val="center"/>
              <w:rPr>
                <w:bCs/>
                <w:sz w:val="16"/>
              </w:rPr>
            </w:pPr>
          </w:p>
        </w:tc>
        <w:tc>
          <w:tcPr>
            <w:tcW w:w="2269" w:type="dxa"/>
          </w:tcPr>
          <w:p w14:paraId="29F68D13" w14:textId="77777777" w:rsidR="00FB58D1" w:rsidRPr="00FB58D1" w:rsidRDefault="00FB58D1" w:rsidP="00FB58D1">
            <w:pPr>
              <w:jc w:val="center"/>
              <w:rPr>
                <w:bCs/>
                <w:sz w:val="16"/>
              </w:rPr>
            </w:pPr>
          </w:p>
        </w:tc>
      </w:tr>
      <w:tr w:rsidR="00FB58D1" w:rsidRPr="00FB58D1" w14:paraId="06801099" w14:textId="77777777" w:rsidTr="00EC296E">
        <w:trPr>
          <w:cantSplit/>
          <w:trHeight w:val="88"/>
        </w:trPr>
        <w:tc>
          <w:tcPr>
            <w:tcW w:w="690" w:type="dxa"/>
          </w:tcPr>
          <w:p w14:paraId="6CA98FB7" w14:textId="77777777" w:rsidR="00FB58D1" w:rsidRPr="00FB58D1" w:rsidRDefault="00FB58D1" w:rsidP="00FB58D1">
            <w:pPr>
              <w:jc w:val="center"/>
              <w:rPr>
                <w:bCs/>
                <w:sz w:val="16"/>
              </w:rPr>
            </w:pPr>
            <w:r w:rsidRPr="00FB58D1">
              <w:rPr>
                <w:bCs/>
                <w:sz w:val="16"/>
              </w:rPr>
              <w:lastRenderedPageBreak/>
              <w:t>30</w:t>
            </w:r>
          </w:p>
        </w:tc>
        <w:tc>
          <w:tcPr>
            <w:tcW w:w="1312" w:type="dxa"/>
          </w:tcPr>
          <w:p w14:paraId="3FFB4F33" w14:textId="77777777" w:rsidR="00FB58D1" w:rsidRPr="00FB58D1" w:rsidRDefault="00FB58D1" w:rsidP="00FB58D1">
            <w:pPr>
              <w:rPr>
                <w:rFonts w:ascii="Times New Roman" w:hAnsi="Times New Roman"/>
                <w:sz w:val="24"/>
              </w:rPr>
            </w:pPr>
            <w:r w:rsidRPr="00FB58D1">
              <w:rPr>
                <w:bCs/>
                <w:sz w:val="16"/>
              </w:rPr>
              <w:t xml:space="preserve">Zomervakantie </w:t>
            </w:r>
          </w:p>
        </w:tc>
        <w:tc>
          <w:tcPr>
            <w:tcW w:w="1674" w:type="dxa"/>
          </w:tcPr>
          <w:p w14:paraId="271A2AC6" w14:textId="77777777" w:rsidR="00FB58D1" w:rsidRPr="00FB58D1" w:rsidRDefault="00FB58D1" w:rsidP="00FB58D1">
            <w:pPr>
              <w:jc w:val="center"/>
              <w:rPr>
                <w:bCs/>
                <w:sz w:val="16"/>
              </w:rPr>
            </w:pPr>
          </w:p>
        </w:tc>
        <w:tc>
          <w:tcPr>
            <w:tcW w:w="8797" w:type="dxa"/>
          </w:tcPr>
          <w:p w14:paraId="31E7C034" w14:textId="77777777" w:rsidR="00FB58D1" w:rsidRPr="00FB58D1" w:rsidRDefault="00FB58D1" w:rsidP="00FB58D1">
            <w:pPr>
              <w:jc w:val="center"/>
              <w:rPr>
                <w:bCs/>
                <w:sz w:val="16"/>
              </w:rPr>
            </w:pPr>
          </w:p>
        </w:tc>
        <w:tc>
          <w:tcPr>
            <w:tcW w:w="2269" w:type="dxa"/>
          </w:tcPr>
          <w:p w14:paraId="22C54F4D" w14:textId="77777777" w:rsidR="00FB58D1" w:rsidRPr="00FB58D1" w:rsidRDefault="00FB58D1" w:rsidP="00FB58D1">
            <w:pPr>
              <w:jc w:val="center"/>
              <w:rPr>
                <w:bCs/>
                <w:sz w:val="16"/>
              </w:rPr>
            </w:pPr>
          </w:p>
        </w:tc>
      </w:tr>
      <w:tr w:rsidR="00FB58D1" w:rsidRPr="00FB58D1" w14:paraId="19CC9625" w14:textId="77777777" w:rsidTr="00EC296E">
        <w:trPr>
          <w:cantSplit/>
          <w:trHeight w:val="88"/>
        </w:trPr>
        <w:tc>
          <w:tcPr>
            <w:tcW w:w="690" w:type="dxa"/>
          </w:tcPr>
          <w:p w14:paraId="7A0965F7" w14:textId="77777777" w:rsidR="00FB58D1" w:rsidRPr="00FB58D1" w:rsidRDefault="00FB58D1" w:rsidP="00FB58D1">
            <w:pPr>
              <w:jc w:val="center"/>
              <w:rPr>
                <w:bCs/>
                <w:sz w:val="16"/>
              </w:rPr>
            </w:pPr>
            <w:r w:rsidRPr="00FB58D1">
              <w:rPr>
                <w:bCs/>
                <w:sz w:val="16"/>
              </w:rPr>
              <w:t>31</w:t>
            </w:r>
          </w:p>
        </w:tc>
        <w:tc>
          <w:tcPr>
            <w:tcW w:w="1312" w:type="dxa"/>
          </w:tcPr>
          <w:p w14:paraId="5599B143" w14:textId="77777777" w:rsidR="00FB58D1" w:rsidRPr="00FB58D1" w:rsidRDefault="00FB58D1" w:rsidP="00FB58D1">
            <w:pPr>
              <w:rPr>
                <w:bCs/>
                <w:sz w:val="16"/>
              </w:rPr>
            </w:pPr>
            <w:r w:rsidRPr="00FB58D1">
              <w:rPr>
                <w:bCs/>
                <w:sz w:val="16"/>
              </w:rPr>
              <w:t>Zomervakantie</w:t>
            </w:r>
          </w:p>
        </w:tc>
        <w:tc>
          <w:tcPr>
            <w:tcW w:w="1674" w:type="dxa"/>
          </w:tcPr>
          <w:p w14:paraId="04322CFD" w14:textId="77777777" w:rsidR="00FB58D1" w:rsidRPr="00FB58D1" w:rsidRDefault="00FB58D1" w:rsidP="00FB58D1">
            <w:pPr>
              <w:jc w:val="center"/>
              <w:rPr>
                <w:bCs/>
                <w:sz w:val="16"/>
              </w:rPr>
            </w:pPr>
          </w:p>
        </w:tc>
        <w:tc>
          <w:tcPr>
            <w:tcW w:w="8797" w:type="dxa"/>
          </w:tcPr>
          <w:p w14:paraId="13F48AA1" w14:textId="77777777" w:rsidR="00FB58D1" w:rsidRPr="00FB58D1" w:rsidRDefault="00FB58D1" w:rsidP="00FB58D1">
            <w:pPr>
              <w:jc w:val="center"/>
              <w:rPr>
                <w:bCs/>
                <w:sz w:val="16"/>
              </w:rPr>
            </w:pPr>
          </w:p>
        </w:tc>
        <w:tc>
          <w:tcPr>
            <w:tcW w:w="2269" w:type="dxa"/>
          </w:tcPr>
          <w:p w14:paraId="2776F61E" w14:textId="77777777" w:rsidR="00FB58D1" w:rsidRPr="00FB58D1" w:rsidRDefault="00FB58D1" w:rsidP="00FB58D1">
            <w:pPr>
              <w:jc w:val="center"/>
              <w:rPr>
                <w:bCs/>
                <w:sz w:val="16"/>
              </w:rPr>
            </w:pPr>
          </w:p>
        </w:tc>
      </w:tr>
    </w:tbl>
    <w:p w14:paraId="58A8DA96" w14:textId="0B933C29" w:rsidR="00A601D4" w:rsidRDefault="00A601D4" w:rsidP="009D5476">
      <w:pPr>
        <w:rPr>
          <w:sz w:val="16"/>
        </w:rPr>
      </w:pPr>
    </w:p>
    <w:p w14:paraId="44A1DB84" w14:textId="77777777" w:rsidR="00A601D4" w:rsidRPr="00A601D4" w:rsidRDefault="00A601D4" w:rsidP="00A601D4">
      <w:pPr>
        <w:rPr>
          <w:sz w:val="16"/>
        </w:rPr>
      </w:pPr>
    </w:p>
    <w:p w14:paraId="2A77AFFC" w14:textId="106F38E3" w:rsidR="00A601D4" w:rsidRDefault="00A601D4" w:rsidP="00A601D4">
      <w:pPr>
        <w:rPr>
          <w:sz w:val="16"/>
        </w:rPr>
      </w:pPr>
    </w:p>
    <w:p w14:paraId="15E61F74" w14:textId="38516774" w:rsidR="00FB58D1" w:rsidRDefault="00A601D4" w:rsidP="00A601D4">
      <w:pPr>
        <w:tabs>
          <w:tab w:val="left" w:pos="2560"/>
        </w:tabs>
        <w:rPr>
          <w:sz w:val="16"/>
        </w:rPr>
      </w:pPr>
      <w:r>
        <w:rPr>
          <w:sz w:val="16"/>
        </w:rPr>
        <w:tab/>
      </w:r>
    </w:p>
    <w:p w14:paraId="4ABA2475" w14:textId="77777777" w:rsidR="005B480C" w:rsidRDefault="005B480C" w:rsidP="00A601D4">
      <w:pPr>
        <w:tabs>
          <w:tab w:val="left" w:pos="2560"/>
        </w:tabs>
        <w:rPr>
          <w:sz w:val="16"/>
        </w:rPr>
      </w:pPr>
    </w:p>
    <w:p w14:paraId="6F947B2B" w14:textId="77777777" w:rsidR="005B480C" w:rsidRDefault="005B480C" w:rsidP="00A601D4">
      <w:pPr>
        <w:tabs>
          <w:tab w:val="left" w:pos="2560"/>
        </w:tabs>
        <w:rPr>
          <w:sz w:val="16"/>
        </w:rPr>
      </w:pPr>
    </w:p>
    <w:p w14:paraId="1A77AD48" w14:textId="77777777" w:rsidR="00A601D4" w:rsidRDefault="00A601D4" w:rsidP="00A601D4">
      <w:pPr>
        <w:tabs>
          <w:tab w:val="left" w:pos="2560"/>
        </w:tabs>
        <w:rPr>
          <w:sz w:val="16"/>
        </w:rPr>
      </w:pPr>
    </w:p>
    <w:p w14:paraId="67EA8E20" w14:textId="77777777" w:rsidR="00A601D4" w:rsidRPr="00A601D4" w:rsidRDefault="00A601D4" w:rsidP="00A601D4">
      <w:pPr>
        <w:tabs>
          <w:tab w:val="left" w:pos="2560"/>
        </w:tabs>
        <w:rPr>
          <w:sz w:val="16"/>
        </w:rPr>
      </w:pPr>
    </w:p>
    <w:sectPr w:rsidR="00A601D4" w:rsidRPr="00A601D4" w:rsidSect="009D0E6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7720B" w14:textId="77777777" w:rsidR="00FE4CD1" w:rsidRDefault="00FE4CD1" w:rsidP="00C543C6">
      <w:r>
        <w:separator/>
      </w:r>
    </w:p>
  </w:endnote>
  <w:endnote w:type="continuationSeparator" w:id="0">
    <w:p w14:paraId="52F92901" w14:textId="77777777" w:rsidR="00FE4CD1" w:rsidRDefault="00FE4CD1" w:rsidP="00C543C6">
      <w:r>
        <w:continuationSeparator/>
      </w:r>
    </w:p>
  </w:endnote>
  <w:endnote w:type="continuationNotice" w:id="1">
    <w:p w14:paraId="49D0C3C7" w14:textId="77777777" w:rsidR="00F60FE7" w:rsidRDefault="00F60F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Neue-Bold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1E8A6" w14:textId="77777777" w:rsidR="00FE4CD1" w:rsidRDefault="00FE4CD1">
    <w:pPr>
      <w:pStyle w:val="Voettekst"/>
      <w:jc w:val="center"/>
      <w:rPr>
        <w:rFonts w:ascii="Verdana" w:hAnsi="Verdana"/>
        <w:sz w:val="12"/>
        <w:szCs w:val="12"/>
      </w:rPr>
    </w:pPr>
  </w:p>
  <w:p w14:paraId="3467042B" w14:textId="1BD54D19" w:rsidR="00FE4CD1" w:rsidRPr="00B33D5F" w:rsidRDefault="00FE4CD1">
    <w:pPr>
      <w:pStyle w:val="Voettekst"/>
      <w:jc w:val="center"/>
      <w:rPr>
        <w:rFonts w:ascii="Verdana" w:hAnsi="Verdana"/>
        <w:sz w:val="12"/>
        <w:szCs w:val="12"/>
      </w:rPr>
    </w:pPr>
    <w:r>
      <w:rPr>
        <w:rFonts w:ascii="Verdana" w:hAnsi="Verdana"/>
        <w:sz w:val="12"/>
        <w:szCs w:val="12"/>
      </w:rPr>
      <w:t>Jaarplan Kindcentrum Marenland- Noordkwartier en Kids2b.</w:t>
    </w:r>
  </w:p>
  <w:p w14:paraId="6F17B39E" w14:textId="583D27FE" w:rsidR="00FE4CD1" w:rsidRPr="00B33D5F" w:rsidRDefault="00FE4CD1">
    <w:pPr>
      <w:pStyle w:val="Voettekst"/>
      <w:jc w:val="center"/>
      <w:rPr>
        <w:rFonts w:ascii="Verdana" w:hAnsi="Verdana"/>
        <w:sz w:val="12"/>
        <w:szCs w:val="12"/>
      </w:rPr>
    </w:pPr>
    <w:r w:rsidRPr="00B33D5F">
      <w:rPr>
        <w:rFonts w:ascii="Verdana" w:hAnsi="Verdana"/>
        <w:sz w:val="12"/>
        <w:szCs w:val="12"/>
      </w:rPr>
      <w:fldChar w:fldCharType="begin"/>
    </w:r>
    <w:r w:rsidRPr="00B33D5F">
      <w:rPr>
        <w:rFonts w:ascii="Verdana" w:hAnsi="Verdana"/>
        <w:sz w:val="12"/>
        <w:szCs w:val="12"/>
      </w:rPr>
      <w:instrText xml:space="preserve"> PAGE   \* MERGEFORMAT </w:instrText>
    </w:r>
    <w:r w:rsidRPr="00B33D5F">
      <w:rPr>
        <w:rFonts w:ascii="Verdana" w:hAnsi="Verdana"/>
        <w:sz w:val="12"/>
        <w:szCs w:val="12"/>
      </w:rPr>
      <w:fldChar w:fldCharType="separate"/>
    </w:r>
    <w:r w:rsidR="008E5326">
      <w:rPr>
        <w:rFonts w:ascii="Verdana" w:hAnsi="Verdana"/>
        <w:noProof/>
        <w:sz w:val="12"/>
        <w:szCs w:val="12"/>
      </w:rPr>
      <w:t>2</w:t>
    </w:r>
    <w:r w:rsidRPr="00B33D5F">
      <w:rPr>
        <w:rFonts w:ascii="Verdana" w:hAnsi="Verdana"/>
        <w:sz w:val="12"/>
        <w:szCs w:val="12"/>
      </w:rPr>
      <w:fldChar w:fldCharType="end"/>
    </w:r>
  </w:p>
  <w:p w14:paraId="7B52B7F8" w14:textId="77777777" w:rsidR="00FE4CD1" w:rsidRDefault="00FE4CD1">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0A8F1" w14:textId="77777777" w:rsidR="00FE4CD1" w:rsidRDefault="00FE4CD1">
    <w:pPr>
      <w:pStyle w:val="Voettekst"/>
      <w:jc w:val="center"/>
      <w:rPr>
        <w:rFonts w:ascii="Verdana" w:hAnsi="Verdana"/>
        <w:sz w:val="12"/>
        <w:szCs w:val="12"/>
      </w:rPr>
    </w:pPr>
  </w:p>
  <w:p w14:paraId="033E0B9B" w14:textId="77777777" w:rsidR="00FE4CD1" w:rsidRPr="00B33D5F" w:rsidRDefault="00FE4CD1">
    <w:pPr>
      <w:pStyle w:val="Voettekst"/>
      <w:jc w:val="center"/>
      <w:rPr>
        <w:rFonts w:ascii="Verdana" w:hAnsi="Verdana"/>
        <w:sz w:val="12"/>
        <w:szCs w:val="12"/>
      </w:rPr>
    </w:pPr>
  </w:p>
  <w:p w14:paraId="7E4FFBEB" w14:textId="740394C1" w:rsidR="00FE4CD1" w:rsidRPr="00B33D5F" w:rsidRDefault="00FE4CD1">
    <w:pPr>
      <w:pStyle w:val="Voettekst"/>
      <w:jc w:val="center"/>
      <w:rPr>
        <w:rFonts w:ascii="Verdana" w:hAnsi="Verdana"/>
        <w:sz w:val="12"/>
        <w:szCs w:val="12"/>
      </w:rPr>
    </w:pPr>
    <w:r w:rsidRPr="00B33D5F">
      <w:rPr>
        <w:rFonts w:ascii="Verdana" w:hAnsi="Verdana"/>
        <w:sz w:val="12"/>
        <w:szCs w:val="12"/>
      </w:rPr>
      <w:fldChar w:fldCharType="begin"/>
    </w:r>
    <w:r w:rsidRPr="00B33D5F">
      <w:rPr>
        <w:rFonts w:ascii="Verdana" w:hAnsi="Verdana"/>
        <w:sz w:val="12"/>
        <w:szCs w:val="12"/>
      </w:rPr>
      <w:instrText xml:space="preserve"> PAGE   \* MERGEFORMAT </w:instrText>
    </w:r>
    <w:r w:rsidRPr="00B33D5F">
      <w:rPr>
        <w:rFonts w:ascii="Verdana" w:hAnsi="Verdana"/>
        <w:sz w:val="12"/>
        <w:szCs w:val="12"/>
      </w:rPr>
      <w:fldChar w:fldCharType="separate"/>
    </w:r>
    <w:r w:rsidR="008E5326">
      <w:rPr>
        <w:rFonts w:ascii="Verdana" w:hAnsi="Verdana"/>
        <w:noProof/>
        <w:sz w:val="12"/>
        <w:szCs w:val="12"/>
      </w:rPr>
      <w:t>22</w:t>
    </w:r>
    <w:r w:rsidRPr="00B33D5F">
      <w:rPr>
        <w:rFonts w:ascii="Verdana" w:hAnsi="Verdana"/>
        <w:sz w:val="12"/>
        <w:szCs w:val="12"/>
      </w:rPr>
      <w:fldChar w:fldCharType="end"/>
    </w:r>
  </w:p>
  <w:p w14:paraId="5D805292" w14:textId="77777777" w:rsidR="00FE4CD1" w:rsidRDefault="00FE4CD1">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184A6" w14:textId="77777777" w:rsidR="00FE4CD1" w:rsidRPr="00B33D5F" w:rsidRDefault="00FE4CD1">
    <w:pPr>
      <w:pStyle w:val="Voettekst"/>
      <w:jc w:val="center"/>
      <w:rPr>
        <w:rFonts w:ascii="Verdana" w:hAnsi="Verdana"/>
        <w:sz w:val="12"/>
        <w:szCs w:val="12"/>
      </w:rPr>
    </w:pPr>
  </w:p>
  <w:p w14:paraId="251AD4A9" w14:textId="7E0C9B11" w:rsidR="00FE4CD1" w:rsidRPr="00B33D5F" w:rsidRDefault="00FE4CD1">
    <w:pPr>
      <w:pStyle w:val="Voettekst"/>
      <w:jc w:val="center"/>
      <w:rPr>
        <w:rFonts w:ascii="Verdana" w:hAnsi="Verdana"/>
        <w:sz w:val="12"/>
        <w:szCs w:val="12"/>
      </w:rPr>
    </w:pPr>
    <w:r w:rsidRPr="00B33D5F">
      <w:rPr>
        <w:rFonts w:ascii="Verdana" w:hAnsi="Verdana"/>
        <w:sz w:val="12"/>
        <w:szCs w:val="12"/>
      </w:rPr>
      <w:fldChar w:fldCharType="begin"/>
    </w:r>
    <w:r w:rsidRPr="00B33D5F">
      <w:rPr>
        <w:rFonts w:ascii="Verdana" w:hAnsi="Verdana"/>
        <w:sz w:val="12"/>
        <w:szCs w:val="12"/>
      </w:rPr>
      <w:instrText xml:space="preserve"> PAGE   \* MERGEFORMAT </w:instrText>
    </w:r>
    <w:r w:rsidRPr="00B33D5F">
      <w:rPr>
        <w:rFonts w:ascii="Verdana" w:hAnsi="Verdana"/>
        <w:sz w:val="12"/>
        <w:szCs w:val="12"/>
      </w:rPr>
      <w:fldChar w:fldCharType="separate"/>
    </w:r>
    <w:r w:rsidR="008E5326">
      <w:rPr>
        <w:rFonts w:ascii="Verdana" w:hAnsi="Verdana"/>
        <w:noProof/>
        <w:sz w:val="12"/>
        <w:szCs w:val="12"/>
      </w:rPr>
      <w:t>26</w:t>
    </w:r>
    <w:r w:rsidRPr="00B33D5F">
      <w:rPr>
        <w:rFonts w:ascii="Verdana" w:hAnsi="Verdana"/>
        <w:sz w:val="12"/>
        <w:szCs w:val="12"/>
      </w:rPr>
      <w:fldChar w:fldCharType="end"/>
    </w:r>
  </w:p>
  <w:p w14:paraId="115D10B8" w14:textId="77777777" w:rsidR="00FE4CD1" w:rsidRDefault="00FE4CD1">
    <w:pPr>
      <w:pStyle w:val="Voetteks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09A17" w14:textId="77777777" w:rsidR="00FE4CD1" w:rsidRDefault="00FE4CD1">
    <w:pPr>
      <w:pStyle w:val="Voettekst"/>
      <w:jc w:val="center"/>
      <w:rPr>
        <w:rFonts w:ascii="Verdana" w:hAnsi="Verdana"/>
        <w:sz w:val="12"/>
        <w:szCs w:val="12"/>
      </w:rPr>
    </w:pPr>
  </w:p>
  <w:p w14:paraId="4264508D" w14:textId="77777777" w:rsidR="00FE4CD1" w:rsidRPr="00B33D5F" w:rsidRDefault="00FE4CD1">
    <w:pPr>
      <w:pStyle w:val="Voettekst"/>
      <w:jc w:val="center"/>
      <w:rPr>
        <w:rFonts w:ascii="Verdana" w:hAnsi="Verdana"/>
        <w:sz w:val="12"/>
        <w:szCs w:val="12"/>
      </w:rPr>
    </w:pPr>
  </w:p>
  <w:p w14:paraId="1D731627" w14:textId="32ACCB8F" w:rsidR="00FE4CD1" w:rsidRPr="00B33D5F" w:rsidRDefault="00FE4CD1">
    <w:pPr>
      <w:pStyle w:val="Voettekst"/>
      <w:jc w:val="center"/>
      <w:rPr>
        <w:rFonts w:ascii="Verdana" w:hAnsi="Verdana"/>
        <w:sz w:val="12"/>
        <w:szCs w:val="12"/>
      </w:rPr>
    </w:pPr>
    <w:r w:rsidRPr="00B33D5F">
      <w:rPr>
        <w:rFonts w:ascii="Verdana" w:hAnsi="Verdana"/>
        <w:sz w:val="12"/>
        <w:szCs w:val="12"/>
      </w:rPr>
      <w:fldChar w:fldCharType="begin"/>
    </w:r>
    <w:r w:rsidRPr="00B33D5F">
      <w:rPr>
        <w:rFonts w:ascii="Verdana" w:hAnsi="Verdana"/>
        <w:sz w:val="12"/>
        <w:szCs w:val="12"/>
      </w:rPr>
      <w:instrText xml:space="preserve"> PAGE   \* MERGEFORMAT </w:instrText>
    </w:r>
    <w:r w:rsidRPr="00B33D5F">
      <w:rPr>
        <w:rFonts w:ascii="Verdana" w:hAnsi="Verdana"/>
        <w:sz w:val="12"/>
        <w:szCs w:val="12"/>
      </w:rPr>
      <w:fldChar w:fldCharType="separate"/>
    </w:r>
    <w:r w:rsidR="008E5326">
      <w:rPr>
        <w:rFonts w:ascii="Verdana" w:hAnsi="Verdana"/>
        <w:noProof/>
        <w:sz w:val="12"/>
        <w:szCs w:val="12"/>
      </w:rPr>
      <w:t>31</w:t>
    </w:r>
    <w:r w:rsidRPr="00B33D5F">
      <w:rPr>
        <w:rFonts w:ascii="Verdana" w:hAnsi="Verdana"/>
        <w:sz w:val="12"/>
        <w:szCs w:val="12"/>
      </w:rPr>
      <w:fldChar w:fldCharType="end"/>
    </w:r>
  </w:p>
  <w:p w14:paraId="6325A358" w14:textId="77777777" w:rsidR="00FE4CD1" w:rsidRDefault="00FE4CD1">
    <w:pPr>
      <w:pStyle w:val="Voetteks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E58A6" w14:textId="77777777" w:rsidR="00FE4CD1" w:rsidRDefault="00FE4CD1">
    <w:pPr>
      <w:pStyle w:val="Voettekst"/>
      <w:jc w:val="center"/>
      <w:rPr>
        <w:rFonts w:ascii="Verdana" w:hAnsi="Verdana"/>
        <w:sz w:val="12"/>
        <w:szCs w:val="12"/>
      </w:rPr>
    </w:pPr>
  </w:p>
  <w:p w14:paraId="1C2BA2C9" w14:textId="77777777" w:rsidR="00FE4CD1" w:rsidRPr="00B33D5F" w:rsidRDefault="00FE4CD1">
    <w:pPr>
      <w:pStyle w:val="Voettekst"/>
      <w:jc w:val="center"/>
      <w:rPr>
        <w:rFonts w:ascii="Verdana" w:hAnsi="Verdana"/>
        <w:sz w:val="12"/>
        <w:szCs w:val="12"/>
      </w:rPr>
    </w:pPr>
  </w:p>
  <w:p w14:paraId="5110C1A0" w14:textId="5BEE8F3F" w:rsidR="00FE4CD1" w:rsidRPr="00B33D5F" w:rsidRDefault="00FE4CD1">
    <w:pPr>
      <w:pStyle w:val="Voettekst"/>
      <w:jc w:val="center"/>
      <w:rPr>
        <w:rFonts w:ascii="Verdana" w:hAnsi="Verdana"/>
        <w:sz w:val="12"/>
        <w:szCs w:val="12"/>
      </w:rPr>
    </w:pPr>
    <w:r w:rsidRPr="00B33D5F">
      <w:rPr>
        <w:rFonts w:ascii="Verdana" w:hAnsi="Verdana"/>
        <w:sz w:val="12"/>
        <w:szCs w:val="12"/>
      </w:rPr>
      <w:fldChar w:fldCharType="begin"/>
    </w:r>
    <w:r w:rsidRPr="00B33D5F">
      <w:rPr>
        <w:rFonts w:ascii="Verdana" w:hAnsi="Verdana"/>
        <w:sz w:val="12"/>
        <w:szCs w:val="12"/>
      </w:rPr>
      <w:instrText xml:space="preserve"> PAGE   \* MERGEFORMAT </w:instrText>
    </w:r>
    <w:r w:rsidRPr="00B33D5F">
      <w:rPr>
        <w:rFonts w:ascii="Verdana" w:hAnsi="Verdana"/>
        <w:sz w:val="12"/>
        <w:szCs w:val="12"/>
      </w:rPr>
      <w:fldChar w:fldCharType="separate"/>
    </w:r>
    <w:r w:rsidR="008E5326">
      <w:rPr>
        <w:rFonts w:ascii="Verdana" w:hAnsi="Verdana"/>
        <w:noProof/>
        <w:sz w:val="12"/>
        <w:szCs w:val="12"/>
      </w:rPr>
      <w:t>35</w:t>
    </w:r>
    <w:r w:rsidRPr="00B33D5F">
      <w:rPr>
        <w:rFonts w:ascii="Verdana" w:hAnsi="Verdana"/>
        <w:sz w:val="12"/>
        <w:szCs w:val="12"/>
      </w:rPr>
      <w:fldChar w:fldCharType="end"/>
    </w:r>
  </w:p>
  <w:p w14:paraId="0AE0F158" w14:textId="77777777" w:rsidR="00FE4CD1" w:rsidRDefault="00FE4CD1">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7F85B" w14:textId="77777777" w:rsidR="00FE4CD1" w:rsidRDefault="00FE4CD1" w:rsidP="00C543C6">
      <w:r>
        <w:separator/>
      </w:r>
    </w:p>
  </w:footnote>
  <w:footnote w:type="continuationSeparator" w:id="0">
    <w:p w14:paraId="78BFEC31" w14:textId="77777777" w:rsidR="00FE4CD1" w:rsidRDefault="00FE4CD1" w:rsidP="00C543C6">
      <w:r>
        <w:continuationSeparator/>
      </w:r>
    </w:p>
  </w:footnote>
  <w:footnote w:type="continuationNotice" w:id="1">
    <w:p w14:paraId="1A8EF739" w14:textId="77777777" w:rsidR="00F60FE7" w:rsidRDefault="00F60FE7"/>
  </w:footnote>
  <w:footnote w:id="2">
    <w:p w14:paraId="08E57997" w14:textId="654C542A"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Noteer de ontwikkel punten vanuit de checklist na weging op basis van de volgende vragen: Leidt het tot betere resultaten? Past het bij onze visie/ambitie? Is het opgenomen in onze meerjarenbegroting? </w:t>
      </w:r>
      <w:r>
        <w:rPr>
          <w:rFonts w:ascii="Verdana" w:hAnsi="Verdana"/>
          <w:sz w:val="14"/>
          <w:szCs w:val="14"/>
        </w:rPr>
        <w:t xml:space="preserve"> </w:t>
      </w:r>
      <w:r w:rsidRPr="00B46F06">
        <w:rPr>
          <w:rFonts w:ascii="Verdana" w:hAnsi="Verdana"/>
          <w:sz w:val="14"/>
          <w:szCs w:val="14"/>
        </w:rPr>
        <w:t xml:space="preserve">Is het haalbaar? Is het urgent? Is de ontwikkeling al in gang gezet? </w:t>
      </w:r>
      <w:r w:rsidRPr="00B46F06">
        <w:rPr>
          <w:rFonts w:ascii="Verdana" w:hAnsi="Verdana"/>
          <w:b/>
          <w:sz w:val="14"/>
          <w:szCs w:val="14"/>
        </w:rPr>
        <w:t>NB</w:t>
      </w:r>
      <w:r w:rsidRPr="00B46F06">
        <w:rPr>
          <w:rFonts w:ascii="Verdana" w:hAnsi="Verdana"/>
          <w:sz w:val="14"/>
          <w:szCs w:val="14"/>
        </w:rPr>
        <w:t>: Beperk het aantal ontwikkelpunten!</w:t>
      </w:r>
    </w:p>
  </w:footnote>
  <w:footnote w:id="3">
    <w:p w14:paraId="3FFFDBEA" w14:textId="49035E16" w:rsidR="00FE4CD1" w:rsidRPr="003E7E83" w:rsidRDefault="00FE4CD1">
      <w:pPr>
        <w:pStyle w:val="Voetnoottekst"/>
        <w:rPr>
          <w:rFonts w:ascii="Verdana" w:hAnsi="Verdana"/>
          <w:sz w:val="14"/>
          <w:szCs w:val="14"/>
        </w:rPr>
      </w:pPr>
      <w:r w:rsidRPr="003E7E83">
        <w:rPr>
          <w:sz w:val="14"/>
          <w:szCs w:val="14"/>
        </w:rPr>
        <w:footnoteRef/>
      </w:r>
      <w:r w:rsidRPr="003E7E83">
        <w:rPr>
          <w:rFonts w:ascii="Verdana" w:hAnsi="Verdana"/>
          <w:sz w:val="14"/>
          <w:szCs w:val="14"/>
        </w:rPr>
        <w:t xml:space="preserve"> wanneer komt dit weer ter sprake voor evaluatie/bewerking</w:t>
      </w:r>
    </w:p>
  </w:footnote>
  <w:footnote w:id="4">
    <w:p w14:paraId="71E6A18B"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5">
    <w:p w14:paraId="37D03A06" w14:textId="77777777" w:rsidR="00FE4CD1" w:rsidRPr="003F0C0E" w:rsidRDefault="00FE4CD1" w:rsidP="00C543C6">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6">
    <w:p w14:paraId="4A4EBAA4"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7">
    <w:p w14:paraId="495B03D6"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8">
    <w:p w14:paraId="43AF15EA"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9">
    <w:p w14:paraId="2EE87E70"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resultaten vastgelegd (vindplaats)  en welke acties zijn nodig om de nieuw verworven kwaliteit minimaal vast te houden?</w:t>
      </w:r>
      <w:r>
        <w:rPr>
          <w:rFonts w:ascii="Verdana" w:hAnsi="Verdana"/>
          <w:sz w:val="14"/>
          <w:szCs w:val="14"/>
        </w:rPr>
        <w:t xml:space="preserve"> (niet van toepassing bij oriëntatiefase) </w:t>
      </w:r>
    </w:p>
  </w:footnote>
  <w:footnote w:id="10">
    <w:p w14:paraId="28474CA8"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 w:id="11">
    <w:p w14:paraId="525484D3"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12">
    <w:p w14:paraId="0F786A8C" w14:textId="77777777" w:rsidR="00FE4CD1" w:rsidRPr="003F0C0E" w:rsidRDefault="00FE4CD1" w:rsidP="00C543C6">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13">
    <w:p w14:paraId="199C32CF"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14">
    <w:p w14:paraId="185600A6"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15">
    <w:p w14:paraId="3663A4CA"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16">
    <w:p w14:paraId="27B5B3F9"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resultaten vastgelegd (vindplaats)  en welke acties zijn nodig om de nieuw verworven kwaliteit minimaal vast te houden?</w:t>
      </w:r>
      <w:r>
        <w:rPr>
          <w:rFonts w:ascii="Verdana" w:hAnsi="Verdana"/>
          <w:sz w:val="14"/>
          <w:szCs w:val="14"/>
        </w:rPr>
        <w:t xml:space="preserve"> (niet van toepassing bij oriëntatiefase) </w:t>
      </w:r>
    </w:p>
  </w:footnote>
  <w:footnote w:id="17">
    <w:p w14:paraId="00C62217"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 w:id="18">
    <w:p w14:paraId="4C167C89"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19">
    <w:p w14:paraId="15B465BF" w14:textId="77777777" w:rsidR="00FE4CD1" w:rsidRPr="003F0C0E" w:rsidRDefault="00FE4CD1" w:rsidP="00C543C6">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20">
    <w:p w14:paraId="44B00463"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21">
    <w:p w14:paraId="2FA5260E"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22">
    <w:p w14:paraId="6DB1A3A0"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23">
    <w:p w14:paraId="52DF2856" w14:textId="6D34718C"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w:t>
      </w:r>
      <w:r>
        <w:rPr>
          <w:rFonts w:ascii="Verdana" w:hAnsi="Verdana"/>
          <w:sz w:val="14"/>
          <w:szCs w:val="14"/>
        </w:rPr>
        <w:t xml:space="preserve">ltaten vastgelegd (vindplaats) </w:t>
      </w:r>
      <w:r w:rsidRPr="00B46F06">
        <w:rPr>
          <w:rFonts w:ascii="Verdana" w:hAnsi="Verdana"/>
          <w:sz w:val="14"/>
          <w:szCs w:val="14"/>
        </w:rPr>
        <w:t>en welke acties zijn nodig om de nieuw verworven kwaliteit minimaal vast te houden?</w:t>
      </w:r>
      <w:r>
        <w:rPr>
          <w:rFonts w:ascii="Verdana" w:hAnsi="Verdana"/>
          <w:sz w:val="14"/>
          <w:szCs w:val="14"/>
        </w:rPr>
        <w:t xml:space="preserve"> (niet van toepassing bij oriëntatiefase) </w:t>
      </w:r>
    </w:p>
  </w:footnote>
  <w:footnote w:id="24">
    <w:p w14:paraId="561B44C8"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 w:id="25">
    <w:p w14:paraId="6F2A88D1"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26">
    <w:p w14:paraId="4DCFA3CD" w14:textId="77777777" w:rsidR="00FE4CD1" w:rsidRPr="003F0C0E" w:rsidRDefault="00FE4CD1" w:rsidP="00C543C6">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27">
    <w:p w14:paraId="31CBBC46"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28">
    <w:p w14:paraId="7002AA3C"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29">
    <w:p w14:paraId="3149B3B6"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30">
    <w:p w14:paraId="738026F4"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resultaten vastgelegd (vindplaats)  en welke acties zijn nodig om de nieuw verworven kwaliteit minimaal vast te houden?</w:t>
      </w:r>
      <w:r>
        <w:rPr>
          <w:rFonts w:ascii="Verdana" w:hAnsi="Verdana"/>
          <w:sz w:val="14"/>
          <w:szCs w:val="14"/>
        </w:rPr>
        <w:t xml:space="preserve"> (niet van toepassing bij oriëntatiefase) </w:t>
      </w:r>
    </w:p>
  </w:footnote>
  <w:footnote w:id="31">
    <w:p w14:paraId="166356AE"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 w:id="32">
    <w:p w14:paraId="7C010462"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33">
    <w:p w14:paraId="4E122620" w14:textId="77777777" w:rsidR="00FE4CD1" w:rsidRPr="003F0C0E" w:rsidRDefault="00FE4CD1" w:rsidP="00C543C6">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34">
    <w:p w14:paraId="294D83A6"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35">
    <w:p w14:paraId="1DC051F8"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36">
    <w:p w14:paraId="761568B0"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37">
    <w:p w14:paraId="2E5E20B9"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resultaten vastgelegd (vindplaats)  en welke acties zijn nodig om de nieuw verworven kwaliteit minimaal vast te houden?</w:t>
      </w:r>
      <w:r>
        <w:rPr>
          <w:rFonts w:ascii="Verdana" w:hAnsi="Verdana"/>
          <w:sz w:val="14"/>
          <w:szCs w:val="14"/>
        </w:rPr>
        <w:t xml:space="preserve"> (niet van toepassing bij oriëntatiefase) </w:t>
      </w:r>
    </w:p>
  </w:footnote>
  <w:footnote w:id="38">
    <w:p w14:paraId="6C1A2B8D" w14:textId="77777777" w:rsidR="00FE4CD1" w:rsidRPr="00B46F06" w:rsidRDefault="00FE4CD1" w:rsidP="00C543C6">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 w:id="39">
    <w:p w14:paraId="16CB161B"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A94BAF">
        <w:rPr>
          <w:rFonts w:ascii="Verdana" w:hAnsi="Verdana"/>
          <w:sz w:val="12"/>
          <w:szCs w:val="12"/>
        </w:rPr>
        <w:t xml:space="preserve"> </w:t>
      </w:r>
      <w:r w:rsidRPr="00B46F06">
        <w:rPr>
          <w:rFonts w:ascii="Verdana" w:hAnsi="Verdana"/>
          <w:sz w:val="14"/>
          <w:szCs w:val="14"/>
        </w:rPr>
        <w:t xml:space="preserve">Welk resultaat willen we concreet bereikt hebben, </w:t>
      </w:r>
      <w:r>
        <w:rPr>
          <w:rFonts w:ascii="Verdana" w:hAnsi="Verdana"/>
          <w:sz w:val="14"/>
          <w:szCs w:val="14"/>
        </w:rPr>
        <w:t>wanneer zijn we tevreden? Formuleer, indien mogelijk, een prestatie-indicator, waaraan kan worden afgemeten of het doel is bereikt.</w:t>
      </w:r>
    </w:p>
  </w:footnote>
  <w:footnote w:id="40">
    <w:p w14:paraId="081BC00F" w14:textId="77777777" w:rsidR="00FE4CD1" w:rsidRPr="003F0C0E" w:rsidRDefault="00FE4CD1" w:rsidP="00F40F6F">
      <w:pPr>
        <w:pStyle w:val="Voetnoottekst"/>
        <w:rPr>
          <w:rFonts w:ascii="Verdana" w:hAnsi="Verdana"/>
          <w:sz w:val="14"/>
          <w:szCs w:val="14"/>
        </w:rPr>
      </w:pPr>
      <w:r w:rsidRPr="003F0C0E">
        <w:rPr>
          <w:rStyle w:val="Voetnootmarkering"/>
          <w:sz w:val="14"/>
          <w:szCs w:val="14"/>
        </w:rPr>
        <w:footnoteRef/>
      </w:r>
      <w:r w:rsidRPr="003F0C0E">
        <w:rPr>
          <w:rFonts w:ascii="Verdana" w:hAnsi="Verdana"/>
          <w:sz w:val="14"/>
          <w:szCs w:val="14"/>
        </w:rPr>
        <w:t xml:space="preserve"> Waarom is gekozen voor dit ontwikkelpunt, wat wordt er mee beoogd? Wat was de aanleiding om voor dit ontwikkelpunt te kiezen?</w:t>
      </w:r>
    </w:p>
  </w:footnote>
  <w:footnote w:id="41">
    <w:p w14:paraId="2BA3C668"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Welke essentiële stappen gaan we in de loop van dit schooljaar zetten om ons doel te bereiken?</w:t>
      </w:r>
    </w:p>
  </w:footnote>
  <w:footnote w:id="42">
    <w:p w14:paraId="44FF5E25"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Wie is voor dit ontwikkelpunt het eerste aanspreekpunt?</w:t>
      </w:r>
    </w:p>
  </w:footnote>
  <w:footnote w:id="43">
    <w:p w14:paraId="13CB8D88"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Datum waarop het doel is bereikt, finale besluitvorming kan plaatsvinden en een succes kan worden gevierd.</w:t>
      </w:r>
    </w:p>
  </w:footnote>
  <w:footnote w:id="44">
    <w:p w14:paraId="030156F4"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Waar zijn de resultaten vastgelegd (vindplaats)  en welke acties zijn nodig om de nieuw verworven kwaliteit minimaal vast te houden?</w:t>
      </w:r>
      <w:r>
        <w:rPr>
          <w:rFonts w:ascii="Verdana" w:hAnsi="Verdana"/>
          <w:sz w:val="14"/>
          <w:szCs w:val="14"/>
        </w:rPr>
        <w:t xml:space="preserve"> (niet van toepassing bij oriëntatiefase) </w:t>
      </w:r>
    </w:p>
  </w:footnote>
  <w:footnote w:id="45">
    <w:p w14:paraId="6571791F" w14:textId="77777777" w:rsidR="00FE4CD1" w:rsidRPr="00B46F06" w:rsidRDefault="00FE4CD1" w:rsidP="00F40F6F">
      <w:pPr>
        <w:pStyle w:val="Voetnoottekst"/>
        <w:rPr>
          <w:rFonts w:ascii="Verdana" w:hAnsi="Verdana"/>
          <w:sz w:val="14"/>
          <w:szCs w:val="14"/>
        </w:rPr>
      </w:pPr>
      <w:r w:rsidRPr="00B46F06">
        <w:rPr>
          <w:rStyle w:val="Voetnootmarkering"/>
          <w:sz w:val="14"/>
          <w:szCs w:val="14"/>
        </w:rPr>
        <w:footnoteRef/>
      </w:r>
      <w:r w:rsidRPr="00B46F06">
        <w:rPr>
          <w:rFonts w:ascii="Verdana" w:hAnsi="Verdana"/>
          <w:sz w:val="14"/>
          <w:szCs w:val="14"/>
        </w:rPr>
        <w:t xml:space="preserve"> Wat is het begrote investeringsbedrag en uit welk budget moet het komen?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7AA4" w14:textId="7A0E96A3" w:rsidR="00FE4CD1" w:rsidRDefault="00FE4CD1">
    <w:pPr>
      <w:pStyle w:val="Koptekst"/>
    </w:pPr>
    <w:r>
      <w:t xml:space="preserve">                               </w:t>
    </w:r>
    <w:r>
      <w:rPr>
        <w:noProof/>
      </w:rPr>
      <w:drawing>
        <wp:inline distT="0" distB="0" distL="0" distR="0" wp14:anchorId="6C1F4BE5" wp14:editId="5B824AF3">
          <wp:extent cx="2162175" cy="76167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arenlandklein.jpg"/>
                  <pic:cNvPicPr/>
                </pic:nvPicPr>
                <pic:blipFill>
                  <a:blip r:embed="rId1">
                    <a:extLst>
                      <a:ext uri="{28A0092B-C50C-407E-A947-70E740481C1C}">
                        <a14:useLocalDpi xmlns:a14="http://schemas.microsoft.com/office/drawing/2010/main" val="0"/>
                      </a:ext>
                    </a:extLst>
                  </a:blip>
                  <a:stretch>
                    <a:fillRect/>
                  </a:stretch>
                </pic:blipFill>
                <pic:spPr>
                  <a:xfrm>
                    <a:off x="0" y="0"/>
                    <a:ext cx="2170822" cy="764721"/>
                  </a:xfrm>
                  <a:prstGeom prst="rect">
                    <a:avLst/>
                  </a:prstGeom>
                </pic:spPr>
              </pic:pic>
            </a:graphicData>
          </a:graphic>
        </wp:inline>
      </w:drawing>
    </w:r>
    <w:r>
      <w:tab/>
    </w:r>
    <w:r>
      <w:rPr>
        <w:noProof/>
      </w:rPr>
      <w:drawing>
        <wp:inline distT="0" distB="0" distL="0" distR="0" wp14:anchorId="744E94B8" wp14:editId="335E83DB">
          <wp:extent cx="1847850" cy="5411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ordkwartier nieuw 01-01-2017.png"/>
                  <pic:cNvPicPr/>
                </pic:nvPicPr>
                <pic:blipFill>
                  <a:blip r:embed="rId2">
                    <a:extLst>
                      <a:ext uri="{28A0092B-C50C-407E-A947-70E740481C1C}">
                        <a14:useLocalDpi xmlns:a14="http://schemas.microsoft.com/office/drawing/2010/main" val="0"/>
                      </a:ext>
                    </a:extLst>
                  </a:blip>
                  <a:stretch>
                    <a:fillRect/>
                  </a:stretch>
                </pic:blipFill>
                <pic:spPr>
                  <a:xfrm>
                    <a:off x="0" y="0"/>
                    <a:ext cx="1859531" cy="544536"/>
                  </a:xfrm>
                  <a:prstGeom prst="rect">
                    <a:avLst/>
                  </a:prstGeom>
                </pic:spPr>
              </pic:pic>
            </a:graphicData>
          </a:graphic>
        </wp:inline>
      </w:drawing>
    </w:r>
    <w:r>
      <w:tab/>
    </w:r>
    <w:r>
      <w:tab/>
    </w:r>
    <w:r>
      <w:tab/>
    </w:r>
    <w:r>
      <w:rPr>
        <w:noProof/>
      </w:rPr>
      <w:drawing>
        <wp:inline distT="0" distB="0" distL="0" distR="0" wp14:anchorId="1CB5D311" wp14:editId="62C5B29D">
          <wp:extent cx="1108075" cy="11080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deropvang_kids2b.jpg"/>
                  <pic:cNvPicPr/>
                </pic:nvPicPr>
                <pic:blipFill>
                  <a:blip r:embed="rId3">
                    <a:extLst>
                      <a:ext uri="{28A0092B-C50C-407E-A947-70E740481C1C}">
                        <a14:useLocalDpi xmlns:a14="http://schemas.microsoft.com/office/drawing/2010/main" val="0"/>
                      </a:ext>
                    </a:extLst>
                  </a:blip>
                  <a:stretch>
                    <a:fillRect/>
                  </a:stretch>
                </pic:blipFill>
                <pic:spPr>
                  <a:xfrm>
                    <a:off x="0" y="0"/>
                    <a:ext cx="1108075" cy="110807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4DF"/>
    <w:multiLevelType w:val="hybridMultilevel"/>
    <w:tmpl w:val="8DD4A7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5C28F2"/>
    <w:multiLevelType w:val="hybridMultilevel"/>
    <w:tmpl w:val="E16EFC70"/>
    <w:lvl w:ilvl="0" w:tplc="F2E6175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35EAA"/>
    <w:multiLevelType w:val="hybridMultilevel"/>
    <w:tmpl w:val="F744A79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240179FE"/>
    <w:multiLevelType w:val="hybridMultilevel"/>
    <w:tmpl w:val="B1989DAE"/>
    <w:lvl w:ilvl="0" w:tplc="1D7096B8">
      <w:numFmt w:val="bullet"/>
      <w:lvlText w:val="-"/>
      <w:lvlJc w:val="left"/>
      <w:pPr>
        <w:ind w:left="2340" w:hanging="360"/>
      </w:pPr>
      <w:rPr>
        <w:rFonts w:ascii="Arial" w:eastAsiaTheme="minorHAnsi" w:hAnsi="Arial" w:cs="Arial" w:hint="default"/>
      </w:rPr>
    </w:lvl>
    <w:lvl w:ilvl="1" w:tplc="04130003" w:tentative="1">
      <w:start w:val="1"/>
      <w:numFmt w:val="bullet"/>
      <w:lvlText w:val="o"/>
      <w:lvlJc w:val="left"/>
      <w:pPr>
        <w:ind w:left="3060" w:hanging="360"/>
      </w:pPr>
      <w:rPr>
        <w:rFonts w:ascii="Courier New" w:hAnsi="Courier New" w:cs="Courier New" w:hint="default"/>
      </w:rPr>
    </w:lvl>
    <w:lvl w:ilvl="2" w:tplc="04130005" w:tentative="1">
      <w:start w:val="1"/>
      <w:numFmt w:val="bullet"/>
      <w:lvlText w:val=""/>
      <w:lvlJc w:val="left"/>
      <w:pPr>
        <w:ind w:left="3780" w:hanging="360"/>
      </w:pPr>
      <w:rPr>
        <w:rFonts w:ascii="Wingdings" w:hAnsi="Wingdings" w:hint="default"/>
      </w:rPr>
    </w:lvl>
    <w:lvl w:ilvl="3" w:tplc="04130001" w:tentative="1">
      <w:start w:val="1"/>
      <w:numFmt w:val="bullet"/>
      <w:lvlText w:val=""/>
      <w:lvlJc w:val="left"/>
      <w:pPr>
        <w:ind w:left="4500" w:hanging="360"/>
      </w:pPr>
      <w:rPr>
        <w:rFonts w:ascii="Symbol" w:hAnsi="Symbol" w:hint="default"/>
      </w:rPr>
    </w:lvl>
    <w:lvl w:ilvl="4" w:tplc="04130003" w:tentative="1">
      <w:start w:val="1"/>
      <w:numFmt w:val="bullet"/>
      <w:lvlText w:val="o"/>
      <w:lvlJc w:val="left"/>
      <w:pPr>
        <w:ind w:left="5220" w:hanging="360"/>
      </w:pPr>
      <w:rPr>
        <w:rFonts w:ascii="Courier New" w:hAnsi="Courier New" w:cs="Courier New" w:hint="default"/>
      </w:rPr>
    </w:lvl>
    <w:lvl w:ilvl="5" w:tplc="04130005" w:tentative="1">
      <w:start w:val="1"/>
      <w:numFmt w:val="bullet"/>
      <w:lvlText w:val=""/>
      <w:lvlJc w:val="left"/>
      <w:pPr>
        <w:ind w:left="5940" w:hanging="360"/>
      </w:pPr>
      <w:rPr>
        <w:rFonts w:ascii="Wingdings" w:hAnsi="Wingdings" w:hint="default"/>
      </w:rPr>
    </w:lvl>
    <w:lvl w:ilvl="6" w:tplc="04130001" w:tentative="1">
      <w:start w:val="1"/>
      <w:numFmt w:val="bullet"/>
      <w:lvlText w:val=""/>
      <w:lvlJc w:val="left"/>
      <w:pPr>
        <w:ind w:left="6660" w:hanging="360"/>
      </w:pPr>
      <w:rPr>
        <w:rFonts w:ascii="Symbol" w:hAnsi="Symbol" w:hint="default"/>
      </w:rPr>
    </w:lvl>
    <w:lvl w:ilvl="7" w:tplc="04130003" w:tentative="1">
      <w:start w:val="1"/>
      <w:numFmt w:val="bullet"/>
      <w:lvlText w:val="o"/>
      <w:lvlJc w:val="left"/>
      <w:pPr>
        <w:ind w:left="7380" w:hanging="360"/>
      </w:pPr>
      <w:rPr>
        <w:rFonts w:ascii="Courier New" w:hAnsi="Courier New" w:cs="Courier New" w:hint="default"/>
      </w:rPr>
    </w:lvl>
    <w:lvl w:ilvl="8" w:tplc="04130005" w:tentative="1">
      <w:start w:val="1"/>
      <w:numFmt w:val="bullet"/>
      <w:lvlText w:val=""/>
      <w:lvlJc w:val="left"/>
      <w:pPr>
        <w:ind w:left="8100" w:hanging="360"/>
      </w:pPr>
      <w:rPr>
        <w:rFonts w:ascii="Wingdings" w:hAnsi="Wingdings" w:hint="default"/>
      </w:rPr>
    </w:lvl>
  </w:abstractNum>
  <w:abstractNum w:abstractNumId="4" w15:restartNumberingAfterBreak="0">
    <w:nsid w:val="24BA3121"/>
    <w:multiLevelType w:val="hybridMultilevel"/>
    <w:tmpl w:val="207EFD40"/>
    <w:lvl w:ilvl="0" w:tplc="04090019">
      <w:start w:val="1"/>
      <w:numFmt w:val="lowerLetter"/>
      <w:lvlText w:val="%1."/>
      <w:lvlJc w:val="left"/>
      <w:pPr>
        <w:ind w:left="1440" w:hanging="360"/>
      </w:pPr>
    </w:lvl>
    <w:lvl w:ilvl="1" w:tplc="08FADB2A">
      <w:start w:val="1"/>
      <w:numFmt w:val="lowerLetter"/>
      <w:lvlText w:val="%2."/>
      <w:lvlJc w:val="left"/>
      <w:pPr>
        <w:ind w:left="928" w:hanging="360"/>
      </w:pPr>
      <w:rPr>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532698"/>
    <w:multiLevelType w:val="hybridMultilevel"/>
    <w:tmpl w:val="F4F27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82112"/>
    <w:multiLevelType w:val="hybridMultilevel"/>
    <w:tmpl w:val="502CFA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602FA5"/>
    <w:multiLevelType w:val="hybridMultilevel"/>
    <w:tmpl w:val="100AB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E178DC"/>
    <w:multiLevelType w:val="hybridMultilevel"/>
    <w:tmpl w:val="67521268"/>
    <w:lvl w:ilvl="0" w:tplc="4AC0348C">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42344"/>
    <w:multiLevelType w:val="hybridMultilevel"/>
    <w:tmpl w:val="09F2F0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491B99"/>
    <w:multiLevelType w:val="hybridMultilevel"/>
    <w:tmpl w:val="3656D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2434FB"/>
    <w:multiLevelType w:val="hybridMultilevel"/>
    <w:tmpl w:val="8702F4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E4074C"/>
    <w:multiLevelType w:val="hybridMultilevel"/>
    <w:tmpl w:val="2E340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D2C9FB4">
      <w:start w:val="1"/>
      <w:numFmt w:val="bullet"/>
      <w:lvlText w:val="-"/>
      <w:lvlJc w:val="left"/>
      <w:pPr>
        <w:ind w:left="2340" w:hanging="360"/>
      </w:pPr>
      <w:rPr>
        <w:rFonts w:ascii="Cambria" w:eastAsiaTheme="minorEastAsia" w:hAnsi="Cambria" w:cstheme="minorBidi" w:hint="default"/>
      </w:rPr>
    </w:lvl>
    <w:lvl w:ilvl="3" w:tplc="993E883E">
      <w:start w:val="1"/>
      <w:numFmt w:val="bullet"/>
      <w:lvlText w:val="-"/>
      <w:lvlJc w:val="left"/>
      <w:pPr>
        <w:ind w:left="2880" w:hanging="360"/>
      </w:pPr>
      <w:rPr>
        <w:rFonts w:ascii="Verdana" w:eastAsia="Calibri" w:hAnsi="Verdana"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9288B"/>
    <w:multiLevelType w:val="hybridMultilevel"/>
    <w:tmpl w:val="160895F4"/>
    <w:lvl w:ilvl="0" w:tplc="5BAC50D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94B23"/>
    <w:multiLevelType w:val="hybridMultilevel"/>
    <w:tmpl w:val="B9A2F5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455887"/>
    <w:multiLevelType w:val="hybridMultilevel"/>
    <w:tmpl w:val="ABB49DB2"/>
    <w:lvl w:ilvl="0" w:tplc="04090019">
      <w:start w:val="1"/>
      <w:numFmt w:val="lowerLetter"/>
      <w:lvlText w:val="%1."/>
      <w:lvlJc w:val="left"/>
      <w:pPr>
        <w:ind w:left="1080" w:hanging="360"/>
      </w:pPr>
      <w:rPr>
        <w:rFonts w:hint="default"/>
      </w:rPr>
    </w:lvl>
    <w:lvl w:ilvl="1" w:tplc="04090019">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15:restartNumberingAfterBreak="0">
    <w:nsid w:val="5E261553"/>
    <w:multiLevelType w:val="hybridMultilevel"/>
    <w:tmpl w:val="0096C002"/>
    <w:lvl w:ilvl="0" w:tplc="A7C49AC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260273"/>
    <w:multiLevelType w:val="hybridMultilevel"/>
    <w:tmpl w:val="36A001FE"/>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5FE637DA"/>
    <w:multiLevelType w:val="hybridMultilevel"/>
    <w:tmpl w:val="E5A22652"/>
    <w:lvl w:ilvl="0" w:tplc="6464D56A">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B017A"/>
    <w:multiLevelType w:val="hybridMultilevel"/>
    <w:tmpl w:val="ABB49DB2"/>
    <w:lvl w:ilvl="0" w:tplc="04090019">
      <w:start w:val="1"/>
      <w:numFmt w:val="lowerLetter"/>
      <w:lvlText w:val="%1."/>
      <w:lvlJc w:val="left"/>
      <w:pPr>
        <w:ind w:left="1080" w:hanging="360"/>
      </w:pPr>
      <w:rPr>
        <w:rFonts w:hint="default"/>
      </w:rPr>
    </w:lvl>
    <w:lvl w:ilvl="1" w:tplc="04090019">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0" w15:restartNumberingAfterBreak="0">
    <w:nsid w:val="70DA343E"/>
    <w:multiLevelType w:val="hybridMultilevel"/>
    <w:tmpl w:val="A968A8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C150857"/>
    <w:multiLevelType w:val="hybridMultilevel"/>
    <w:tmpl w:val="AA169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C67C93"/>
    <w:multiLevelType w:val="hybridMultilevel"/>
    <w:tmpl w:val="228233F6"/>
    <w:lvl w:ilvl="0" w:tplc="B2F86D22">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8"/>
  </w:num>
  <w:num w:numId="5">
    <w:abstractNumId w:val="12"/>
  </w:num>
  <w:num w:numId="6">
    <w:abstractNumId w:val="14"/>
  </w:num>
  <w:num w:numId="7">
    <w:abstractNumId w:val="5"/>
  </w:num>
  <w:num w:numId="8">
    <w:abstractNumId w:val="18"/>
  </w:num>
  <w:num w:numId="9">
    <w:abstractNumId w:val="13"/>
  </w:num>
  <w:num w:numId="10">
    <w:abstractNumId w:val="11"/>
  </w:num>
  <w:num w:numId="11">
    <w:abstractNumId w:val="21"/>
  </w:num>
  <w:num w:numId="12">
    <w:abstractNumId w:val="4"/>
  </w:num>
  <w:num w:numId="13">
    <w:abstractNumId w:val="17"/>
  </w:num>
  <w:num w:numId="14">
    <w:abstractNumId w:val="19"/>
  </w:num>
  <w:num w:numId="15">
    <w:abstractNumId w:val="3"/>
  </w:num>
  <w:num w:numId="16">
    <w:abstractNumId w:val="22"/>
  </w:num>
  <w:num w:numId="17">
    <w:abstractNumId w:val="1"/>
  </w:num>
  <w:num w:numId="18">
    <w:abstractNumId w:val="15"/>
  </w:num>
  <w:num w:numId="19">
    <w:abstractNumId w:val="20"/>
  </w:num>
  <w:num w:numId="20">
    <w:abstractNumId w:val="9"/>
  </w:num>
  <w:num w:numId="21">
    <w:abstractNumId w:val="0"/>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348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E60"/>
    <w:rsid w:val="00041013"/>
    <w:rsid w:val="0005358C"/>
    <w:rsid w:val="000D6A27"/>
    <w:rsid w:val="000F42A0"/>
    <w:rsid w:val="0011345C"/>
    <w:rsid w:val="00154920"/>
    <w:rsid w:val="0015557D"/>
    <w:rsid w:val="00160F5A"/>
    <w:rsid w:val="00165932"/>
    <w:rsid w:val="00194115"/>
    <w:rsid w:val="00195D34"/>
    <w:rsid w:val="001B55A0"/>
    <w:rsid w:val="001E0879"/>
    <w:rsid w:val="001E4D53"/>
    <w:rsid w:val="00200F5D"/>
    <w:rsid w:val="002027E2"/>
    <w:rsid w:val="00260E16"/>
    <w:rsid w:val="00262B06"/>
    <w:rsid w:val="00272618"/>
    <w:rsid w:val="00291638"/>
    <w:rsid w:val="002B347B"/>
    <w:rsid w:val="002B7AAB"/>
    <w:rsid w:val="002D0810"/>
    <w:rsid w:val="002D707D"/>
    <w:rsid w:val="002E78DF"/>
    <w:rsid w:val="003125F5"/>
    <w:rsid w:val="00313B13"/>
    <w:rsid w:val="0036105B"/>
    <w:rsid w:val="00394921"/>
    <w:rsid w:val="00395343"/>
    <w:rsid w:val="00395706"/>
    <w:rsid w:val="00395E63"/>
    <w:rsid w:val="003A7015"/>
    <w:rsid w:val="003A736F"/>
    <w:rsid w:val="003B2A32"/>
    <w:rsid w:val="003C185C"/>
    <w:rsid w:val="003C62CF"/>
    <w:rsid w:val="003C6F52"/>
    <w:rsid w:val="003E2C83"/>
    <w:rsid w:val="003E6CA7"/>
    <w:rsid w:val="003E7E83"/>
    <w:rsid w:val="003F0EF6"/>
    <w:rsid w:val="00406FD7"/>
    <w:rsid w:val="004415D6"/>
    <w:rsid w:val="00442D84"/>
    <w:rsid w:val="00454AAA"/>
    <w:rsid w:val="00480214"/>
    <w:rsid w:val="0049119E"/>
    <w:rsid w:val="004A3CBE"/>
    <w:rsid w:val="004B69BB"/>
    <w:rsid w:val="004C071A"/>
    <w:rsid w:val="004C5A27"/>
    <w:rsid w:val="004D2C6B"/>
    <w:rsid w:val="004D50B8"/>
    <w:rsid w:val="004F0107"/>
    <w:rsid w:val="00501A98"/>
    <w:rsid w:val="00512C41"/>
    <w:rsid w:val="00551CE2"/>
    <w:rsid w:val="00553CC4"/>
    <w:rsid w:val="0055552D"/>
    <w:rsid w:val="00580FA7"/>
    <w:rsid w:val="005A6723"/>
    <w:rsid w:val="005B3603"/>
    <w:rsid w:val="005B480C"/>
    <w:rsid w:val="005E14BE"/>
    <w:rsid w:val="005F2753"/>
    <w:rsid w:val="005F515C"/>
    <w:rsid w:val="005F7F05"/>
    <w:rsid w:val="006038E5"/>
    <w:rsid w:val="00621452"/>
    <w:rsid w:val="00632A5E"/>
    <w:rsid w:val="00634CA3"/>
    <w:rsid w:val="0068447A"/>
    <w:rsid w:val="0068647A"/>
    <w:rsid w:val="006A7573"/>
    <w:rsid w:val="006B7BED"/>
    <w:rsid w:val="00701334"/>
    <w:rsid w:val="007124AF"/>
    <w:rsid w:val="00712B28"/>
    <w:rsid w:val="00713D5D"/>
    <w:rsid w:val="00736C22"/>
    <w:rsid w:val="00755995"/>
    <w:rsid w:val="00765972"/>
    <w:rsid w:val="00772D56"/>
    <w:rsid w:val="007742CA"/>
    <w:rsid w:val="0078274E"/>
    <w:rsid w:val="00792811"/>
    <w:rsid w:val="00793708"/>
    <w:rsid w:val="007A20AC"/>
    <w:rsid w:val="007C1692"/>
    <w:rsid w:val="007C42B3"/>
    <w:rsid w:val="007D0CC0"/>
    <w:rsid w:val="007D364B"/>
    <w:rsid w:val="00803FFA"/>
    <w:rsid w:val="00840F4C"/>
    <w:rsid w:val="00847BB3"/>
    <w:rsid w:val="00847ED8"/>
    <w:rsid w:val="00863574"/>
    <w:rsid w:val="00874D0C"/>
    <w:rsid w:val="00876957"/>
    <w:rsid w:val="0088572A"/>
    <w:rsid w:val="008A0A4F"/>
    <w:rsid w:val="008A52C3"/>
    <w:rsid w:val="008D455F"/>
    <w:rsid w:val="008D6274"/>
    <w:rsid w:val="008E5326"/>
    <w:rsid w:val="00903F59"/>
    <w:rsid w:val="00907DE6"/>
    <w:rsid w:val="009102E2"/>
    <w:rsid w:val="009164E6"/>
    <w:rsid w:val="00930929"/>
    <w:rsid w:val="009460F9"/>
    <w:rsid w:val="0095146C"/>
    <w:rsid w:val="009636B0"/>
    <w:rsid w:val="00987E94"/>
    <w:rsid w:val="009A1247"/>
    <w:rsid w:val="009A4A3B"/>
    <w:rsid w:val="009B7B04"/>
    <w:rsid w:val="009D0E60"/>
    <w:rsid w:val="009D344C"/>
    <w:rsid w:val="009D5476"/>
    <w:rsid w:val="009F0A91"/>
    <w:rsid w:val="00A009CE"/>
    <w:rsid w:val="00A252F5"/>
    <w:rsid w:val="00A3709F"/>
    <w:rsid w:val="00A40C56"/>
    <w:rsid w:val="00A42C31"/>
    <w:rsid w:val="00A52625"/>
    <w:rsid w:val="00A54505"/>
    <w:rsid w:val="00A601D4"/>
    <w:rsid w:val="00A6720F"/>
    <w:rsid w:val="00AA439A"/>
    <w:rsid w:val="00AD799C"/>
    <w:rsid w:val="00AE192F"/>
    <w:rsid w:val="00B57913"/>
    <w:rsid w:val="00B71BA9"/>
    <w:rsid w:val="00BD0F81"/>
    <w:rsid w:val="00BF05BE"/>
    <w:rsid w:val="00C03119"/>
    <w:rsid w:val="00C15F4D"/>
    <w:rsid w:val="00C543C6"/>
    <w:rsid w:val="00C74333"/>
    <w:rsid w:val="00C80E35"/>
    <w:rsid w:val="00C963B4"/>
    <w:rsid w:val="00CA5FE7"/>
    <w:rsid w:val="00CB5C91"/>
    <w:rsid w:val="00CF2C42"/>
    <w:rsid w:val="00D407C5"/>
    <w:rsid w:val="00D60C7B"/>
    <w:rsid w:val="00D7359F"/>
    <w:rsid w:val="00D76395"/>
    <w:rsid w:val="00D965B9"/>
    <w:rsid w:val="00DA1DCC"/>
    <w:rsid w:val="00DF37F3"/>
    <w:rsid w:val="00E31E03"/>
    <w:rsid w:val="00E332A0"/>
    <w:rsid w:val="00E57936"/>
    <w:rsid w:val="00E70BF9"/>
    <w:rsid w:val="00E75A62"/>
    <w:rsid w:val="00EB7749"/>
    <w:rsid w:val="00EC296E"/>
    <w:rsid w:val="00EC5A82"/>
    <w:rsid w:val="00F24E37"/>
    <w:rsid w:val="00F279F6"/>
    <w:rsid w:val="00F40F6F"/>
    <w:rsid w:val="00F46B61"/>
    <w:rsid w:val="00F60FE7"/>
    <w:rsid w:val="00F64E23"/>
    <w:rsid w:val="00F71455"/>
    <w:rsid w:val="00F74CC1"/>
    <w:rsid w:val="00F77C78"/>
    <w:rsid w:val="00F90B72"/>
    <w:rsid w:val="00FB58D1"/>
    <w:rsid w:val="00FE4CD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43AC064D"/>
  <w15:docId w15:val="{1912699B-1788-48BE-B651-C26BDC7A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52F5"/>
    <w:rPr>
      <w:rFonts w:ascii="Verdana" w:hAnsi="Verdana"/>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43C6"/>
    <w:pPr>
      <w:ind w:left="720"/>
      <w:contextualSpacing/>
    </w:pPr>
  </w:style>
  <w:style w:type="paragraph" w:styleId="Voetnoottekst">
    <w:name w:val="footnote text"/>
    <w:basedOn w:val="Standaard"/>
    <w:link w:val="VoetnoottekstChar"/>
    <w:uiPriority w:val="99"/>
    <w:unhideWhenUsed/>
    <w:rsid w:val="00C543C6"/>
    <w:rPr>
      <w:rFonts w:ascii="Times New Roman" w:hAnsi="Times New Roman"/>
      <w:szCs w:val="20"/>
    </w:rPr>
  </w:style>
  <w:style w:type="character" w:customStyle="1" w:styleId="VoetnoottekstChar">
    <w:name w:val="Voetnoottekst Char"/>
    <w:basedOn w:val="Standaardalinea-lettertype"/>
    <w:link w:val="Voetnoottekst"/>
    <w:uiPriority w:val="99"/>
    <w:rsid w:val="00C543C6"/>
  </w:style>
  <w:style w:type="character" w:styleId="Voetnootmarkering">
    <w:name w:val="footnote reference"/>
    <w:uiPriority w:val="99"/>
    <w:unhideWhenUsed/>
    <w:rsid w:val="00C543C6"/>
    <w:rPr>
      <w:rFonts w:ascii="Verdana" w:hAnsi="Verdana"/>
      <w:sz w:val="36"/>
      <w:szCs w:val="36"/>
      <w:vertAlign w:val="superscript"/>
    </w:rPr>
  </w:style>
  <w:style w:type="paragraph" w:styleId="Koptekst">
    <w:name w:val="header"/>
    <w:basedOn w:val="Standaard"/>
    <w:link w:val="KoptekstChar"/>
    <w:uiPriority w:val="99"/>
    <w:unhideWhenUsed/>
    <w:rsid w:val="00C543C6"/>
    <w:pPr>
      <w:tabs>
        <w:tab w:val="center" w:pos="4536"/>
        <w:tab w:val="right" w:pos="9072"/>
      </w:tabs>
    </w:pPr>
    <w:rPr>
      <w:rFonts w:ascii="Times New Roman" w:hAnsi="Times New Roman"/>
      <w:sz w:val="24"/>
    </w:rPr>
  </w:style>
  <w:style w:type="character" w:customStyle="1" w:styleId="KoptekstChar">
    <w:name w:val="Koptekst Char"/>
    <w:basedOn w:val="Standaardalinea-lettertype"/>
    <w:link w:val="Koptekst"/>
    <w:uiPriority w:val="99"/>
    <w:rsid w:val="00C543C6"/>
    <w:rPr>
      <w:sz w:val="24"/>
      <w:szCs w:val="24"/>
    </w:rPr>
  </w:style>
  <w:style w:type="paragraph" w:styleId="Voettekst">
    <w:name w:val="footer"/>
    <w:basedOn w:val="Standaard"/>
    <w:link w:val="VoettekstChar"/>
    <w:uiPriority w:val="99"/>
    <w:unhideWhenUsed/>
    <w:rsid w:val="00C543C6"/>
    <w:pPr>
      <w:tabs>
        <w:tab w:val="center" w:pos="4536"/>
        <w:tab w:val="right" w:pos="9072"/>
      </w:tabs>
    </w:pPr>
    <w:rPr>
      <w:rFonts w:ascii="Times New Roman" w:hAnsi="Times New Roman"/>
      <w:sz w:val="24"/>
    </w:rPr>
  </w:style>
  <w:style w:type="character" w:customStyle="1" w:styleId="VoettekstChar">
    <w:name w:val="Voettekst Char"/>
    <w:basedOn w:val="Standaardalinea-lettertype"/>
    <w:link w:val="Voettekst"/>
    <w:uiPriority w:val="99"/>
    <w:rsid w:val="00C543C6"/>
    <w:rPr>
      <w:sz w:val="24"/>
      <w:szCs w:val="24"/>
    </w:rPr>
  </w:style>
  <w:style w:type="paragraph" w:styleId="Ballontekst">
    <w:name w:val="Balloon Text"/>
    <w:basedOn w:val="Standaard"/>
    <w:link w:val="BallontekstChar"/>
    <w:semiHidden/>
    <w:unhideWhenUsed/>
    <w:rsid w:val="00DA1DCC"/>
    <w:rPr>
      <w:rFonts w:ascii="Lucida Grande" w:hAnsi="Lucida Grande" w:cs="Lucida Grande"/>
      <w:sz w:val="18"/>
      <w:szCs w:val="18"/>
    </w:rPr>
  </w:style>
  <w:style w:type="character" w:customStyle="1" w:styleId="BallontekstChar">
    <w:name w:val="Ballontekst Char"/>
    <w:basedOn w:val="Standaardalinea-lettertype"/>
    <w:link w:val="Ballontekst"/>
    <w:semiHidden/>
    <w:rsid w:val="00DA1DCC"/>
    <w:rPr>
      <w:rFonts w:ascii="Lucida Grande" w:hAnsi="Lucida Grande" w:cs="Lucida Grande"/>
      <w:sz w:val="18"/>
      <w:szCs w:val="18"/>
    </w:rPr>
  </w:style>
  <w:style w:type="paragraph" w:styleId="Geenafstand">
    <w:name w:val="No Spacing"/>
    <w:link w:val="GeenafstandChar"/>
    <w:uiPriority w:val="1"/>
    <w:qFormat/>
    <w:rsid w:val="00840F4C"/>
    <w:rPr>
      <w:rFonts w:ascii="Calibri" w:eastAsia="Calibri" w:hAnsi="Calibri"/>
      <w:sz w:val="22"/>
      <w:szCs w:val="22"/>
      <w:lang w:eastAsia="en-US"/>
    </w:rPr>
  </w:style>
  <w:style w:type="character" w:customStyle="1" w:styleId="GeenafstandChar">
    <w:name w:val="Geen afstand Char"/>
    <w:basedOn w:val="Standaardalinea-lettertype"/>
    <w:link w:val="Geenafstand"/>
    <w:uiPriority w:val="1"/>
    <w:locked/>
    <w:rsid w:val="00840F4C"/>
    <w:rPr>
      <w:rFonts w:ascii="Calibri" w:eastAsia="Calibri" w:hAnsi="Calibri"/>
      <w:sz w:val="22"/>
      <w:szCs w:val="22"/>
      <w:lang w:eastAsia="en-US"/>
    </w:rPr>
  </w:style>
  <w:style w:type="table" w:styleId="Tabelraster">
    <w:name w:val="Table Grid"/>
    <w:basedOn w:val="Standaardtabel"/>
    <w:uiPriority w:val="39"/>
    <w:rsid w:val="0048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rsid w:val="00406FD7"/>
    <w:rPr>
      <w:color w:val="0563C1" w:themeColor="hyperlink"/>
      <w:u w:val="single"/>
    </w:rPr>
  </w:style>
  <w:style w:type="character" w:styleId="Verwijzingopmerking">
    <w:name w:val="annotation reference"/>
    <w:basedOn w:val="Standaardalinea-lettertype"/>
    <w:uiPriority w:val="99"/>
    <w:semiHidden/>
    <w:unhideWhenUsed/>
    <w:rsid w:val="004A3CBE"/>
    <w:rPr>
      <w:sz w:val="16"/>
      <w:szCs w:val="16"/>
    </w:rPr>
  </w:style>
  <w:style w:type="paragraph" w:styleId="Tekstopmerking">
    <w:name w:val="annotation text"/>
    <w:basedOn w:val="Standaard"/>
    <w:link w:val="TekstopmerkingChar"/>
    <w:uiPriority w:val="99"/>
    <w:semiHidden/>
    <w:unhideWhenUsed/>
    <w:rsid w:val="004A3CBE"/>
    <w:pPr>
      <w:spacing w:after="160"/>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4A3CBE"/>
    <w:rPr>
      <w:rFonts w:asciiTheme="minorHAnsi" w:eastAsiaTheme="minorHAnsi" w:hAnsiTheme="minorHAnsi" w:cstheme="minorBidi"/>
      <w:lang w:eastAsia="en-US"/>
    </w:rPr>
  </w:style>
  <w:style w:type="paragraph" w:styleId="Normaalweb">
    <w:name w:val="Normal (Web)"/>
    <w:basedOn w:val="Standaard"/>
    <w:uiPriority w:val="99"/>
    <w:semiHidden/>
    <w:unhideWhenUsed/>
    <w:rsid w:val="00CB5C91"/>
    <w:pPr>
      <w:spacing w:before="100" w:beforeAutospacing="1" w:after="100" w:afterAutospacing="1"/>
    </w:pPr>
    <w:rPr>
      <w:rFonts w:ascii="Times New Roman" w:hAnsi="Times New Roman"/>
      <w:sz w:val="24"/>
    </w:rPr>
  </w:style>
  <w:style w:type="paragraph" w:styleId="Onderwerpvanopmerking">
    <w:name w:val="annotation subject"/>
    <w:basedOn w:val="Tekstopmerking"/>
    <w:next w:val="Tekstopmerking"/>
    <w:link w:val="OnderwerpvanopmerkingChar"/>
    <w:semiHidden/>
    <w:unhideWhenUsed/>
    <w:rsid w:val="001B55A0"/>
    <w:pPr>
      <w:spacing w:after="0"/>
    </w:pPr>
    <w:rPr>
      <w:rFonts w:ascii="Verdana" w:eastAsia="Times New Roman" w:hAnsi="Verdana" w:cs="Times New Roman"/>
      <w:b/>
      <w:bCs/>
      <w:lang w:eastAsia="nl-NL"/>
    </w:rPr>
  </w:style>
  <w:style w:type="character" w:customStyle="1" w:styleId="OnderwerpvanopmerkingChar">
    <w:name w:val="Onderwerp van opmerking Char"/>
    <w:basedOn w:val="TekstopmerkingChar"/>
    <w:link w:val="Onderwerpvanopmerking"/>
    <w:semiHidden/>
    <w:rsid w:val="001B55A0"/>
    <w:rPr>
      <w:rFonts w:ascii="Verdana" w:eastAsiaTheme="minorHAnsi" w:hAnsi="Verdana" w:cstheme="minorBidi"/>
      <w:b/>
      <w:bCs/>
      <w:lang w:eastAsia="en-US"/>
    </w:rPr>
  </w:style>
  <w:style w:type="paragraph" w:styleId="Plattetekstinspringen">
    <w:name w:val="Body Text Indent"/>
    <w:basedOn w:val="Standaard"/>
    <w:link w:val="PlattetekstinspringenChar"/>
    <w:semiHidden/>
    <w:unhideWhenUsed/>
    <w:rsid w:val="008D6274"/>
    <w:pPr>
      <w:ind w:left="360"/>
    </w:pPr>
    <w:rPr>
      <w:i/>
      <w:iCs/>
      <w:color w:val="000000"/>
      <w:lang w:val="x-none" w:eastAsia="x-none"/>
    </w:rPr>
  </w:style>
  <w:style w:type="character" w:customStyle="1" w:styleId="PlattetekstinspringenChar">
    <w:name w:val="Platte tekst inspringen Char"/>
    <w:basedOn w:val="Standaardalinea-lettertype"/>
    <w:link w:val="Plattetekstinspringen"/>
    <w:semiHidden/>
    <w:rsid w:val="008D6274"/>
    <w:rPr>
      <w:rFonts w:ascii="Verdana" w:hAnsi="Verdana"/>
      <w:i/>
      <w:iCs/>
      <w:color w:val="00000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97139">
      <w:bodyDiv w:val="1"/>
      <w:marLeft w:val="0"/>
      <w:marRight w:val="0"/>
      <w:marTop w:val="0"/>
      <w:marBottom w:val="0"/>
      <w:divBdr>
        <w:top w:val="none" w:sz="0" w:space="0" w:color="auto"/>
        <w:left w:val="none" w:sz="0" w:space="0" w:color="auto"/>
        <w:bottom w:val="none" w:sz="0" w:space="0" w:color="auto"/>
        <w:right w:val="none" w:sz="0" w:space="0" w:color="auto"/>
      </w:divBdr>
    </w:div>
    <w:div w:id="234750395">
      <w:bodyDiv w:val="1"/>
      <w:marLeft w:val="0"/>
      <w:marRight w:val="0"/>
      <w:marTop w:val="0"/>
      <w:marBottom w:val="0"/>
      <w:divBdr>
        <w:top w:val="none" w:sz="0" w:space="0" w:color="auto"/>
        <w:left w:val="none" w:sz="0" w:space="0" w:color="auto"/>
        <w:bottom w:val="none" w:sz="0" w:space="0" w:color="auto"/>
        <w:right w:val="none" w:sz="0" w:space="0" w:color="auto"/>
      </w:divBdr>
    </w:div>
    <w:div w:id="324281251">
      <w:bodyDiv w:val="1"/>
      <w:marLeft w:val="0"/>
      <w:marRight w:val="0"/>
      <w:marTop w:val="0"/>
      <w:marBottom w:val="0"/>
      <w:divBdr>
        <w:top w:val="none" w:sz="0" w:space="0" w:color="auto"/>
        <w:left w:val="none" w:sz="0" w:space="0" w:color="auto"/>
        <w:bottom w:val="none" w:sz="0" w:space="0" w:color="auto"/>
        <w:right w:val="none" w:sz="0" w:space="0" w:color="auto"/>
      </w:divBdr>
    </w:div>
    <w:div w:id="531694826">
      <w:bodyDiv w:val="1"/>
      <w:marLeft w:val="0"/>
      <w:marRight w:val="0"/>
      <w:marTop w:val="0"/>
      <w:marBottom w:val="0"/>
      <w:divBdr>
        <w:top w:val="none" w:sz="0" w:space="0" w:color="auto"/>
        <w:left w:val="none" w:sz="0" w:space="0" w:color="auto"/>
        <w:bottom w:val="none" w:sz="0" w:space="0" w:color="auto"/>
        <w:right w:val="none" w:sz="0" w:space="0" w:color="auto"/>
      </w:divBdr>
    </w:div>
    <w:div w:id="1215657660">
      <w:bodyDiv w:val="1"/>
      <w:marLeft w:val="0"/>
      <w:marRight w:val="0"/>
      <w:marTop w:val="0"/>
      <w:marBottom w:val="0"/>
      <w:divBdr>
        <w:top w:val="none" w:sz="0" w:space="0" w:color="auto"/>
        <w:left w:val="none" w:sz="0" w:space="0" w:color="auto"/>
        <w:bottom w:val="none" w:sz="0" w:space="0" w:color="auto"/>
        <w:right w:val="none" w:sz="0" w:space="0" w:color="auto"/>
      </w:divBdr>
    </w:div>
    <w:div w:id="1431656217">
      <w:bodyDiv w:val="1"/>
      <w:marLeft w:val="0"/>
      <w:marRight w:val="0"/>
      <w:marTop w:val="0"/>
      <w:marBottom w:val="0"/>
      <w:divBdr>
        <w:top w:val="none" w:sz="0" w:space="0" w:color="auto"/>
        <w:left w:val="none" w:sz="0" w:space="0" w:color="auto"/>
        <w:bottom w:val="none" w:sz="0" w:space="0" w:color="auto"/>
        <w:right w:val="none" w:sz="0" w:space="0" w:color="auto"/>
      </w:divBdr>
    </w:div>
    <w:div w:id="14364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2B3E-680F-47F3-AA01-B51164BA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4CC7A38</Template>
  <TotalTime>0</TotalTime>
  <Pages>35</Pages>
  <Words>6235</Words>
  <Characters>34293</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Korteweg</dc:creator>
  <cp:keywords/>
  <dc:description/>
  <cp:lastModifiedBy>Siemon Niehof</cp:lastModifiedBy>
  <cp:revision>2</cp:revision>
  <cp:lastPrinted>2017-06-27T10:51:00Z</cp:lastPrinted>
  <dcterms:created xsi:type="dcterms:W3CDTF">2018-04-06T09:06:00Z</dcterms:created>
  <dcterms:modified xsi:type="dcterms:W3CDTF">2018-04-06T09:06:00Z</dcterms:modified>
</cp:coreProperties>
</file>